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DD185D" w14:textId="77777777" w:rsidR="004065CA" w:rsidRDefault="00154BDC" w:rsidP="004065CA">
      <w:pPr>
        <w:spacing w:before="0" w:after="0" w:line="240" w:lineRule="auto"/>
        <w:jc w:val="center"/>
        <w:rPr>
          <w:b/>
          <w:bCs/>
          <w:sz w:val="56"/>
        </w:rPr>
      </w:pPr>
      <w:r>
        <w:rPr>
          <w:noProof/>
        </w:rPr>
        <w:drawing>
          <wp:inline distT="0" distB="0" distL="0" distR="0" wp14:anchorId="1B882675" wp14:editId="51380C74">
            <wp:extent cx="5205600" cy="898738"/>
            <wp:effectExtent l="0" t="0" r="0" b="0"/>
            <wp:docPr id="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8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19CC" w14:textId="572AC172" w:rsidR="004065CA" w:rsidRPr="00180A54" w:rsidRDefault="00DF4978" w:rsidP="00DF4978">
      <w:pPr>
        <w:pStyle w:val="xnazev2"/>
        <w:spacing w:before="3969" w:after="0" w:line="240" w:lineRule="auto"/>
      </w:pPr>
      <w:r>
        <w:rPr>
          <w:color w:val="FF0000"/>
        </w:rPr>
        <w:t>V</w:t>
      </w:r>
      <w:r w:rsidR="0038619C">
        <w:rPr>
          <w:color w:val="FF0000"/>
        </w:rPr>
        <w:t>ÝUKA CHEMIE NA zš A sš</w:t>
      </w:r>
    </w:p>
    <w:p w14:paraId="00116ED2" w14:textId="25AA7226" w:rsidR="004065CA" w:rsidRDefault="00BD5349" w:rsidP="004065C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  <w:r>
        <w:rPr>
          <w:b/>
          <w:bCs/>
          <w:caps/>
          <w:spacing w:val="14"/>
          <w:sz w:val="28"/>
        </w:rPr>
        <w:t>příprava na vyučovací hodiny</w:t>
      </w:r>
    </w:p>
    <w:p w14:paraId="37D51B3F" w14:textId="77777777" w:rsidR="004065CA" w:rsidRDefault="004065CA" w:rsidP="004065C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14:paraId="05831922" w14:textId="77777777" w:rsidR="004065CA" w:rsidRDefault="004065CA" w:rsidP="004065C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14:paraId="1167D4EB" w14:textId="5D9997CC" w:rsidR="004065CA" w:rsidRPr="00BD5349" w:rsidRDefault="00DF4978" w:rsidP="004065CA">
      <w:pPr>
        <w:pStyle w:val="xnazev1"/>
        <w:spacing w:before="0" w:after="0" w:line="240" w:lineRule="auto"/>
        <w:rPr>
          <w:color w:val="FF0000"/>
        </w:rPr>
      </w:pPr>
      <w:r>
        <w:rPr>
          <w:color w:val="FF0000"/>
        </w:rPr>
        <w:t>Kateřina Trčková</w:t>
      </w:r>
    </w:p>
    <w:p w14:paraId="575FEB40" w14:textId="77777777" w:rsidR="004065CA" w:rsidRDefault="004065CA" w:rsidP="004065CA">
      <w:pPr>
        <w:spacing w:before="0" w:after="0" w:line="240" w:lineRule="auto"/>
        <w:jc w:val="center"/>
        <w:rPr>
          <w:b/>
          <w:bCs/>
          <w:sz w:val="28"/>
        </w:rPr>
      </w:pPr>
    </w:p>
    <w:p w14:paraId="15D0D2B7" w14:textId="77777777" w:rsidR="004065CA" w:rsidRDefault="004065CA" w:rsidP="004065CA">
      <w:pPr>
        <w:spacing w:before="0" w:after="0" w:line="240" w:lineRule="auto"/>
        <w:jc w:val="center"/>
        <w:rPr>
          <w:b/>
          <w:bCs/>
          <w:sz w:val="28"/>
        </w:rPr>
      </w:pPr>
    </w:p>
    <w:p w14:paraId="07306F81" w14:textId="77777777" w:rsidR="004065CA" w:rsidRDefault="004065CA" w:rsidP="004065CA">
      <w:pPr>
        <w:spacing w:before="0" w:after="0" w:line="240" w:lineRule="auto"/>
        <w:jc w:val="center"/>
        <w:rPr>
          <w:b/>
          <w:bCs/>
          <w:sz w:val="28"/>
        </w:rPr>
      </w:pPr>
    </w:p>
    <w:p w14:paraId="6832641A" w14:textId="77777777" w:rsidR="004C230A" w:rsidRPr="008603FC" w:rsidRDefault="004C230A" w:rsidP="004C230A">
      <w:pPr>
        <w:spacing w:before="0" w:after="0" w:line="240" w:lineRule="auto"/>
        <w:jc w:val="center"/>
        <w:rPr>
          <w:caps/>
        </w:rPr>
      </w:pPr>
      <w:r w:rsidRPr="008603FC">
        <w:rPr>
          <w:caps/>
        </w:rPr>
        <w:t>Číslo operačního programu: CZ.1.07</w:t>
      </w:r>
      <w:r>
        <w:rPr>
          <w:caps/>
        </w:rPr>
        <w:br/>
      </w:r>
      <w:r w:rsidRPr="008603FC">
        <w:rPr>
          <w:caps/>
        </w:rPr>
        <w:t>Název operačního programu:</w:t>
      </w:r>
      <w:r>
        <w:rPr>
          <w:caps/>
        </w:rPr>
        <w:br/>
      </w:r>
      <w:r w:rsidRPr="008603FC">
        <w:rPr>
          <w:caps/>
        </w:rPr>
        <w:t>Vzdělávání pro konkurenceschopnost</w:t>
      </w:r>
      <w:r>
        <w:rPr>
          <w:caps/>
        </w:rPr>
        <w:br/>
        <w:t>ČÍSLO PRIORITNÍ OSY:</w:t>
      </w:r>
      <w:r w:rsidRPr="008603FC">
        <w:rPr>
          <w:caps/>
        </w:rPr>
        <w:t xml:space="preserve"> </w:t>
      </w:r>
      <w:r>
        <w:rPr>
          <w:caps/>
        </w:rPr>
        <w:t>7.1</w:t>
      </w:r>
    </w:p>
    <w:p w14:paraId="70373B25" w14:textId="77777777" w:rsidR="004C230A" w:rsidRPr="008603FC" w:rsidRDefault="004C230A" w:rsidP="004C230A">
      <w:pPr>
        <w:spacing w:before="0" w:after="0" w:line="240" w:lineRule="auto"/>
        <w:jc w:val="center"/>
        <w:rPr>
          <w:caps/>
        </w:rPr>
      </w:pPr>
      <w:r w:rsidRPr="008603FC">
        <w:rPr>
          <w:caps/>
        </w:rPr>
        <w:t>Číslo oblasti podpory</w:t>
      </w:r>
      <w:r>
        <w:rPr>
          <w:caps/>
        </w:rPr>
        <w:t>: 7.1</w:t>
      </w:r>
      <w:r w:rsidRPr="008603FC">
        <w:rPr>
          <w:caps/>
        </w:rPr>
        <w:t>.</w:t>
      </w:r>
      <w:r>
        <w:rPr>
          <w:caps/>
        </w:rPr>
        <w:t>3</w:t>
      </w:r>
    </w:p>
    <w:p w14:paraId="11E4E465" w14:textId="77777777" w:rsidR="004C230A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14:paraId="151AA42D" w14:textId="77777777" w:rsidR="004C230A" w:rsidRPr="005A7FC2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14:paraId="3A190FA4" w14:textId="77777777" w:rsidR="004C230A" w:rsidRPr="00D10C2C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  <w:r>
        <w:rPr>
          <w:b/>
          <w:bCs/>
          <w:caps/>
          <w:spacing w:val="14"/>
          <w:sz w:val="28"/>
        </w:rPr>
        <w:t>CHYTŘÍ POMOCNÍCI VE VÝUCE ANEB VYUŽÍVÁME ICT JEDNODUŠE A KREATIVNĚ</w:t>
      </w:r>
    </w:p>
    <w:p w14:paraId="6E79D061" w14:textId="77777777" w:rsidR="004C230A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14:paraId="523C1638" w14:textId="77777777" w:rsidR="004C230A" w:rsidRPr="005F0B66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14:paraId="662D3B48" w14:textId="77777777" w:rsidR="004C230A" w:rsidRPr="008603FC" w:rsidRDefault="004C230A" w:rsidP="004C230A">
      <w:pPr>
        <w:spacing w:before="0" w:after="0" w:line="240" w:lineRule="auto"/>
        <w:jc w:val="center"/>
        <w:rPr>
          <w:caps/>
        </w:rPr>
      </w:pPr>
      <w:r w:rsidRPr="008603FC">
        <w:rPr>
          <w:caps/>
        </w:rPr>
        <w:t xml:space="preserve">Registrační číslo projektu: </w:t>
      </w:r>
      <w:r w:rsidRPr="00D10C2C">
        <w:rPr>
          <w:caps/>
        </w:rPr>
        <w:t>CZ.1.07/</w:t>
      </w:r>
      <w:r>
        <w:rPr>
          <w:caps/>
        </w:rPr>
        <w:t>1</w:t>
      </w:r>
      <w:r w:rsidRPr="00D10C2C">
        <w:rPr>
          <w:caps/>
        </w:rPr>
        <w:t>.</w:t>
      </w:r>
      <w:r>
        <w:rPr>
          <w:caps/>
        </w:rPr>
        <w:t>3</w:t>
      </w:r>
      <w:r w:rsidRPr="00D10C2C">
        <w:rPr>
          <w:caps/>
        </w:rPr>
        <w:t>.00/</w:t>
      </w:r>
      <w:r>
        <w:rPr>
          <w:caps/>
        </w:rPr>
        <w:t>51</w:t>
      </w:r>
      <w:r w:rsidRPr="00D10C2C">
        <w:rPr>
          <w:caps/>
        </w:rPr>
        <w:t>.0</w:t>
      </w:r>
      <w:r>
        <w:rPr>
          <w:caps/>
        </w:rPr>
        <w:t>009</w:t>
      </w:r>
    </w:p>
    <w:p w14:paraId="70482A4C" w14:textId="77777777" w:rsidR="004C230A" w:rsidRDefault="004C230A" w:rsidP="004C230A">
      <w:pPr>
        <w:spacing w:before="0" w:after="0" w:line="240" w:lineRule="auto"/>
        <w:jc w:val="center"/>
        <w:rPr>
          <w:b/>
          <w:bCs/>
          <w:caps/>
          <w:spacing w:val="14"/>
          <w:sz w:val="28"/>
        </w:rPr>
      </w:pPr>
    </w:p>
    <w:p w14:paraId="1B8B8A17" w14:textId="244C0AC0" w:rsidR="004065CA" w:rsidRDefault="00BD5349" w:rsidP="004C230A">
      <w:pPr>
        <w:pStyle w:val="xnazev1"/>
        <w:spacing w:before="0" w:after="0" w:line="240" w:lineRule="auto"/>
      </w:pPr>
      <w:r>
        <w:t>Ostrava 2015</w:t>
      </w:r>
    </w:p>
    <w:p w14:paraId="533D5E29" w14:textId="77777777" w:rsidR="004065CA" w:rsidRPr="004F5291" w:rsidRDefault="004065CA" w:rsidP="004065CA">
      <w:pPr>
        <w:spacing w:before="0" w:after="0" w:line="240" w:lineRule="auto"/>
      </w:pPr>
      <w:r>
        <w:br w:type="page"/>
      </w:r>
      <w:r w:rsidRPr="004F5291">
        <w:lastRenderedPageBreak/>
        <w:t>Tento projekt je spolufinancován Evropským sociálním fondem a státním rozpočtem České republiky</w:t>
      </w:r>
    </w:p>
    <w:p w14:paraId="74522182" w14:textId="77777777" w:rsidR="004065CA" w:rsidRPr="004F5291" w:rsidRDefault="004065CA" w:rsidP="004065CA">
      <w:pPr>
        <w:spacing w:before="0" w:after="0" w:line="240" w:lineRule="auto"/>
      </w:pPr>
    </w:p>
    <w:p w14:paraId="0DDC7788" w14:textId="77777777" w:rsidR="004065CA" w:rsidRPr="004F5291" w:rsidRDefault="004065CA" w:rsidP="004065CA">
      <w:pPr>
        <w:spacing w:before="0" w:after="0" w:line="240" w:lineRule="auto"/>
      </w:pPr>
    </w:p>
    <w:p w14:paraId="51A03A6C" w14:textId="77777777" w:rsidR="004065CA" w:rsidRPr="004F5291" w:rsidRDefault="004065CA" w:rsidP="004065CA">
      <w:pPr>
        <w:spacing w:before="0" w:after="0" w:line="240" w:lineRule="auto"/>
      </w:pPr>
    </w:p>
    <w:p w14:paraId="0AEE2D36" w14:textId="77777777" w:rsidR="004065CA" w:rsidRPr="004F5291" w:rsidRDefault="004065CA" w:rsidP="004065CA">
      <w:pPr>
        <w:spacing w:before="0" w:after="0" w:line="240" w:lineRule="auto"/>
      </w:pPr>
    </w:p>
    <w:p w14:paraId="6E491A46" w14:textId="77777777" w:rsidR="004065CA" w:rsidRPr="004F5291" w:rsidRDefault="004065CA" w:rsidP="004065CA">
      <w:pPr>
        <w:spacing w:before="0" w:after="0" w:line="240" w:lineRule="auto"/>
      </w:pPr>
    </w:p>
    <w:p w14:paraId="0581EF56" w14:textId="77777777" w:rsidR="004065CA" w:rsidRPr="004F5291" w:rsidRDefault="004065CA" w:rsidP="004065CA">
      <w:pPr>
        <w:spacing w:before="0" w:after="0" w:line="240" w:lineRule="auto"/>
      </w:pPr>
    </w:p>
    <w:p w14:paraId="64C76C1D" w14:textId="77777777" w:rsidR="004065CA" w:rsidRPr="004F5291" w:rsidRDefault="004065CA" w:rsidP="004065CA">
      <w:pPr>
        <w:spacing w:before="0" w:after="0" w:line="240" w:lineRule="auto"/>
      </w:pPr>
    </w:p>
    <w:p w14:paraId="518B8560" w14:textId="77777777" w:rsidR="004065CA" w:rsidRPr="004F5291" w:rsidRDefault="004065CA" w:rsidP="004065CA">
      <w:pPr>
        <w:spacing w:before="0" w:after="0" w:line="240" w:lineRule="auto"/>
      </w:pPr>
    </w:p>
    <w:p w14:paraId="7088A2D7" w14:textId="77777777" w:rsidR="004065CA" w:rsidRPr="004F5291" w:rsidRDefault="004065CA" w:rsidP="004065CA">
      <w:pPr>
        <w:spacing w:before="0" w:after="0" w:line="240" w:lineRule="auto"/>
      </w:pPr>
    </w:p>
    <w:p w14:paraId="44DC12AF" w14:textId="77777777" w:rsidR="004065CA" w:rsidRPr="004F5291" w:rsidRDefault="004065CA" w:rsidP="004065CA">
      <w:pPr>
        <w:spacing w:before="0" w:after="0" w:line="240" w:lineRule="auto"/>
      </w:pPr>
    </w:p>
    <w:p w14:paraId="49C591B9" w14:textId="77777777" w:rsidR="004065CA" w:rsidRPr="004F5291" w:rsidRDefault="004065CA" w:rsidP="004065CA">
      <w:pPr>
        <w:spacing w:before="0" w:after="0" w:line="240" w:lineRule="auto"/>
      </w:pPr>
    </w:p>
    <w:p w14:paraId="3B74515B" w14:textId="77777777" w:rsidR="004065CA" w:rsidRPr="004F5291" w:rsidRDefault="004065CA" w:rsidP="004065CA">
      <w:pPr>
        <w:spacing w:before="0" w:after="0" w:line="240" w:lineRule="auto"/>
      </w:pPr>
    </w:p>
    <w:p w14:paraId="7861E027" w14:textId="77777777" w:rsidR="004065CA" w:rsidRPr="004F5291" w:rsidRDefault="004065CA" w:rsidP="004065CA">
      <w:pPr>
        <w:spacing w:before="0" w:after="0" w:line="240" w:lineRule="auto"/>
      </w:pPr>
    </w:p>
    <w:p w14:paraId="5DE13F0A" w14:textId="77777777" w:rsidR="004065CA" w:rsidRPr="004F5291" w:rsidRDefault="004065CA" w:rsidP="004065CA">
      <w:pPr>
        <w:spacing w:before="0" w:after="0" w:line="240" w:lineRule="auto"/>
      </w:pPr>
    </w:p>
    <w:p w14:paraId="253C3AAD" w14:textId="77777777" w:rsidR="004065CA" w:rsidRPr="004F5291" w:rsidRDefault="004065CA" w:rsidP="004065CA">
      <w:pPr>
        <w:spacing w:before="0" w:after="0" w:line="240" w:lineRule="auto"/>
      </w:pPr>
    </w:p>
    <w:p w14:paraId="12A3C2BC" w14:textId="77777777" w:rsidR="004065CA" w:rsidRPr="004F5291" w:rsidRDefault="004065CA" w:rsidP="004065CA">
      <w:pPr>
        <w:spacing w:before="0" w:after="0" w:line="240" w:lineRule="auto"/>
      </w:pPr>
    </w:p>
    <w:p w14:paraId="2F726F81" w14:textId="77777777" w:rsidR="004065CA" w:rsidRPr="004F5291" w:rsidRDefault="004065CA" w:rsidP="004065CA">
      <w:pPr>
        <w:spacing w:before="0" w:after="0" w:line="240" w:lineRule="auto"/>
      </w:pPr>
    </w:p>
    <w:p w14:paraId="542C6D19" w14:textId="77777777" w:rsidR="004065CA" w:rsidRPr="004F5291" w:rsidRDefault="004065CA" w:rsidP="004065CA">
      <w:pPr>
        <w:spacing w:before="0" w:after="0" w:line="240" w:lineRule="auto"/>
      </w:pPr>
    </w:p>
    <w:p w14:paraId="47622BA0" w14:textId="77777777" w:rsidR="004065CA" w:rsidRPr="004F5291" w:rsidRDefault="004065CA" w:rsidP="004065CA">
      <w:pPr>
        <w:spacing w:before="0" w:after="0" w:line="240" w:lineRule="auto"/>
      </w:pPr>
    </w:p>
    <w:p w14:paraId="1C308746" w14:textId="77777777" w:rsidR="004065CA" w:rsidRPr="004F5291" w:rsidRDefault="004065CA" w:rsidP="004065CA">
      <w:pPr>
        <w:spacing w:before="0" w:after="0" w:line="240" w:lineRule="auto"/>
      </w:pPr>
    </w:p>
    <w:p w14:paraId="0CC23C5C" w14:textId="77777777" w:rsidR="004065CA" w:rsidRPr="004F5291" w:rsidRDefault="004065CA" w:rsidP="004065CA">
      <w:pPr>
        <w:spacing w:before="0" w:after="0" w:line="240" w:lineRule="auto"/>
      </w:pPr>
    </w:p>
    <w:p w14:paraId="1292442E" w14:textId="77777777" w:rsidR="004065CA" w:rsidRPr="004F5291" w:rsidRDefault="004065CA" w:rsidP="004065CA">
      <w:pPr>
        <w:spacing w:before="0" w:after="0" w:line="240" w:lineRule="auto"/>
      </w:pPr>
    </w:p>
    <w:p w14:paraId="104E5961" w14:textId="77777777" w:rsidR="004065CA" w:rsidRPr="004F5291" w:rsidRDefault="004065CA" w:rsidP="004065CA">
      <w:pPr>
        <w:spacing w:before="0" w:after="0" w:line="240" w:lineRule="auto"/>
      </w:pPr>
    </w:p>
    <w:p w14:paraId="28C7885A" w14:textId="77777777" w:rsidR="004065CA" w:rsidRPr="004F5291" w:rsidRDefault="004065CA" w:rsidP="004065CA">
      <w:pPr>
        <w:spacing w:before="0" w:after="0" w:line="240" w:lineRule="auto"/>
      </w:pPr>
    </w:p>
    <w:p w14:paraId="09C69B52" w14:textId="77777777" w:rsidR="004065CA" w:rsidRPr="004F5291" w:rsidRDefault="004065CA" w:rsidP="004065CA">
      <w:pPr>
        <w:spacing w:before="0" w:after="0" w:line="240" w:lineRule="auto"/>
      </w:pPr>
    </w:p>
    <w:p w14:paraId="23415C3A" w14:textId="77777777" w:rsidR="004065CA" w:rsidRDefault="004065CA" w:rsidP="004065CA">
      <w:pPr>
        <w:spacing w:before="0" w:after="0" w:line="240" w:lineRule="auto"/>
      </w:pPr>
    </w:p>
    <w:p w14:paraId="406380C4" w14:textId="77777777" w:rsidR="00BB0415" w:rsidRPr="004F5291" w:rsidRDefault="00BB0415" w:rsidP="004065CA">
      <w:pPr>
        <w:spacing w:before="0" w:after="0" w:line="240" w:lineRule="auto"/>
      </w:pPr>
    </w:p>
    <w:p w14:paraId="1D7BE2D5" w14:textId="77777777" w:rsidR="004065CA" w:rsidRPr="004F5291" w:rsidRDefault="004065CA" w:rsidP="004065CA">
      <w:pPr>
        <w:spacing w:before="0" w:after="0" w:line="240" w:lineRule="auto"/>
      </w:pPr>
    </w:p>
    <w:p w14:paraId="34B9BCFA" w14:textId="77777777" w:rsidR="004065CA" w:rsidRPr="004F5291" w:rsidRDefault="004065CA" w:rsidP="004065CA">
      <w:pPr>
        <w:spacing w:before="0" w:after="0" w:line="240" w:lineRule="auto"/>
      </w:pPr>
    </w:p>
    <w:p w14:paraId="5493941E" w14:textId="77777777" w:rsidR="004065CA" w:rsidRPr="004F5291" w:rsidRDefault="004065CA" w:rsidP="004065CA">
      <w:pPr>
        <w:spacing w:before="0" w:after="0" w:line="240" w:lineRule="auto"/>
      </w:pPr>
    </w:p>
    <w:p w14:paraId="3CA61FCF" w14:textId="77777777" w:rsidR="004065CA" w:rsidRPr="004F5291" w:rsidRDefault="004065CA" w:rsidP="004065CA">
      <w:pPr>
        <w:spacing w:before="0" w:after="0" w:line="240" w:lineRule="auto"/>
      </w:pPr>
    </w:p>
    <w:p w14:paraId="4C1F2B07" w14:textId="35D55B5B" w:rsidR="004065CA" w:rsidRPr="004F5291" w:rsidRDefault="004065CA" w:rsidP="004065CA">
      <w:pPr>
        <w:spacing w:before="0" w:after="0" w:line="240" w:lineRule="auto"/>
      </w:pPr>
      <w:r w:rsidRPr="004F5291">
        <w:t xml:space="preserve">Název: </w:t>
      </w:r>
      <w:r w:rsidRPr="004F5291">
        <w:tab/>
      </w:r>
      <w:r w:rsidR="00C3383E">
        <w:t>Výuka chemie na ZŠ a SŠ</w:t>
      </w:r>
      <w:r w:rsidRPr="004F5291">
        <w:tab/>
      </w:r>
    </w:p>
    <w:p w14:paraId="62C29BC9" w14:textId="242D9341" w:rsidR="004065CA" w:rsidRPr="004F5291" w:rsidRDefault="004065CA" w:rsidP="004065CA">
      <w:pPr>
        <w:spacing w:before="0" w:after="0" w:line="240" w:lineRule="auto"/>
      </w:pPr>
      <w:r w:rsidRPr="004F5291">
        <w:t xml:space="preserve">Autor: </w:t>
      </w:r>
      <w:r w:rsidRPr="004F5291">
        <w:tab/>
      </w:r>
      <w:r w:rsidRPr="004F5291">
        <w:tab/>
      </w:r>
      <w:r w:rsidR="00DF4978">
        <w:t>Kateřina Trčková</w:t>
      </w:r>
      <w:r w:rsidRPr="004F5291">
        <w:tab/>
      </w:r>
    </w:p>
    <w:p w14:paraId="5EDF4B9A" w14:textId="0376E954" w:rsidR="004065CA" w:rsidRPr="004F5291" w:rsidRDefault="004065CA" w:rsidP="004065CA">
      <w:pPr>
        <w:spacing w:before="0" w:after="0" w:line="240" w:lineRule="auto"/>
      </w:pPr>
      <w:r w:rsidRPr="004F5291">
        <w:t>Vydání:</w:t>
      </w:r>
      <w:r w:rsidRPr="004F5291">
        <w:tab/>
      </w:r>
      <w:r w:rsidR="00DF4978">
        <w:t>1.</w:t>
      </w:r>
      <w:r w:rsidRPr="004F5291">
        <w:tab/>
      </w:r>
    </w:p>
    <w:p w14:paraId="1E161325" w14:textId="0E1DA896" w:rsidR="004065CA" w:rsidRPr="004F5291" w:rsidRDefault="004065CA" w:rsidP="004065CA">
      <w:pPr>
        <w:spacing w:before="0" w:after="0" w:line="240" w:lineRule="auto"/>
      </w:pPr>
      <w:r w:rsidRPr="004F5291">
        <w:t>Počet stran:</w:t>
      </w:r>
      <w:r w:rsidRPr="004F5291">
        <w:tab/>
      </w:r>
      <w:r w:rsidR="000B53D2">
        <w:t>60</w:t>
      </w:r>
      <w:bookmarkStart w:id="0" w:name="_GoBack"/>
      <w:bookmarkEnd w:id="0"/>
      <w:r w:rsidRPr="004F5291">
        <w:tab/>
      </w:r>
    </w:p>
    <w:p w14:paraId="4FE92D09" w14:textId="77777777" w:rsidR="004065CA" w:rsidRPr="004F5291" w:rsidRDefault="004065CA" w:rsidP="004065CA">
      <w:pPr>
        <w:spacing w:before="0" w:after="0" w:line="240" w:lineRule="auto"/>
      </w:pPr>
    </w:p>
    <w:p w14:paraId="3F718DC2" w14:textId="77777777" w:rsidR="004065CA" w:rsidRPr="004F5291" w:rsidRDefault="004065CA" w:rsidP="004065CA">
      <w:pPr>
        <w:spacing w:before="0" w:after="0" w:line="240" w:lineRule="auto"/>
      </w:pPr>
    </w:p>
    <w:p w14:paraId="02581D01" w14:textId="77777777" w:rsidR="004065CA" w:rsidRPr="004F5291" w:rsidRDefault="004065CA" w:rsidP="004065CA">
      <w:pPr>
        <w:spacing w:before="0" w:after="0" w:line="240" w:lineRule="auto"/>
      </w:pPr>
      <w:r w:rsidRPr="004F5291">
        <w:t>Jazyková korektura nebyla provedena, za jazykovou stránku odpovídá autor.</w:t>
      </w:r>
    </w:p>
    <w:p w14:paraId="095D5475" w14:textId="77777777" w:rsidR="004065CA" w:rsidRPr="004F5291" w:rsidRDefault="004065CA" w:rsidP="004065CA">
      <w:pPr>
        <w:spacing w:before="0" w:after="0" w:line="240" w:lineRule="auto"/>
      </w:pPr>
    </w:p>
    <w:p w14:paraId="5C7DBC9C" w14:textId="77777777" w:rsidR="004065CA" w:rsidRPr="004F5291" w:rsidRDefault="004065CA" w:rsidP="004065CA">
      <w:pPr>
        <w:spacing w:before="0" w:after="0" w:line="240" w:lineRule="auto"/>
      </w:pPr>
    </w:p>
    <w:p w14:paraId="5EB98EAB" w14:textId="632A0881" w:rsidR="004065CA" w:rsidRPr="004F5291" w:rsidRDefault="004065CA" w:rsidP="004065CA">
      <w:pPr>
        <w:spacing w:before="0" w:after="0" w:line="240" w:lineRule="auto"/>
      </w:pPr>
      <w:r w:rsidRPr="004F5291">
        <w:t xml:space="preserve">© </w:t>
      </w:r>
      <w:r w:rsidR="00C96247">
        <w:t>Kateřina Trčková</w:t>
      </w:r>
    </w:p>
    <w:p w14:paraId="0FA31728" w14:textId="77777777" w:rsidR="004065CA" w:rsidRPr="004F5291" w:rsidRDefault="004065CA" w:rsidP="004065CA">
      <w:pPr>
        <w:spacing w:before="0" w:after="0" w:line="240" w:lineRule="auto"/>
      </w:pPr>
      <w:r w:rsidRPr="004F5291">
        <w:t>© Ostravská univerzita v Ostravě</w:t>
      </w:r>
    </w:p>
    <w:p w14:paraId="7EBC159F" w14:textId="77777777" w:rsidR="00366AF9" w:rsidRDefault="00366AF9" w:rsidP="00366AF9">
      <w:pPr>
        <w:spacing w:before="0" w:after="0" w:line="240" w:lineRule="auto"/>
        <w:ind w:left="170"/>
      </w:pPr>
    </w:p>
    <w:p w14:paraId="10966887" w14:textId="77777777" w:rsidR="00366AF9" w:rsidRDefault="00366AF9" w:rsidP="00F14AB4">
      <w:pPr>
        <w:spacing w:before="0" w:after="0" w:line="240" w:lineRule="auto"/>
        <w:sectPr w:rsidR="00366AF9" w:rsidSect="00A65F4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986698321"/>
        <w:docPartObj>
          <w:docPartGallery w:val="Table of Contents"/>
          <w:docPartUnique/>
        </w:docPartObj>
      </w:sdtPr>
      <w:sdtEndPr>
        <w:rPr>
          <w:rFonts w:asciiTheme="minorHAnsi" w:hAnsiTheme="minorHAnsi"/>
        </w:rPr>
      </w:sdtEndPr>
      <w:sdtContent>
        <w:p w14:paraId="257EF17D" w14:textId="77777777" w:rsidR="00880CFD" w:rsidRDefault="00880CFD" w:rsidP="00F14AB4">
          <w:pPr>
            <w:pStyle w:val="Nadpisobsahu"/>
            <w:numPr>
              <w:ilvl w:val="0"/>
              <w:numId w:val="0"/>
            </w:numPr>
            <w:spacing w:before="0" w:after="0" w:line="240" w:lineRule="auto"/>
            <w:ind w:left="432" w:hanging="432"/>
          </w:pPr>
          <w:r>
            <w:t>Obsah</w:t>
          </w:r>
        </w:p>
        <w:p w14:paraId="5CF05BAF" w14:textId="77777777" w:rsidR="0027574D" w:rsidRDefault="00A65F4A">
          <w:pPr>
            <w:pStyle w:val="Obsah1"/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427306538" w:history="1">
            <w:r w:rsidR="0027574D" w:rsidRPr="00291C79">
              <w:rPr>
                <w:rStyle w:val="Hypertextovodkaz"/>
                <w:noProof/>
              </w:rPr>
              <w:t>Slovo úvodem</w:t>
            </w:r>
            <w:r w:rsidR="0027574D">
              <w:rPr>
                <w:noProof/>
                <w:webHidden/>
              </w:rPr>
              <w:tab/>
            </w:r>
            <w:r w:rsidR="0027574D">
              <w:rPr>
                <w:noProof/>
                <w:webHidden/>
              </w:rPr>
              <w:fldChar w:fldCharType="begin"/>
            </w:r>
            <w:r w:rsidR="0027574D">
              <w:rPr>
                <w:noProof/>
                <w:webHidden/>
              </w:rPr>
              <w:instrText xml:space="preserve"> PAGEREF _Toc427306538 \h </w:instrText>
            </w:r>
            <w:r w:rsidR="0027574D">
              <w:rPr>
                <w:noProof/>
                <w:webHidden/>
              </w:rPr>
            </w:r>
            <w:r w:rsidR="0027574D">
              <w:rPr>
                <w:noProof/>
                <w:webHidden/>
              </w:rPr>
              <w:fldChar w:fldCharType="separate"/>
            </w:r>
            <w:r w:rsidR="0027574D">
              <w:rPr>
                <w:noProof/>
                <w:webHidden/>
              </w:rPr>
              <w:t>4</w:t>
            </w:r>
            <w:r w:rsidR="0027574D">
              <w:rPr>
                <w:noProof/>
                <w:webHidden/>
              </w:rPr>
              <w:fldChar w:fldCharType="end"/>
            </w:r>
          </w:hyperlink>
        </w:p>
        <w:p w14:paraId="0BFA3C1E" w14:textId="77777777" w:rsidR="0027574D" w:rsidRDefault="001C326E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7306539" w:history="1">
            <w:r w:rsidR="0027574D" w:rsidRPr="00291C79">
              <w:rPr>
                <w:rStyle w:val="Hypertextovodkaz"/>
                <w:noProof/>
              </w:rPr>
              <w:t>1</w:t>
            </w:r>
            <w:r w:rsidR="0027574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27574D" w:rsidRPr="00291C79">
              <w:rPr>
                <w:rStyle w:val="Hypertextovodkaz"/>
                <w:noProof/>
              </w:rPr>
              <w:t>Periodická soustava prvků</w:t>
            </w:r>
            <w:r w:rsidR="0027574D">
              <w:rPr>
                <w:noProof/>
                <w:webHidden/>
              </w:rPr>
              <w:tab/>
            </w:r>
            <w:r w:rsidR="0027574D">
              <w:rPr>
                <w:noProof/>
                <w:webHidden/>
              </w:rPr>
              <w:fldChar w:fldCharType="begin"/>
            </w:r>
            <w:r w:rsidR="0027574D">
              <w:rPr>
                <w:noProof/>
                <w:webHidden/>
              </w:rPr>
              <w:instrText xml:space="preserve"> PAGEREF _Toc427306539 \h </w:instrText>
            </w:r>
            <w:r w:rsidR="0027574D">
              <w:rPr>
                <w:noProof/>
                <w:webHidden/>
              </w:rPr>
            </w:r>
            <w:r w:rsidR="0027574D">
              <w:rPr>
                <w:noProof/>
                <w:webHidden/>
              </w:rPr>
              <w:fldChar w:fldCharType="separate"/>
            </w:r>
            <w:r w:rsidR="0027574D">
              <w:rPr>
                <w:noProof/>
                <w:webHidden/>
              </w:rPr>
              <w:t>5</w:t>
            </w:r>
            <w:r w:rsidR="0027574D">
              <w:rPr>
                <w:noProof/>
                <w:webHidden/>
              </w:rPr>
              <w:fldChar w:fldCharType="end"/>
            </w:r>
          </w:hyperlink>
        </w:p>
        <w:p w14:paraId="19E101D3" w14:textId="77777777" w:rsidR="0027574D" w:rsidRDefault="001C326E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7306540" w:history="1">
            <w:r w:rsidR="0027574D" w:rsidRPr="00291C79">
              <w:rPr>
                <w:rStyle w:val="Hypertextovodkaz"/>
                <w:noProof/>
              </w:rPr>
              <w:t>2</w:t>
            </w:r>
            <w:r w:rsidR="0027574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27574D" w:rsidRPr="00291C79">
              <w:rPr>
                <w:rStyle w:val="Hypertextovodkaz"/>
                <w:noProof/>
              </w:rPr>
              <w:t>Prvky a jejich sloučeniny</w:t>
            </w:r>
            <w:r w:rsidR="0027574D">
              <w:rPr>
                <w:noProof/>
                <w:webHidden/>
              </w:rPr>
              <w:tab/>
            </w:r>
            <w:r w:rsidR="0027574D">
              <w:rPr>
                <w:noProof/>
                <w:webHidden/>
              </w:rPr>
              <w:fldChar w:fldCharType="begin"/>
            </w:r>
            <w:r w:rsidR="0027574D">
              <w:rPr>
                <w:noProof/>
                <w:webHidden/>
              </w:rPr>
              <w:instrText xml:space="preserve"> PAGEREF _Toc427306540 \h </w:instrText>
            </w:r>
            <w:r w:rsidR="0027574D">
              <w:rPr>
                <w:noProof/>
                <w:webHidden/>
              </w:rPr>
            </w:r>
            <w:r w:rsidR="0027574D">
              <w:rPr>
                <w:noProof/>
                <w:webHidden/>
              </w:rPr>
              <w:fldChar w:fldCharType="separate"/>
            </w:r>
            <w:r w:rsidR="0027574D">
              <w:rPr>
                <w:noProof/>
                <w:webHidden/>
              </w:rPr>
              <w:t>12</w:t>
            </w:r>
            <w:r w:rsidR="0027574D">
              <w:rPr>
                <w:noProof/>
                <w:webHidden/>
              </w:rPr>
              <w:fldChar w:fldCharType="end"/>
            </w:r>
          </w:hyperlink>
        </w:p>
        <w:p w14:paraId="680FB499" w14:textId="77777777" w:rsidR="0027574D" w:rsidRDefault="001C326E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7306541" w:history="1">
            <w:r w:rsidR="0027574D" w:rsidRPr="00291C79">
              <w:rPr>
                <w:rStyle w:val="Hypertextovodkaz"/>
                <w:noProof/>
              </w:rPr>
              <w:t>3</w:t>
            </w:r>
            <w:r w:rsidR="0027574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27574D" w:rsidRPr="00291C79">
              <w:rPr>
                <w:rStyle w:val="Hypertextovodkaz"/>
                <w:noProof/>
              </w:rPr>
              <w:t>Hybridizace</w:t>
            </w:r>
            <w:r w:rsidR="0027574D">
              <w:rPr>
                <w:noProof/>
                <w:webHidden/>
              </w:rPr>
              <w:tab/>
            </w:r>
            <w:r w:rsidR="0027574D">
              <w:rPr>
                <w:noProof/>
                <w:webHidden/>
              </w:rPr>
              <w:fldChar w:fldCharType="begin"/>
            </w:r>
            <w:r w:rsidR="0027574D">
              <w:rPr>
                <w:noProof/>
                <w:webHidden/>
              </w:rPr>
              <w:instrText xml:space="preserve"> PAGEREF _Toc427306541 \h </w:instrText>
            </w:r>
            <w:r w:rsidR="0027574D">
              <w:rPr>
                <w:noProof/>
                <w:webHidden/>
              </w:rPr>
            </w:r>
            <w:r w:rsidR="0027574D">
              <w:rPr>
                <w:noProof/>
                <w:webHidden/>
              </w:rPr>
              <w:fldChar w:fldCharType="separate"/>
            </w:r>
            <w:r w:rsidR="0027574D">
              <w:rPr>
                <w:noProof/>
                <w:webHidden/>
              </w:rPr>
              <w:t>21</w:t>
            </w:r>
            <w:r w:rsidR="0027574D">
              <w:rPr>
                <w:noProof/>
                <w:webHidden/>
              </w:rPr>
              <w:fldChar w:fldCharType="end"/>
            </w:r>
          </w:hyperlink>
        </w:p>
        <w:p w14:paraId="3D902D38" w14:textId="77777777" w:rsidR="0027574D" w:rsidRDefault="001C326E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7306542" w:history="1">
            <w:r w:rsidR="0027574D" w:rsidRPr="00291C79">
              <w:rPr>
                <w:rStyle w:val="Hypertextovodkaz"/>
                <w:noProof/>
              </w:rPr>
              <w:t>4</w:t>
            </w:r>
            <w:r w:rsidR="0027574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27574D" w:rsidRPr="00291C79">
              <w:rPr>
                <w:rStyle w:val="Hypertextovodkaz"/>
                <w:noProof/>
              </w:rPr>
              <w:t>Výpočet složení roztoků</w:t>
            </w:r>
            <w:r w:rsidR="0027574D">
              <w:rPr>
                <w:noProof/>
                <w:webHidden/>
              </w:rPr>
              <w:tab/>
            </w:r>
            <w:r w:rsidR="0027574D">
              <w:rPr>
                <w:noProof/>
                <w:webHidden/>
              </w:rPr>
              <w:fldChar w:fldCharType="begin"/>
            </w:r>
            <w:r w:rsidR="0027574D">
              <w:rPr>
                <w:noProof/>
                <w:webHidden/>
              </w:rPr>
              <w:instrText xml:space="preserve"> PAGEREF _Toc427306542 \h </w:instrText>
            </w:r>
            <w:r w:rsidR="0027574D">
              <w:rPr>
                <w:noProof/>
                <w:webHidden/>
              </w:rPr>
            </w:r>
            <w:r w:rsidR="0027574D">
              <w:rPr>
                <w:noProof/>
                <w:webHidden/>
              </w:rPr>
              <w:fldChar w:fldCharType="separate"/>
            </w:r>
            <w:r w:rsidR="0027574D">
              <w:rPr>
                <w:noProof/>
                <w:webHidden/>
              </w:rPr>
              <w:t>27</w:t>
            </w:r>
            <w:r w:rsidR="0027574D">
              <w:rPr>
                <w:noProof/>
                <w:webHidden/>
              </w:rPr>
              <w:fldChar w:fldCharType="end"/>
            </w:r>
          </w:hyperlink>
        </w:p>
        <w:p w14:paraId="5F239CCD" w14:textId="77777777" w:rsidR="0027574D" w:rsidRDefault="001C326E">
          <w:pPr>
            <w:pStyle w:val="Obsah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427306543" w:history="1">
            <w:r w:rsidR="0027574D" w:rsidRPr="00291C79">
              <w:rPr>
                <w:rStyle w:val="Hypertextovodkaz"/>
                <w:noProof/>
              </w:rPr>
              <w:t>5</w:t>
            </w:r>
            <w:r w:rsidR="0027574D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27574D" w:rsidRPr="00291C79">
              <w:rPr>
                <w:rStyle w:val="Hypertextovodkaz"/>
                <w:noProof/>
              </w:rPr>
              <w:t>Názvosloví anorganických sloučenin</w:t>
            </w:r>
            <w:r w:rsidR="0027574D">
              <w:rPr>
                <w:noProof/>
                <w:webHidden/>
              </w:rPr>
              <w:tab/>
            </w:r>
            <w:r w:rsidR="0027574D">
              <w:rPr>
                <w:noProof/>
                <w:webHidden/>
              </w:rPr>
              <w:fldChar w:fldCharType="begin"/>
            </w:r>
            <w:r w:rsidR="0027574D">
              <w:rPr>
                <w:noProof/>
                <w:webHidden/>
              </w:rPr>
              <w:instrText xml:space="preserve"> PAGEREF _Toc427306543 \h </w:instrText>
            </w:r>
            <w:r w:rsidR="0027574D">
              <w:rPr>
                <w:noProof/>
                <w:webHidden/>
              </w:rPr>
            </w:r>
            <w:r w:rsidR="0027574D">
              <w:rPr>
                <w:noProof/>
                <w:webHidden/>
              </w:rPr>
              <w:fldChar w:fldCharType="separate"/>
            </w:r>
            <w:r w:rsidR="0027574D">
              <w:rPr>
                <w:noProof/>
                <w:webHidden/>
              </w:rPr>
              <w:t>34</w:t>
            </w:r>
            <w:r w:rsidR="0027574D">
              <w:rPr>
                <w:noProof/>
                <w:webHidden/>
              </w:rPr>
              <w:fldChar w:fldCharType="end"/>
            </w:r>
          </w:hyperlink>
        </w:p>
        <w:p w14:paraId="74434E0B" w14:textId="77777777" w:rsidR="0027574D" w:rsidRDefault="001C326E">
          <w:pPr>
            <w:pStyle w:val="Obsah1"/>
            <w:rPr>
              <w:rFonts w:eastAsiaTheme="minorEastAsia" w:cstheme="minorBidi"/>
              <w:noProof/>
              <w:sz w:val="22"/>
              <w:szCs w:val="22"/>
            </w:rPr>
          </w:pPr>
          <w:hyperlink w:anchor="_Toc427306544" w:history="1">
            <w:r w:rsidR="0027574D" w:rsidRPr="00291C79">
              <w:rPr>
                <w:rStyle w:val="Hypertextovodkaz"/>
                <w:noProof/>
              </w:rPr>
              <w:t>Přílohy</w:t>
            </w:r>
            <w:r w:rsidR="0027574D">
              <w:rPr>
                <w:noProof/>
                <w:webHidden/>
              </w:rPr>
              <w:tab/>
            </w:r>
            <w:r w:rsidR="0027574D">
              <w:rPr>
                <w:noProof/>
                <w:webHidden/>
              </w:rPr>
              <w:fldChar w:fldCharType="begin"/>
            </w:r>
            <w:r w:rsidR="0027574D">
              <w:rPr>
                <w:noProof/>
                <w:webHidden/>
              </w:rPr>
              <w:instrText xml:space="preserve"> PAGEREF _Toc427306544 \h </w:instrText>
            </w:r>
            <w:r w:rsidR="0027574D">
              <w:rPr>
                <w:noProof/>
                <w:webHidden/>
              </w:rPr>
            </w:r>
            <w:r w:rsidR="0027574D">
              <w:rPr>
                <w:noProof/>
                <w:webHidden/>
              </w:rPr>
              <w:fldChar w:fldCharType="separate"/>
            </w:r>
            <w:r w:rsidR="0027574D">
              <w:rPr>
                <w:noProof/>
                <w:webHidden/>
              </w:rPr>
              <w:t>40</w:t>
            </w:r>
            <w:r w:rsidR="0027574D">
              <w:rPr>
                <w:noProof/>
                <w:webHidden/>
              </w:rPr>
              <w:fldChar w:fldCharType="end"/>
            </w:r>
          </w:hyperlink>
        </w:p>
        <w:p w14:paraId="5515F993" w14:textId="77777777" w:rsidR="0027574D" w:rsidRDefault="001C326E">
          <w:pPr>
            <w:pStyle w:val="Obsah1"/>
            <w:rPr>
              <w:rFonts w:eastAsiaTheme="minorEastAsia" w:cstheme="minorBidi"/>
              <w:noProof/>
              <w:sz w:val="22"/>
              <w:szCs w:val="22"/>
            </w:rPr>
          </w:pPr>
          <w:hyperlink w:anchor="_Toc427306545" w:history="1">
            <w:r w:rsidR="0027574D" w:rsidRPr="00291C79">
              <w:rPr>
                <w:rStyle w:val="Hypertextovodkaz"/>
                <w:noProof/>
              </w:rPr>
              <w:t>Použitá literatura</w:t>
            </w:r>
            <w:r w:rsidR="0027574D">
              <w:rPr>
                <w:noProof/>
                <w:webHidden/>
              </w:rPr>
              <w:tab/>
            </w:r>
            <w:r w:rsidR="0027574D">
              <w:rPr>
                <w:noProof/>
                <w:webHidden/>
              </w:rPr>
              <w:fldChar w:fldCharType="begin"/>
            </w:r>
            <w:r w:rsidR="0027574D">
              <w:rPr>
                <w:noProof/>
                <w:webHidden/>
              </w:rPr>
              <w:instrText xml:space="preserve"> PAGEREF _Toc427306545 \h </w:instrText>
            </w:r>
            <w:r w:rsidR="0027574D">
              <w:rPr>
                <w:noProof/>
                <w:webHidden/>
              </w:rPr>
            </w:r>
            <w:r w:rsidR="0027574D">
              <w:rPr>
                <w:noProof/>
                <w:webHidden/>
              </w:rPr>
              <w:fldChar w:fldCharType="separate"/>
            </w:r>
            <w:r w:rsidR="0027574D">
              <w:rPr>
                <w:noProof/>
                <w:webHidden/>
              </w:rPr>
              <w:t>60</w:t>
            </w:r>
            <w:r w:rsidR="0027574D">
              <w:rPr>
                <w:noProof/>
                <w:webHidden/>
              </w:rPr>
              <w:fldChar w:fldCharType="end"/>
            </w:r>
          </w:hyperlink>
        </w:p>
        <w:p w14:paraId="6FCCBC8D" w14:textId="6A716438" w:rsidR="00880CFD" w:rsidRDefault="00A65F4A" w:rsidP="004719BE">
          <w:pPr>
            <w:pStyle w:val="Obsah1"/>
            <w:spacing w:before="100" w:after="0" w:line="312" w:lineRule="auto"/>
          </w:pPr>
          <w:r>
            <w:fldChar w:fldCharType="end"/>
          </w:r>
        </w:p>
      </w:sdtContent>
    </w:sdt>
    <w:p w14:paraId="1C6A61D0" w14:textId="77777777" w:rsidR="00880CFD" w:rsidRDefault="00880CFD">
      <w:pPr>
        <w:sectPr w:rsidR="00880CFD" w:rsidSect="00A65F4A"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</w:p>
    <w:p w14:paraId="38373451" w14:textId="77777777" w:rsidR="007D3AAD" w:rsidRDefault="008B2B1C" w:rsidP="008B2B1C">
      <w:pPr>
        <w:pStyle w:val="Nadpis1"/>
        <w:numPr>
          <w:ilvl w:val="0"/>
          <w:numId w:val="0"/>
        </w:numPr>
        <w:ind w:left="432" w:hanging="432"/>
      </w:pPr>
      <w:bookmarkStart w:id="1" w:name="_Toc427306538"/>
      <w:r>
        <w:lastRenderedPageBreak/>
        <w:t>Slovo úvodem</w:t>
      </w:r>
      <w:bookmarkEnd w:id="1"/>
    </w:p>
    <w:p w14:paraId="61AD38E6" w14:textId="77777777" w:rsidR="00951AC6" w:rsidRDefault="00951AC6" w:rsidP="00BD5349">
      <w:r>
        <w:t xml:space="preserve">Mobilní zařízení jsou neoddělitelnou součástí našich žáků. Pro učitele mohou být moderním aktivizačním prostředkem ve výuce. Tato metodika je určena studentům pregraduálního vzdělávání a učitelům z praxe. </w:t>
      </w:r>
    </w:p>
    <w:p w14:paraId="5760F74D" w14:textId="5C9FFADE" w:rsidR="008B2B1C" w:rsidRDefault="00951AC6" w:rsidP="00BD5349">
      <w:r>
        <w:t>Cílem metodiky je seznámit učitele s několika možnostmi smysluplných využití mobilních zařízení ve výuce chemie.</w:t>
      </w:r>
      <w:r w:rsidR="00570A64">
        <w:t xml:space="preserve"> Součástí metodiky jsou pracovní listy pro žáky uvedené v přílohách.</w:t>
      </w:r>
    </w:p>
    <w:p w14:paraId="1A0BAB0D" w14:textId="77777777" w:rsidR="00570A64" w:rsidRDefault="00570A64" w:rsidP="00BD5349"/>
    <w:p w14:paraId="5B3267C9" w14:textId="77777777" w:rsidR="00951AC6" w:rsidRPr="00DB418C" w:rsidRDefault="00951AC6" w:rsidP="00951AC6">
      <w:pPr>
        <w:jc w:val="right"/>
      </w:pPr>
      <w:r w:rsidRPr="00DB418C">
        <w:t>Vaše autorka</w:t>
      </w:r>
    </w:p>
    <w:p w14:paraId="2C843DD6" w14:textId="77777777" w:rsidR="00951AC6" w:rsidRDefault="00951AC6" w:rsidP="00951AC6">
      <w:pPr>
        <w:jc w:val="right"/>
        <w:sectPr w:rsidR="00951AC6" w:rsidSect="00A65F4A">
          <w:headerReference w:type="default" r:id="rId9"/>
          <w:footerReference w:type="default" r:id="rId10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3DFC197E" w14:textId="65D67AAF" w:rsidR="008B2B1C" w:rsidRDefault="00DF4978" w:rsidP="008B2B1C">
      <w:pPr>
        <w:pStyle w:val="Nadpis1"/>
      </w:pPr>
      <w:bookmarkStart w:id="2" w:name="_Toc427306539"/>
      <w:r>
        <w:lastRenderedPageBreak/>
        <w:t>Periodická soustava prvků</w:t>
      </w:r>
      <w:bookmarkEnd w:id="2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A82C19" w:rsidRPr="00A82C19" w14:paraId="6A194E38" w14:textId="5ADE8E5A" w:rsidTr="00A82C19">
        <w:tc>
          <w:tcPr>
            <w:tcW w:w="2655" w:type="dxa"/>
            <w:vAlign w:val="center"/>
          </w:tcPr>
          <w:p w14:paraId="29101C45" w14:textId="0E5EAF07" w:rsidR="00A82C19" w:rsidRPr="00A82C19" w:rsidRDefault="00247671" w:rsidP="00A82C19">
            <w:r>
              <w:t>Tematický celek</w:t>
            </w:r>
          </w:p>
        </w:tc>
        <w:tc>
          <w:tcPr>
            <w:tcW w:w="6405" w:type="dxa"/>
            <w:vAlign w:val="center"/>
          </w:tcPr>
          <w:p w14:paraId="2707F740" w14:textId="03E1DE49" w:rsidR="00A82C19" w:rsidRPr="00A82C19" w:rsidRDefault="00DF4978" w:rsidP="00BB24E6">
            <w:r>
              <w:t>Periodická soustava prvků</w:t>
            </w:r>
          </w:p>
        </w:tc>
      </w:tr>
      <w:tr w:rsidR="00A82C19" w:rsidRPr="00A82C19" w14:paraId="76DFAA00" w14:textId="77777777" w:rsidTr="00A82C19">
        <w:tc>
          <w:tcPr>
            <w:tcW w:w="2655" w:type="dxa"/>
            <w:vAlign w:val="center"/>
          </w:tcPr>
          <w:p w14:paraId="2B91211D" w14:textId="6EBA1AD1" w:rsidR="00A82C19" w:rsidRDefault="00A82C19" w:rsidP="00A82C19">
            <w:r>
              <w:t>Téma</w:t>
            </w:r>
            <w:r w:rsidR="00247671">
              <w:t xml:space="preserve"> vyučované hodiny</w:t>
            </w:r>
          </w:p>
        </w:tc>
        <w:tc>
          <w:tcPr>
            <w:tcW w:w="6405" w:type="dxa"/>
            <w:vAlign w:val="center"/>
          </w:tcPr>
          <w:p w14:paraId="79B02DF3" w14:textId="59E9EADD" w:rsidR="00A82C19" w:rsidRPr="00A82C19" w:rsidRDefault="00DF4978" w:rsidP="00BB24E6">
            <w:r>
              <w:t>Popis tabulky, periodicita fyzikálních a chemických vlastností</w:t>
            </w:r>
          </w:p>
        </w:tc>
      </w:tr>
      <w:tr w:rsidR="00A82C19" w:rsidRPr="00A82C19" w14:paraId="4884B476" w14:textId="50A3EB76" w:rsidTr="00A82C19">
        <w:tc>
          <w:tcPr>
            <w:tcW w:w="2655" w:type="dxa"/>
            <w:vAlign w:val="center"/>
          </w:tcPr>
          <w:p w14:paraId="67DA9B4D" w14:textId="31E3E80C" w:rsidR="00A82C19" w:rsidRPr="00A82C19" w:rsidRDefault="00A82C19" w:rsidP="00A82C19">
            <w:r>
              <w:t>Cílová skupina</w:t>
            </w:r>
          </w:p>
        </w:tc>
        <w:tc>
          <w:tcPr>
            <w:tcW w:w="6405" w:type="dxa"/>
            <w:vAlign w:val="center"/>
          </w:tcPr>
          <w:p w14:paraId="3B8CDEB7" w14:textId="1159B711" w:rsidR="00A82C19" w:rsidRPr="00A82C19" w:rsidRDefault="00670104" w:rsidP="00BB24E6">
            <w:r>
              <w:t>Žáci 2. ročníku šestiletého gymnázia, žáci 1. ročníku čtyřletého gymnázia.</w:t>
            </w:r>
          </w:p>
        </w:tc>
      </w:tr>
      <w:tr w:rsidR="00A82C19" w:rsidRPr="00A82C19" w14:paraId="0C6E7CA2" w14:textId="7BE3C054" w:rsidTr="00A82C19">
        <w:tc>
          <w:tcPr>
            <w:tcW w:w="2655" w:type="dxa"/>
            <w:vAlign w:val="center"/>
          </w:tcPr>
          <w:p w14:paraId="56761E1F" w14:textId="66988B09" w:rsidR="00A82C19" w:rsidRPr="00A82C19" w:rsidRDefault="00A82C19" w:rsidP="00A82C19">
            <w:r>
              <w:t>Časová dotace</w:t>
            </w:r>
          </w:p>
        </w:tc>
        <w:tc>
          <w:tcPr>
            <w:tcW w:w="6405" w:type="dxa"/>
            <w:vAlign w:val="center"/>
          </w:tcPr>
          <w:p w14:paraId="6B564D6D" w14:textId="4396A756" w:rsidR="00A82C19" w:rsidRPr="00A82C19" w:rsidRDefault="00670104" w:rsidP="00BB24E6">
            <w:r>
              <w:t>45 minut</w:t>
            </w:r>
          </w:p>
        </w:tc>
      </w:tr>
      <w:tr w:rsidR="00A82C19" w:rsidRPr="00A82C19" w14:paraId="72AA78C9" w14:textId="71A64615" w:rsidTr="00670104">
        <w:trPr>
          <w:trHeight w:val="3496"/>
        </w:trPr>
        <w:tc>
          <w:tcPr>
            <w:tcW w:w="2655" w:type="dxa"/>
            <w:vAlign w:val="center"/>
          </w:tcPr>
          <w:p w14:paraId="6B59E4C6" w14:textId="748F9D2A" w:rsidR="00A82C19" w:rsidRPr="00A82C19" w:rsidRDefault="00247671" w:rsidP="00A82C19">
            <w:r>
              <w:t>Klíčová slova</w:t>
            </w:r>
          </w:p>
        </w:tc>
        <w:tc>
          <w:tcPr>
            <w:tcW w:w="6405" w:type="dxa"/>
            <w:vAlign w:val="center"/>
          </w:tcPr>
          <w:p w14:paraId="12DB87B2" w14:textId="6F4F5981" w:rsidR="00670104" w:rsidRPr="00670104" w:rsidRDefault="00FE38CA" w:rsidP="00670104">
            <w:pPr>
              <w:pStyle w:val="Podnadpis"/>
              <w:spacing w:before="120" w:after="240" w:line="360" w:lineRule="auto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T</w:t>
            </w:r>
            <w:r w:rsidR="00DF4978" w:rsidRPr="00670104">
              <w:rPr>
                <w:rFonts w:asciiTheme="minorHAnsi" w:hAnsiTheme="minorHAnsi"/>
                <w:b w:val="0"/>
              </w:rPr>
              <w:t xml:space="preserve">abulka krátká, dlouhá, </w:t>
            </w:r>
            <w:r w:rsidR="00670104">
              <w:rPr>
                <w:rFonts w:asciiTheme="minorHAnsi" w:hAnsiTheme="minorHAnsi"/>
                <w:b w:val="0"/>
              </w:rPr>
              <w:t xml:space="preserve">velmi dlouhá, </w:t>
            </w:r>
            <w:r w:rsidR="00DF4978" w:rsidRPr="00670104">
              <w:rPr>
                <w:rFonts w:asciiTheme="minorHAnsi" w:hAnsiTheme="minorHAnsi"/>
                <w:b w:val="0"/>
              </w:rPr>
              <w:t xml:space="preserve">nepřechodné, </w:t>
            </w:r>
            <w:r w:rsidR="00670104">
              <w:rPr>
                <w:rFonts w:asciiTheme="minorHAnsi" w:hAnsiTheme="minorHAnsi"/>
                <w:b w:val="0"/>
              </w:rPr>
              <w:t>přechodné a</w:t>
            </w:r>
            <w:r w:rsidR="00DF4978" w:rsidRPr="00670104">
              <w:rPr>
                <w:rFonts w:asciiTheme="minorHAnsi" w:hAnsiTheme="minorHAnsi"/>
                <w:b w:val="0"/>
              </w:rPr>
              <w:t xml:space="preserve"> vnitřně přechodné prvky, </w:t>
            </w:r>
            <w:r w:rsidR="00DF4978" w:rsidRPr="00FE38CA">
              <w:rPr>
                <w:rFonts w:asciiTheme="minorHAnsi" w:hAnsiTheme="minorHAnsi"/>
                <w:b w:val="0"/>
                <w:i/>
              </w:rPr>
              <w:t>s</w:t>
            </w:r>
            <w:r w:rsidR="00DF4978" w:rsidRPr="00670104">
              <w:rPr>
                <w:rFonts w:asciiTheme="minorHAnsi" w:hAnsiTheme="minorHAnsi"/>
                <w:b w:val="0"/>
              </w:rPr>
              <w:t xml:space="preserve">-prvky, </w:t>
            </w:r>
            <w:r w:rsidR="00DF4978" w:rsidRPr="00FE38CA">
              <w:rPr>
                <w:rFonts w:asciiTheme="minorHAnsi" w:hAnsiTheme="minorHAnsi"/>
                <w:b w:val="0"/>
                <w:i/>
              </w:rPr>
              <w:t>p</w:t>
            </w:r>
            <w:r w:rsidR="00DF4978" w:rsidRPr="00670104">
              <w:rPr>
                <w:rFonts w:asciiTheme="minorHAnsi" w:hAnsiTheme="minorHAnsi"/>
                <w:b w:val="0"/>
              </w:rPr>
              <w:t xml:space="preserve">-prvky, </w:t>
            </w:r>
            <w:r w:rsidR="00DF4978" w:rsidRPr="00FE38CA">
              <w:rPr>
                <w:rFonts w:asciiTheme="minorHAnsi" w:hAnsiTheme="minorHAnsi"/>
                <w:b w:val="0"/>
                <w:i/>
              </w:rPr>
              <w:t>d</w:t>
            </w:r>
            <w:r w:rsidR="00DF4978" w:rsidRPr="00670104">
              <w:rPr>
                <w:rFonts w:asciiTheme="minorHAnsi" w:hAnsiTheme="minorHAnsi"/>
                <w:b w:val="0"/>
              </w:rPr>
              <w:t xml:space="preserve">-prvky, </w:t>
            </w:r>
            <w:r w:rsidR="00DF4978" w:rsidRPr="00FE38CA">
              <w:rPr>
                <w:rFonts w:asciiTheme="minorHAnsi" w:hAnsiTheme="minorHAnsi"/>
                <w:b w:val="0"/>
                <w:i/>
              </w:rPr>
              <w:t>f</w:t>
            </w:r>
            <w:r w:rsidR="00DF4978" w:rsidRPr="00670104">
              <w:rPr>
                <w:rFonts w:asciiTheme="minorHAnsi" w:hAnsiTheme="minorHAnsi"/>
                <w:b w:val="0"/>
              </w:rPr>
              <w:t>-prvky, názvy period a skupin</w:t>
            </w:r>
            <w:r w:rsidR="00670104" w:rsidRPr="00670104">
              <w:rPr>
                <w:rFonts w:asciiTheme="minorHAnsi" w:hAnsiTheme="minorHAnsi"/>
              </w:rPr>
              <w:t xml:space="preserve">, </w:t>
            </w:r>
            <w:r w:rsidR="00670104" w:rsidRPr="00670104">
              <w:rPr>
                <w:rFonts w:asciiTheme="minorHAnsi" w:hAnsiTheme="minorHAnsi"/>
                <w:b w:val="0"/>
              </w:rPr>
              <w:t xml:space="preserve">oxidační číslo, velikost atomů a iontů, ionizační energie, elektronová afinita, periodicita kovového </w:t>
            </w:r>
            <w:r>
              <w:rPr>
                <w:rFonts w:asciiTheme="minorHAnsi" w:hAnsiTheme="minorHAnsi"/>
                <w:b w:val="0"/>
              </w:rPr>
              <w:t>a </w:t>
            </w:r>
            <w:r w:rsidR="00670104" w:rsidRPr="00670104">
              <w:rPr>
                <w:rFonts w:asciiTheme="minorHAnsi" w:hAnsiTheme="minorHAnsi"/>
                <w:b w:val="0"/>
              </w:rPr>
              <w:t>nekovového charakteru, elektronegativita, periodicita acidobazických vlastností, periodicita oxidačních a redukčních vlastností.</w:t>
            </w:r>
          </w:p>
        </w:tc>
      </w:tr>
      <w:tr w:rsidR="00A82C19" w:rsidRPr="00A82C19" w14:paraId="4154B6B4" w14:textId="2A269322" w:rsidTr="00A82C19">
        <w:tc>
          <w:tcPr>
            <w:tcW w:w="2655" w:type="dxa"/>
            <w:vAlign w:val="center"/>
          </w:tcPr>
          <w:p w14:paraId="47311739" w14:textId="6FCACF9E" w:rsidR="00A82C19" w:rsidRPr="00A82C19" w:rsidRDefault="00A82C19" w:rsidP="00A82C19">
            <w:r>
              <w:t>Cíle vyučovací hodiny</w:t>
            </w:r>
          </w:p>
        </w:tc>
        <w:tc>
          <w:tcPr>
            <w:tcW w:w="6405" w:type="dxa"/>
            <w:vAlign w:val="center"/>
          </w:tcPr>
          <w:p w14:paraId="03D34F22" w14:textId="6B10795A" w:rsidR="00B90034" w:rsidRDefault="00670104" w:rsidP="00BB24E6">
            <w:r>
              <w:t>Žáci budou umět</w:t>
            </w:r>
            <w:r w:rsidR="00B90034">
              <w:t>:</w:t>
            </w:r>
            <w:r>
              <w:t xml:space="preserve"> </w:t>
            </w:r>
          </w:p>
          <w:p w14:paraId="066EEECC" w14:textId="77777777" w:rsidR="00B90034" w:rsidRDefault="00670104" w:rsidP="00C83D34">
            <w:pPr>
              <w:pStyle w:val="Odstavecseseznamem"/>
              <w:numPr>
                <w:ilvl w:val="0"/>
                <w:numId w:val="2"/>
              </w:numPr>
            </w:pPr>
            <w:r>
              <w:t xml:space="preserve">rozlišit skupiny a periody, </w:t>
            </w:r>
          </w:p>
          <w:p w14:paraId="71360081" w14:textId="77777777" w:rsidR="00A82C19" w:rsidRDefault="00670104" w:rsidP="00C83D34">
            <w:pPr>
              <w:pStyle w:val="Odstavecseseznamem"/>
              <w:numPr>
                <w:ilvl w:val="0"/>
                <w:numId w:val="2"/>
              </w:numPr>
            </w:pPr>
            <w:r>
              <w:t xml:space="preserve">používat značky a názvy nejznámějších prvků, </w:t>
            </w:r>
          </w:p>
          <w:p w14:paraId="3FBE5969" w14:textId="77777777" w:rsidR="00B90034" w:rsidRDefault="00B90034" w:rsidP="00C83D34">
            <w:pPr>
              <w:pStyle w:val="Odstavecseseznamem"/>
              <w:numPr>
                <w:ilvl w:val="0"/>
                <w:numId w:val="2"/>
              </w:numPr>
            </w:pPr>
            <w:r>
              <w:t>popsat slepou PSP,</w:t>
            </w:r>
          </w:p>
          <w:p w14:paraId="24E740D7" w14:textId="7375F2C5" w:rsidR="00B90034" w:rsidRPr="00A82C19" w:rsidRDefault="00B90034" w:rsidP="00C83D34">
            <w:pPr>
              <w:pStyle w:val="Odstavecseseznamem"/>
              <w:numPr>
                <w:ilvl w:val="0"/>
                <w:numId w:val="2"/>
              </w:numPr>
            </w:pPr>
            <w:r>
              <w:t>určit fyzikální a chemické vlastnosti z PSP.</w:t>
            </w:r>
          </w:p>
        </w:tc>
      </w:tr>
      <w:tr w:rsidR="00A82C19" w:rsidRPr="00A82C19" w14:paraId="03C87EB4" w14:textId="138492ED" w:rsidTr="00A82C19">
        <w:tc>
          <w:tcPr>
            <w:tcW w:w="2655" w:type="dxa"/>
            <w:vAlign w:val="center"/>
          </w:tcPr>
          <w:p w14:paraId="69F1FECA" w14:textId="0478F76D" w:rsidR="00A82C19" w:rsidRPr="00A82C19" w:rsidRDefault="00A82C19" w:rsidP="00A82C19">
            <w:r>
              <w:t>Organizační formy</w:t>
            </w:r>
          </w:p>
        </w:tc>
        <w:tc>
          <w:tcPr>
            <w:tcW w:w="6405" w:type="dxa"/>
            <w:vAlign w:val="center"/>
          </w:tcPr>
          <w:p w14:paraId="60055B92" w14:textId="1A250FA7" w:rsidR="00A82C19" w:rsidRPr="00247671" w:rsidRDefault="00A82C19" w:rsidP="00670104">
            <w:pPr>
              <w:rPr>
                <w:i/>
              </w:rPr>
            </w:pPr>
            <w:r w:rsidRPr="00247671">
              <w:rPr>
                <w:i/>
              </w:rPr>
              <w:t>hromadná výuka, samostatná práce žáků</w:t>
            </w:r>
            <w:r w:rsidR="008B6F8B">
              <w:rPr>
                <w:i/>
              </w:rPr>
              <w:t>, domácí úkol</w:t>
            </w:r>
          </w:p>
        </w:tc>
      </w:tr>
      <w:tr w:rsidR="00A82C19" w:rsidRPr="00501BCC" w14:paraId="58F2BE74" w14:textId="25E84EA2" w:rsidTr="00A82C19">
        <w:tc>
          <w:tcPr>
            <w:tcW w:w="2655" w:type="dxa"/>
            <w:vAlign w:val="center"/>
          </w:tcPr>
          <w:p w14:paraId="3DB16169" w14:textId="3D52933E" w:rsidR="00A82C19" w:rsidRPr="00501BCC" w:rsidRDefault="00A82C19" w:rsidP="00A82C19">
            <w:r w:rsidRPr="00A82C19">
              <w:t>Pomů</w:t>
            </w:r>
            <w:r w:rsidR="00247671">
              <w:t>cky</w:t>
            </w:r>
          </w:p>
        </w:tc>
        <w:tc>
          <w:tcPr>
            <w:tcW w:w="6405" w:type="dxa"/>
            <w:vAlign w:val="center"/>
          </w:tcPr>
          <w:p w14:paraId="5C1D5532" w14:textId="44386C11" w:rsidR="00A82C19" w:rsidRPr="00247671" w:rsidRDefault="00A82C19" w:rsidP="00670104">
            <w:pPr>
              <w:rPr>
                <w:i/>
              </w:rPr>
            </w:pPr>
            <w:r w:rsidRPr="00247671">
              <w:rPr>
                <w:i/>
              </w:rPr>
              <w:t xml:space="preserve">tabule, pracovní list, </w:t>
            </w:r>
            <w:r w:rsidR="00D91E9C">
              <w:rPr>
                <w:i/>
              </w:rPr>
              <w:t xml:space="preserve">počítač, </w:t>
            </w:r>
            <w:r w:rsidR="00670104">
              <w:rPr>
                <w:i/>
              </w:rPr>
              <w:t xml:space="preserve">dataprojektor, </w:t>
            </w:r>
            <w:r w:rsidR="00D91E9C">
              <w:rPr>
                <w:i/>
              </w:rPr>
              <w:t xml:space="preserve">tablet </w:t>
            </w:r>
          </w:p>
        </w:tc>
      </w:tr>
    </w:tbl>
    <w:p w14:paraId="528BD3DD" w14:textId="7F84C6D3" w:rsidR="00A82C19" w:rsidRDefault="002D3774" w:rsidP="00A82C19">
      <w:pPr>
        <w:pStyle w:val="Nadpis2"/>
      </w:pPr>
      <w:r>
        <w:t>Výklad učitele</w:t>
      </w:r>
    </w:p>
    <w:p w14:paraId="5455DEF9" w14:textId="0FF9670B" w:rsidR="00C02937" w:rsidRDefault="00C02937" w:rsidP="00C02937">
      <w:r>
        <w:t>V současné době je v tabulce 118 známých prvků, z nichž 94 se přirozeně vyskytuje na Zemi, zbylé byly připraveny pouze uměle a nemají žádný stabilní izotop.</w:t>
      </w:r>
    </w:p>
    <w:p w14:paraId="6C413618" w14:textId="7C797C0D" w:rsidR="00920018" w:rsidRDefault="00C02937" w:rsidP="00C02937">
      <w:r>
        <w:lastRenderedPageBreak/>
        <w:t xml:space="preserve">Prvky jsou uspořádány do </w:t>
      </w:r>
      <w:r w:rsidRPr="008F5BF0">
        <w:rPr>
          <w:b/>
        </w:rPr>
        <w:t>7 vodorovných řad</w:t>
      </w:r>
      <w:r>
        <w:t xml:space="preserve"> (period)</w:t>
      </w:r>
      <w:r w:rsidR="00920018">
        <w:t xml:space="preserve">, které jsou značeny arabsky (1–7) a </w:t>
      </w:r>
      <w:r w:rsidR="00920018" w:rsidRPr="008F5BF0">
        <w:rPr>
          <w:b/>
        </w:rPr>
        <w:t>16 svislých sloupců</w:t>
      </w:r>
      <w:r w:rsidR="00920018">
        <w:rPr>
          <w:b/>
        </w:rPr>
        <w:t xml:space="preserve"> (skupin)</w:t>
      </w:r>
      <w:r w:rsidR="00920018">
        <w:t xml:space="preserve">. </w:t>
      </w:r>
      <w:r w:rsidR="00920018">
        <w:rPr>
          <w:b/>
        </w:rPr>
        <w:t>Čí</w:t>
      </w:r>
      <w:r w:rsidR="00920018" w:rsidRPr="00920018">
        <w:rPr>
          <w:b/>
        </w:rPr>
        <w:t>slo</w:t>
      </w:r>
      <w:r w:rsidR="00920018" w:rsidRPr="007E6238">
        <w:rPr>
          <w:b/>
        </w:rPr>
        <w:t xml:space="preserve"> periody je shodné s hlavním kvantovým číslem</w:t>
      </w:r>
      <w:r w:rsidR="00920018">
        <w:rPr>
          <w:b/>
        </w:rPr>
        <w:t xml:space="preserve"> – </w:t>
      </w:r>
      <w:r w:rsidR="00920018" w:rsidRPr="00FE38CA">
        <w:rPr>
          <w:b/>
          <w:i/>
        </w:rPr>
        <w:t>n.</w:t>
      </w:r>
      <w:r w:rsidR="00920018">
        <w:t xml:space="preserve"> </w:t>
      </w:r>
      <w:r>
        <w:t xml:space="preserve"> </w:t>
      </w:r>
      <w:r w:rsidR="00456FC1" w:rsidRPr="00920018">
        <w:t>Prvky dané skupiny mají stejný</w:t>
      </w:r>
      <w:r w:rsidR="00456FC1">
        <w:rPr>
          <w:b/>
        </w:rPr>
        <w:t xml:space="preserve"> </w:t>
      </w:r>
      <w:r w:rsidR="00456FC1">
        <w:t>počet valenčních elektronů a podobné chemické a fyzikální vlastnosti.</w:t>
      </w:r>
    </w:p>
    <w:p w14:paraId="0961BF1D" w14:textId="74B5BDBE" w:rsidR="00920018" w:rsidRDefault="00920018" w:rsidP="00C02937">
      <w:pPr>
        <w:rPr>
          <w:b/>
        </w:rPr>
      </w:pPr>
      <w:r>
        <w:t xml:space="preserve">Skupiny se značí </w:t>
      </w:r>
      <w:r w:rsidR="0027574D">
        <w:t xml:space="preserve">zleva doprava arabsky </w:t>
      </w:r>
      <w:r>
        <w:t xml:space="preserve">(1.–18.) nebo </w:t>
      </w:r>
      <w:r w:rsidR="00456FC1">
        <w:t xml:space="preserve">římsky </w:t>
      </w:r>
      <w:r w:rsidR="00C02937">
        <w:t>(I.–</w:t>
      </w:r>
      <w:r w:rsidR="00456FC1">
        <w:t>VIII.). Značení římskými číslicemi je</w:t>
      </w:r>
      <w:r w:rsidR="00C02937">
        <w:t xml:space="preserve"> odlišen</w:t>
      </w:r>
      <w:r w:rsidR="00456FC1">
        <w:t>o</w:t>
      </w:r>
      <w:r w:rsidR="00C02937">
        <w:t xml:space="preserve"> písmeny A pro </w:t>
      </w:r>
      <w:r w:rsidR="00C02937" w:rsidRPr="008F5BF0">
        <w:rPr>
          <w:b/>
        </w:rPr>
        <w:t>hlavní skupiny</w:t>
      </w:r>
      <w:r w:rsidR="00C02937">
        <w:t xml:space="preserve"> a B pro </w:t>
      </w:r>
      <w:r w:rsidR="00C02937" w:rsidRPr="008F5BF0">
        <w:rPr>
          <w:b/>
        </w:rPr>
        <w:t>vedlejší skupiny</w:t>
      </w:r>
      <w:r w:rsidR="00C02937">
        <w:t xml:space="preserve">. Prvky hlavních skupin označujeme jako </w:t>
      </w:r>
      <w:r w:rsidR="00C02937" w:rsidRPr="008F5BF0">
        <w:rPr>
          <w:b/>
        </w:rPr>
        <w:t>nepřechodné,</w:t>
      </w:r>
      <w:r w:rsidR="00C02937">
        <w:t xml:space="preserve"> jejich valenční elektrony zaplňují orbital </w:t>
      </w:r>
      <w:r w:rsidR="00C02937" w:rsidRPr="00FE38CA">
        <w:rPr>
          <w:i/>
        </w:rPr>
        <w:t xml:space="preserve">ns </w:t>
      </w:r>
      <w:r w:rsidR="00C02937">
        <w:t>(</w:t>
      </w:r>
      <w:r w:rsidR="00C02937" w:rsidRPr="00FE38CA">
        <w:rPr>
          <w:b/>
          <w:i/>
        </w:rPr>
        <w:t>s</w:t>
      </w:r>
      <w:r w:rsidR="00C02937">
        <w:rPr>
          <w:b/>
        </w:rPr>
        <w:t>-</w:t>
      </w:r>
      <w:r w:rsidR="00C02937" w:rsidRPr="008F5BF0">
        <w:rPr>
          <w:b/>
        </w:rPr>
        <w:t>prvky</w:t>
      </w:r>
      <w:r w:rsidR="00C02937">
        <w:t xml:space="preserve">) nebo orbital </w:t>
      </w:r>
      <w:r w:rsidR="00C02937" w:rsidRPr="00FE38CA">
        <w:rPr>
          <w:i/>
        </w:rPr>
        <w:t>ns</w:t>
      </w:r>
      <w:r w:rsidR="00C02937">
        <w:t xml:space="preserve"> a </w:t>
      </w:r>
      <w:r w:rsidR="00C02937" w:rsidRPr="00FE38CA">
        <w:rPr>
          <w:i/>
        </w:rPr>
        <w:t>np</w:t>
      </w:r>
      <w:r w:rsidR="00C02937">
        <w:t xml:space="preserve"> (</w:t>
      </w:r>
      <w:r w:rsidR="00C02937" w:rsidRPr="00FE38CA">
        <w:rPr>
          <w:b/>
          <w:i/>
        </w:rPr>
        <w:t>p</w:t>
      </w:r>
      <w:r w:rsidR="00C02937">
        <w:rPr>
          <w:b/>
        </w:rPr>
        <w:t>-</w:t>
      </w:r>
      <w:r w:rsidR="00C02937" w:rsidRPr="008F5BF0">
        <w:rPr>
          <w:b/>
        </w:rPr>
        <w:t>prvky</w:t>
      </w:r>
      <w:r w:rsidR="00C02937">
        <w:t xml:space="preserve">), u těchto prvků je počet valenčních elektronů roven číslu skupiny. Prvky vedlejších skupin označujeme jako </w:t>
      </w:r>
      <w:r w:rsidR="00C02937" w:rsidRPr="00995534">
        <w:rPr>
          <w:b/>
        </w:rPr>
        <w:t xml:space="preserve">přechodné </w:t>
      </w:r>
      <w:r w:rsidR="00C02937">
        <w:t xml:space="preserve">(tranzitní), jejich valenční elektrony zaplňují orbital </w:t>
      </w:r>
      <w:r w:rsidR="00C02937" w:rsidRPr="00FE38CA">
        <w:rPr>
          <w:i/>
        </w:rPr>
        <w:t>ns</w:t>
      </w:r>
      <w:r w:rsidR="00C02937">
        <w:t xml:space="preserve"> a </w:t>
      </w:r>
      <w:r w:rsidR="00C02937" w:rsidRPr="00FE38CA">
        <w:rPr>
          <w:i/>
        </w:rPr>
        <w:t>(n – 1)d</w:t>
      </w:r>
      <w:r w:rsidR="00C02937">
        <w:t xml:space="preserve">, </w:t>
      </w:r>
      <w:r w:rsidR="00C02937" w:rsidRPr="00FE38CA">
        <w:rPr>
          <w:b/>
          <w:i/>
        </w:rPr>
        <w:t>d</w:t>
      </w:r>
      <w:r w:rsidR="00C02937">
        <w:rPr>
          <w:b/>
        </w:rPr>
        <w:t>-</w:t>
      </w:r>
      <w:r w:rsidR="00C02937" w:rsidRPr="00995534">
        <w:rPr>
          <w:b/>
        </w:rPr>
        <w:t>prvky.</w:t>
      </w:r>
      <w:r w:rsidR="00C02937">
        <w:t xml:space="preserve"> Lanthanoidy a aktinoidy se nazývají prvky </w:t>
      </w:r>
      <w:r w:rsidR="00C02937" w:rsidRPr="00995534">
        <w:rPr>
          <w:b/>
        </w:rPr>
        <w:t>vnitřně přechodné,</w:t>
      </w:r>
      <w:r w:rsidR="00C02937">
        <w:t xml:space="preserve"> jejich valenční elektrony zaplňují orbitaly </w:t>
      </w:r>
      <w:r w:rsidR="00C02937" w:rsidRPr="00FE38CA">
        <w:rPr>
          <w:i/>
        </w:rPr>
        <w:t>ns</w:t>
      </w:r>
      <w:r w:rsidR="00C02937">
        <w:t xml:space="preserve"> a </w:t>
      </w:r>
      <w:r w:rsidR="00C02937" w:rsidRPr="00FE38CA">
        <w:rPr>
          <w:i/>
        </w:rPr>
        <w:t>(n–2)f</w:t>
      </w:r>
      <w:r w:rsidR="00C02937">
        <w:t xml:space="preserve">, popřípadě také </w:t>
      </w:r>
      <w:r w:rsidR="00C02937" w:rsidRPr="00FE38CA">
        <w:rPr>
          <w:i/>
        </w:rPr>
        <w:t>(n – 1)d</w:t>
      </w:r>
      <w:r w:rsidR="00C02937">
        <w:t xml:space="preserve">, </w:t>
      </w:r>
      <w:r w:rsidR="00C02937" w:rsidRPr="00FE38CA">
        <w:rPr>
          <w:b/>
          <w:i/>
        </w:rPr>
        <w:t>f</w:t>
      </w:r>
      <w:r w:rsidR="00C02937">
        <w:rPr>
          <w:b/>
        </w:rPr>
        <w:t>-</w:t>
      </w:r>
      <w:r w:rsidR="00C02937" w:rsidRPr="00995534">
        <w:rPr>
          <w:b/>
        </w:rPr>
        <w:t>prvky</w:t>
      </w:r>
      <w:r w:rsidR="00C02937">
        <w:rPr>
          <w:b/>
        </w:rPr>
        <w:t>.</w:t>
      </w:r>
      <w:r>
        <w:rPr>
          <w:b/>
        </w:rPr>
        <w:t xml:space="preserve"> </w:t>
      </w:r>
    </w:p>
    <w:p w14:paraId="2C3DCC86" w14:textId="77777777" w:rsidR="00C02937" w:rsidRDefault="00C02937" w:rsidP="00C02937">
      <w:r>
        <w:t>Typy tabulek:</w:t>
      </w:r>
    </w:p>
    <w:p w14:paraId="59DC0AD1" w14:textId="77777777" w:rsidR="00C02937" w:rsidRDefault="00C02937" w:rsidP="00C83D34">
      <w:pPr>
        <w:pStyle w:val="Odstavecseseznamem"/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before="0" w:after="0"/>
        <w:textAlignment w:val="baseline"/>
      </w:pPr>
      <w:r>
        <w:t>Krátká tabulka – skupiny A (hlavní) a B (vedlejší) jsou vedle sebe (dohromady).</w:t>
      </w:r>
    </w:p>
    <w:p w14:paraId="6997E178" w14:textId="77777777" w:rsidR="00C02937" w:rsidRPr="005C0AD0" w:rsidRDefault="00C02937" w:rsidP="00C83D34">
      <w:pPr>
        <w:pStyle w:val="Odstavecseseznamem"/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before="0" w:after="0"/>
        <w:textAlignment w:val="baseline"/>
      </w:pPr>
      <w:r>
        <w:t xml:space="preserve">Dlouhá tabulka – </w:t>
      </w:r>
      <w:r w:rsidRPr="005C0AD0">
        <w:rPr>
          <w:color w:val="000000"/>
          <w:shd w:val="clear" w:color="auto" w:fill="FFFFFF"/>
        </w:rPr>
        <w:t>klasická, nejčastěji používaná (lanthanoidy a aktinoidy jsou oddělené)</w:t>
      </w:r>
      <w:r>
        <w:rPr>
          <w:color w:val="000000"/>
          <w:shd w:val="clear" w:color="auto" w:fill="FFFFFF"/>
        </w:rPr>
        <w:t>.</w:t>
      </w:r>
    </w:p>
    <w:p w14:paraId="2CE12504" w14:textId="0FF1512F" w:rsidR="00C02937" w:rsidRPr="00C02937" w:rsidRDefault="00C02937" w:rsidP="00C83D34">
      <w:pPr>
        <w:pStyle w:val="Odstavecseseznamem"/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before="0" w:after="0"/>
        <w:textAlignment w:val="baseline"/>
      </w:pPr>
      <w:r>
        <w:rPr>
          <w:color w:val="000000"/>
          <w:shd w:val="clear" w:color="auto" w:fill="FFFFFF"/>
        </w:rPr>
        <w:t>Velmi dlouhá tabulka – lanthanoidy a aktinoidy jsou vmezeřeny mezi s-prvky a d-prvky.</w:t>
      </w:r>
    </w:p>
    <w:p w14:paraId="38A1EDE6" w14:textId="245F7D6E" w:rsidR="00A82C19" w:rsidRDefault="002D3774" w:rsidP="00A82C19">
      <w:pPr>
        <w:pStyle w:val="Nadpis2"/>
      </w:pPr>
      <w:r>
        <w:t xml:space="preserve">Samostatná práce žáků </w:t>
      </w:r>
    </w:p>
    <w:p w14:paraId="63656996" w14:textId="47237020" w:rsidR="0015604F" w:rsidRPr="0015604F" w:rsidRDefault="0015604F" w:rsidP="0015604F">
      <w:r>
        <w:t>Nevyplněný pracovní list pro žáka je v Příloze 1.</w:t>
      </w:r>
    </w:p>
    <w:p w14:paraId="7A839106" w14:textId="222202B3" w:rsidR="002D3774" w:rsidRDefault="002D3774" w:rsidP="00C83D34">
      <w:pPr>
        <w:pStyle w:val="Odstavecseseznamem"/>
        <w:numPr>
          <w:ilvl w:val="0"/>
          <w:numId w:val="4"/>
        </w:numPr>
      </w:pPr>
      <w:r>
        <w:t>Vyhledejte na internetu názvy pro jednotlivé periody a skupiny a doplňte</w:t>
      </w:r>
      <w:r w:rsidR="00D24BAE">
        <w:t xml:space="preserve"> všechny údaje</w:t>
      </w:r>
      <w:r>
        <w:t xml:space="preserve"> do tabulky:</w:t>
      </w:r>
    </w:p>
    <w:p w14:paraId="550B5970" w14:textId="325CEFFF" w:rsidR="00370789" w:rsidRDefault="00370789" w:rsidP="00370789">
      <w:pPr>
        <w:pStyle w:val="Titulek"/>
        <w:keepNext/>
      </w:pPr>
      <w:r>
        <w:t xml:space="preserve">Tabulka </w:t>
      </w:r>
      <w:r w:rsidR="001C326E">
        <w:fldChar w:fldCharType="begin"/>
      </w:r>
      <w:r w:rsidR="001C326E">
        <w:instrText xml:space="preserve"> SEQ Tabulka \* ARABIC </w:instrText>
      </w:r>
      <w:r w:rsidR="001C326E">
        <w:fldChar w:fldCharType="separate"/>
      </w:r>
      <w:r w:rsidR="006C1473">
        <w:rPr>
          <w:noProof/>
        </w:rPr>
        <w:t>1</w:t>
      </w:r>
      <w:r w:rsidR="001C326E">
        <w:rPr>
          <w:noProof/>
        </w:rPr>
        <w:fldChar w:fldCharType="end"/>
      </w:r>
      <w:r>
        <w:t>: Názvy period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247"/>
        <w:gridCol w:w="3993"/>
        <w:gridCol w:w="3820"/>
      </w:tblGrid>
      <w:tr w:rsidR="00D24BAE" w14:paraId="316093F6" w14:textId="77777777" w:rsidTr="00D24BAE">
        <w:tc>
          <w:tcPr>
            <w:tcW w:w="1247" w:type="dxa"/>
            <w:vAlign w:val="center"/>
          </w:tcPr>
          <w:p w14:paraId="7D032C17" w14:textId="02E51E2E" w:rsidR="00D24BAE" w:rsidRDefault="00D24BAE" w:rsidP="00370789">
            <w:pPr>
              <w:pStyle w:val="Odstavecseseznamem"/>
              <w:tabs>
                <w:tab w:val="left" w:pos="1337"/>
              </w:tabs>
              <w:ind w:left="0"/>
              <w:jc w:val="left"/>
            </w:pPr>
            <w:r>
              <w:t>Číslo periody</w:t>
            </w:r>
          </w:p>
        </w:tc>
        <w:tc>
          <w:tcPr>
            <w:tcW w:w="3993" w:type="dxa"/>
          </w:tcPr>
          <w:p w14:paraId="4AC05B70" w14:textId="077882D9" w:rsidR="00D24BAE" w:rsidRDefault="00D24BAE" w:rsidP="00370789">
            <w:pPr>
              <w:pStyle w:val="Odstavecseseznamem"/>
              <w:ind w:left="0"/>
              <w:jc w:val="left"/>
            </w:pPr>
            <w:r>
              <w:t>Název periody</w:t>
            </w:r>
          </w:p>
        </w:tc>
        <w:tc>
          <w:tcPr>
            <w:tcW w:w="3820" w:type="dxa"/>
            <w:vAlign w:val="center"/>
          </w:tcPr>
          <w:p w14:paraId="7DBF5D05" w14:textId="02BC05E7" w:rsidR="00D24BAE" w:rsidRDefault="00D24BAE" w:rsidP="00370789">
            <w:pPr>
              <w:pStyle w:val="Odstavecseseznamem"/>
              <w:ind w:left="0"/>
              <w:jc w:val="left"/>
            </w:pPr>
            <w:r>
              <w:t>Počet prvků</w:t>
            </w:r>
          </w:p>
        </w:tc>
      </w:tr>
      <w:tr w:rsidR="00D24BAE" w14:paraId="3306F832" w14:textId="77777777" w:rsidTr="00285D43">
        <w:trPr>
          <w:trHeight w:hRule="exact" w:val="454"/>
        </w:trPr>
        <w:tc>
          <w:tcPr>
            <w:tcW w:w="1247" w:type="dxa"/>
          </w:tcPr>
          <w:p w14:paraId="611903AE" w14:textId="5B178D39" w:rsidR="00D24BAE" w:rsidRPr="00370789" w:rsidRDefault="00D24BAE" w:rsidP="00370789">
            <w:pPr>
              <w:pStyle w:val="Odstavecseseznamem"/>
              <w:ind w:left="0"/>
              <w:jc w:val="center"/>
              <w:rPr>
                <w:i/>
              </w:rPr>
            </w:pPr>
            <w:r>
              <w:t xml:space="preserve">1. </w:t>
            </w:r>
            <w:r>
              <w:rPr>
                <w:i/>
              </w:rPr>
              <w:t>(n =1)</w:t>
            </w:r>
          </w:p>
        </w:tc>
        <w:tc>
          <w:tcPr>
            <w:tcW w:w="3993" w:type="dxa"/>
          </w:tcPr>
          <w:p w14:paraId="7535A48F" w14:textId="0E893769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základní</w:t>
            </w:r>
          </w:p>
        </w:tc>
        <w:tc>
          <w:tcPr>
            <w:tcW w:w="3820" w:type="dxa"/>
          </w:tcPr>
          <w:p w14:paraId="17AF16B6" w14:textId="411F7868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2</w:t>
            </w:r>
          </w:p>
        </w:tc>
      </w:tr>
      <w:tr w:rsidR="00D24BAE" w14:paraId="13695332" w14:textId="77777777" w:rsidTr="00285D43">
        <w:trPr>
          <w:trHeight w:hRule="exact" w:val="454"/>
        </w:trPr>
        <w:tc>
          <w:tcPr>
            <w:tcW w:w="1247" w:type="dxa"/>
          </w:tcPr>
          <w:p w14:paraId="2D6C52DC" w14:textId="3191A377" w:rsidR="00D24BAE" w:rsidRDefault="00D24BAE" w:rsidP="00370789">
            <w:pPr>
              <w:pStyle w:val="Odstavecseseznamem"/>
              <w:ind w:left="0"/>
              <w:jc w:val="center"/>
            </w:pPr>
            <w:r>
              <w:t xml:space="preserve">2. </w:t>
            </w:r>
            <w:r w:rsidRPr="00370789">
              <w:rPr>
                <w:i/>
              </w:rPr>
              <w:t>(n=2)</w:t>
            </w:r>
          </w:p>
        </w:tc>
        <w:tc>
          <w:tcPr>
            <w:tcW w:w="3993" w:type="dxa"/>
          </w:tcPr>
          <w:p w14:paraId="0E1D9AE2" w14:textId="6F5B0FA3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1. jednoduchá</w:t>
            </w:r>
          </w:p>
        </w:tc>
        <w:tc>
          <w:tcPr>
            <w:tcW w:w="3820" w:type="dxa"/>
          </w:tcPr>
          <w:p w14:paraId="2FB37A58" w14:textId="1373C299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8</w:t>
            </w:r>
          </w:p>
        </w:tc>
      </w:tr>
      <w:tr w:rsidR="00D24BAE" w14:paraId="6B4AB753" w14:textId="77777777" w:rsidTr="00285D43">
        <w:trPr>
          <w:trHeight w:hRule="exact" w:val="454"/>
        </w:trPr>
        <w:tc>
          <w:tcPr>
            <w:tcW w:w="1247" w:type="dxa"/>
          </w:tcPr>
          <w:p w14:paraId="4AA954BE" w14:textId="3B38EB51" w:rsidR="00D24BAE" w:rsidRDefault="00D24BAE" w:rsidP="00370789">
            <w:pPr>
              <w:pStyle w:val="Odstavecseseznamem"/>
              <w:ind w:left="0"/>
              <w:jc w:val="center"/>
            </w:pPr>
            <w:r>
              <w:t xml:space="preserve">3. </w:t>
            </w:r>
            <w:r w:rsidRPr="00370789">
              <w:rPr>
                <w:i/>
              </w:rPr>
              <w:t>(n=3)</w:t>
            </w:r>
          </w:p>
        </w:tc>
        <w:tc>
          <w:tcPr>
            <w:tcW w:w="3993" w:type="dxa"/>
          </w:tcPr>
          <w:p w14:paraId="3C9D1E41" w14:textId="5AFD2E17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2. jednoduchá</w:t>
            </w:r>
          </w:p>
        </w:tc>
        <w:tc>
          <w:tcPr>
            <w:tcW w:w="3820" w:type="dxa"/>
          </w:tcPr>
          <w:p w14:paraId="5D24E3F9" w14:textId="3DDDFF46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8</w:t>
            </w:r>
          </w:p>
        </w:tc>
      </w:tr>
      <w:tr w:rsidR="00D24BAE" w14:paraId="07EDDDB4" w14:textId="77777777" w:rsidTr="00285D43">
        <w:trPr>
          <w:trHeight w:hRule="exact" w:val="454"/>
        </w:trPr>
        <w:tc>
          <w:tcPr>
            <w:tcW w:w="1247" w:type="dxa"/>
          </w:tcPr>
          <w:p w14:paraId="2C67CC43" w14:textId="11A84929" w:rsidR="00D24BAE" w:rsidRDefault="00D24BAE" w:rsidP="00370789">
            <w:pPr>
              <w:pStyle w:val="Odstavecseseznamem"/>
              <w:ind w:left="0"/>
              <w:jc w:val="center"/>
            </w:pPr>
            <w:r>
              <w:lastRenderedPageBreak/>
              <w:t xml:space="preserve">4. </w:t>
            </w:r>
            <w:r w:rsidRPr="00370789">
              <w:rPr>
                <w:i/>
              </w:rPr>
              <w:t>(n=4)</w:t>
            </w:r>
          </w:p>
        </w:tc>
        <w:tc>
          <w:tcPr>
            <w:tcW w:w="3993" w:type="dxa"/>
          </w:tcPr>
          <w:p w14:paraId="44AD0368" w14:textId="0896EEE2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1. dvojnásobná</w:t>
            </w:r>
          </w:p>
        </w:tc>
        <w:tc>
          <w:tcPr>
            <w:tcW w:w="3820" w:type="dxa"/>
          </w:tcPr>
          <w:p w14:paraId="2513E967" w14:textId="21570E66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18</w:t>
            </w:r>
          </w:p>
        </w:tc>
      </w:tr>
      <w:tr w:rsidR="00D24BAE" w14:paraId="7F7B3613" w14:textId="77777777" w:rsidTr="00285D43">
        <w:trPr>
          <w:trHeight w:hRule="exact" w:val="454"/>
        </w:trPr>
        <w:tc>
          <w:tcPr>
            <w:tcW w:w="1247" w:type="dxa"/>
          </w:tcPr>
          <w:p w14:paraId="4B5EE83B" w14:textId="000B6F5B" w:rsidR="00D24BAE" w:rsidRDefault="00D24BAE" w:rsidP="00370789">
            <w:pPr>
              <w:pStyle w:val="Odstavecseseznamem"/>
              <w:ind w:left="0"/>
              <w:jc w:val="center"/>
            </w:pPr>
            <w:r>
              <w:t xml:space="preserve">5. </w:t>
            </w:r>
            <w:r w:rsidRPr="00370789">
              <w:rPr>
                <w:i/>
              </w:rPr>
              <w:t>(n=5)</w:t>
            </w:r>
          </w:p>
        </w:tc>
        <w:tc>
          <w:tcPr>
            <w:tcW w:w="3993" w:type="dxa"/>
          </w:tcPr>
          <w:p w14:paraId="13B33466" w14:textId="23D01EAC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2. dvojnásobná</w:t>
            </w:r>
          </w:p>
        </w:tc>
        <w:tc>
          <w:tcPr>
            <w:tcW w:w="3820" w:type="dxa"/>
          </w:tcPr>
          <w:p w14:paraId="12FFEEDC" w14:textId="02356822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18</w:t>
            </w:r>
          </w:p>
        </w:tc>
      </w:tr>
      <w:tr w:rsidR="00D24BAE" w14:paraId="3C556052" w14:textId="77777777" w:rsidTr="00285D43">
        <w:trPr>
          <w:trHeight w:hRule="exact" w:val="454"/>
        </w:trPr>
        <w:tc>
          <w:tcPr>
            <w:tcW w:w="1247" w:type="dxa"/>
          </w:tcPr>
          <w:p w14:paraId="1BC8E877" w14:textId="4E0A3909" w:rsidR="00D24BAE" w:rsidRPr="00370789" w:rsidRDefault="00D24BAE" w:rsidP="00370789">
            <w:pPr>
              <w:pStyle w:val="Odstavecseseznamem"/>
              <w:ind w:left="0"/>
              <w:jc w:val="center"/>
              <w:rPr>
                <w:i/>
              </w:rPr>
            </w:pPr>
            <w:r>
              <w:t xml:space="preserve">6. </w:t>
            </w:r>
            <w:r>
              <w:rPr>
                <w:i/>
              </w:rPr>
              <w:t>(n=6)</w:t>
            </w:r>
          </w:p>
        </w:tc>
        <w:tc>
          <w:tcPr>
            <w:tcW w:w="3993" w:type="dxa"/>
          </w:tcPr>
          <w:p w14:paraId="2DFC455F" w14:textId="55E883F1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čtyřnásobná</w:t>
            </w:r>
          </w:p>
        </w:tc>
        <w:tc>
          <w:tcPr>
            <w:tcW w:w="3820" w:type="dxa"/>
          </w:tcPr>
          <w:p w14:paraId="058AE3E4" w14:textId="541A991B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32</w:t>
            </w:r>
          </w:p>
        </w:tc>
      </w:tr>
      <w:tr w:rsidR="00D24BAE" w14:paraId="630ACA4C" w14:textId="77777777" w:rsidTr="00285D43">
        <w:trPr>
          <w:trHeight w:hRule="exact" w:val="454"/>
        </w:trPr>
        <w:tc>
          <w:tcPr>
            <w:tcW w:w="1247" w:type="dxa"/>
          </w:tcPr>
          <w:p w14:paraId="34D67409" w14:textId="793AF930" w:rsidR="00D24BAE" w:rsidRDefault="00D24BAE" w:rsidP="00370789">
            <w:pPr>
              <w:pStyle w:val="Odstavecseseznamem"/>
              <w:ind w:left="0"/>
              <w:jc w:val="center"/>
            </w:pPr>
            <w:r>
              <w:t xml:space="preserve">7. </w:t>
            </w:r>
            <w:r w:rsidRPr="00370789">
              <w:rPr>
                <w:i/>
              </w:rPr>
              <w:t>(n=7)</w:t>
            </w:r>
          </w:p>
        </w:tc>
        <w:tc>
          <w:tcPr>
            <w:tcW w:w="3993" w:type="dxa"/>
          </w:tcPr>
          <w:p w14:paraId="4BEE13C0" w14:textId="1B708883" w:rsidR="00D24BAE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neukončená</w:t>
            </w:r>
          </w:p>
        </w:tc>
        <w:tc>
          <w:tcPr>
            <w:tcW w:w="3820" w:type="dxa"/>
          </w:tcPr>
          <w:p w14:paraId="222E3DEF" w14:textId="41FE1811" w:rsidR="00D24BAE" w:rsidRPr="00500D8D" w:rsidRDefault="00D24BAE" w:rsidP="002D3774">
            <w:pPr>
              <w:pStyle w:val="Odstavecseseznamem"/>
              <w:ind w:left="0"/>
              <w:rPr>
                <w:color w:val="0070C0"/>
              </w:rPr>
            </w:pPr>
          </w:p>
        </w:tc>
      </w:tr>
    </w:tbl>
    <w:p w14:paraId="7A58F8CB" w14:textId="77777777" w:rsidR="002D3774" w:rsidRDefault="002D3774" w:rsidP="00D42D08"/>
    <w:p w14:paraId="3EED79E3" w14:textId="0267F4D2" w:rsidR="00370789" w:rsidRDefault="00370789" w:rsidP="00370789">
      <w:pPr>
        <w:pStyle w:val="Titulek"/>
        <w:keepNext/>
      </w:pPr>
      <w:r>
        <w:t xml:space="preserve">Tabulka </w:t>
      </w:r>
      <w:r w:rsidR="001C326E">
        <w:fldChar w:fldCharType="begin"/>
      </w:r>
      <w:r w:rsidR="001C326E">
        <w:instrText xml:space="preserve"> SEQ Tabulka \* ARABIC </w:instrText>
      </w:r>
      <w:r w:rsidR="001C326E">
        <w:fldChar w:fldCharType="separate"/>
      </w:r>
      <w:r w:rsidR="006C1473">
        <w:rPr>
          <w:noProof/>
        </w:rPr>
        <w:t>2</w:t>
      </w:r>
      <w:r w:rsidR="001C326E">
        <w:rPr>
          <w:noProof/>
        </w:rPr>
        <w:fldChar w:fldCharType="end"/>
      </w:r>
      <w:r w:rsidR="0015604F">
        <w:t>: Názvy skupin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554"/>
        <w:gridCol w:w="3686"/>
        <w:gridCol w:w="3820"/>
      </w:tblGrid>
      <w:tr w:rsidR="00370789" w14:paraId="6F798321" w14:textId="77777777" w:rsidTr="00A252A2">
        <w:trPr>
          <w:trHeight w:hRule="exact" w:val="454"/>
        </w:trPr>
        <w:tc>
          <w:tcPr>
            <w:tcW w:w="1554" w:type="dxa"/>
          </w:tcPr>
          <w:p w14:paraId="40DE81B7" w14:textId="06F76E3D" w:rsidR="00370789" w:rsidRDefault="0015604F" w:rsidP="002D3774">
            <w:pPr>
              <w:pStyle w:val="Odstavecseseznamem"/>
              <w:ind w:left="0"/>
            </w:pPr>
            <w:r>
              <w:t>Číslo skupiny</w:t>
            </w:r>
          </w:p>
        </w:tc>
        <w:tc>
          <w:tcPr>
            <w:tcW w:w="3686" w:type="dxa"/>
          </w:tcPr>
          <w:p w14:paraId="332322B9" w14:textId="5D4CC2B2" w:rsidR="00370789" w:rsidRDefault="0015604F" w:rsidP="002D3774">
            <w:pPr>
              <w:pStyle w:val="Odstavecseseznamem"/>
              <w:ind w:left="0"/>
            </w:pPr>
            <w:r>
              <w:t>Název skupiny</w:t>
            </w:r>
          </w:p>
        </w:tc>
        <w:tc>
          <w:tcPr>
            <w:tcW w:w="3820" w:type="dxa"/>
          </w:tcPr>
          <w:p w14:paraId="65F7D37E" w14:textId="64D60AC4" w:rsidR="00370789" w:rsidRDefault="0015604F" w:rsidP="002D3774">
            <w:pPr>
              <w:pStyle w:val="Odstavecseseznamem"/>
              <w:ind w:left="0"/>
            </w:pPr>
            <w:r>
              <w:t>Prvky</w:t>
            </w:r>
          </w:p>
        </w:tc>
      </w:tr>
      <w:tr w:rsidR="00370789" w14:paraId="0FE81A05" w14:textId="77777777" w:rsidTr="00A252A2">
        <w:trPr>
          <w:trHeight w:hRule="exact" w:val="454"/>
        </w:trPr>
        <w:tc>
          <w:tcPr>
            <w:tcW w:w="1554" w:type="dxa"/>
          </w:tcPr>
          <w:p w14:paraId="23A87A95" w14:textId="54D42C1A" w:rsidR="00370789" w:rsidRDefault="0015604F" w:rsidP="002D3774">
            <w:pPr>
              <w:pStyle w:val="Odstavecseseznamem"/>
              <w:ind w:left="0"/>
            </w:pPr>
            <w:r>
              <w:t>I. A (1.)</w:t>
            </w:r>
          </w:p>
        </w:tc>
        <w:tc>
          <w:tcPr>
            <w:tcW w:w="3686" w:type="dxa"/>
          </w:tcPr>
          <w:p w14:paraId="117367B2" w14:textId="4731CC0D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Alkalické kovy</w:t>
            </w:r>
          </w:p>
        </w:tc>
        <w:tc>
          <w:tcPr>
            <w:tcW w:w="3820" w:type="dxa"/>
          </w:tcPr>
          <w:p w14:paraId="135DC8AC" w14:textId="5C6DECFB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Li, Na, K, Rb, Cs, Fr</w:t>
            </w:r>
          </w:p>
        </w:tc>
      </w:tr>
      <w:tr w:rsidR="00370789" w14:paraId="0DA8D56C" w14:textId="77777777" w:rsidTr="00A252A2">
        <w:trPr>
          <w:trHeight w:hRule="exact" w:val="454"/>
        </w:trPr>
        <w:tc>
          <w:tcPr>
            <w:tcW w:w="1554" w:type="dxa"/>
          </w:tcPr>
          <w:p w14:paraId="563AF9BF" w14:textId="7E4F200F" w:rsidR="00370789" w:rsidRPr="0015604F" w:rsidRDefault="0015604F" w:rsidP="002D3774">
            <w:pPr>
              <w:pStyle w:val="Odstavecseseznamem"/>
              <w:ind w:left="0"/>
              <w:rPr>
                <w:sz w:val="26"/>
              </w:rPr>
            </w:pPr>
            <w:r>
              <w:t xml:space="preserve">II. A </w:t>
            </w:r>
            <w:r>
              <w:rPr>
                <w:sz w:val="26"/>
              </w:rPr>
              <w:t>(2.)</w:t>
            </w:r>
          </w:p>
        </w:tc>
        <w:tc>
          <w:tcPr>
            <w:tcW w:w="3686" w:type="dxa"/>
          </w:tcPr>
          <w:p w14:paraId="2F8BFC9D" w14:textId="0029465C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Kovy alkalických zemin</w:t>
            </w:r>
          </w:p>
        </w:tc>
        <w:tc>
          <w:tcPr>
            <w:tcW w:w="3820" w:type="dxa"/>
          </w:tcPr>
          <w:p w14:paraId="2866DFEA" w14:textId="4A7CDD7C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Be, Mg, Ca, Sr, Ba, Ra</w:t>
            </w:r>
          </w:p>
        </w:tc>
      </w:tr>
      <w:tr w:rsidR="00370789" w14:paraId="4DBE8991" w14:textId="77777777" w:rsidTr="00A252A2">
        <w:trPr>
          <w:trHeight w:hRule="exact" w:val="454"/>
        </w:trPr>
        <w:tc>
          <w:tcPr>
            <w:tcW w:w="1554" w:type="dxa"/>
          </w:tcPr>
          <w:p w14:paraId="211059AB" w14:textId="3C8DECC4" w:rsidR="00370789" w:rsidRDefault="0015604F" w:rsidP="002D3774">
            <w:pPr>
              <w:pStyle w:val="Odstavecseseznamem"/>
              <w:ind w:left="0"/>
            </w:pPr>
            <w:r>
              <w:t>III. A (13.)</w:t>
            </w:r>
          </w:p>
        </w:tc>
        <w:tc>
          <w:tcPr>
            <w:tcW w:w="3686" w:type="dxa"/>
          </w:tcPr>
          <w:p w14:paraId="0B4CA8E6" w14:textId="3349C261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Triely</w:t>
            </w:r>
          </w:p>
        </w:tc>
        <w:tc>
          <w:tcPr>
            <w:tcW w:w="3820" w:type="dxa"/>
          </w:tcPr>
          <w:p w14:paraId="16F846BD" w14:textId="2FB2CD6B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B, Al, Ga, In, Tl</w:t>
            </w:r>
          </w:p>
        </w:tc>
      </w:tr>
      <w:tr w:rsidR="00370789" w14:paraId="7F1BCFCD" w14:textId="77777777" w:rsidTr="00A252A2">
        <w:trPr>
          <w:trHeight w:hRule="exact" w:val="454"/>
        </w:trPr>
        <w:tc>
          <w:tcPr>
            <w:tcW w:w="1554" w:type="dxa"/>
          </w:tcPr>
          <w:p w14:paraId="21B04F67" w14:textId="2BC0E4DC" w:rsidR="00370789" w:rsidRDefault="0015604F" w:rsidP="002D3774">
            <w:pPr>
              <w:pStyle w:val="Odstavecseseznamem"/>
              <w:ind w:left="0"/>
            </w:pPr>
            <w:r>
              <w:t>IV. A (14.)</w:t>
            </w:r>
          </w:p>
        </w:tc>
        <w:tc>
          <w:tcPr>
            <w:tcW w:w="3686" w:type="dxa"/>
          </w:tcPr>
          <w:p w14:paraId="03E2E017" w14:textId="797F54F7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Tetrely</w:t>
            </w:r>
          </w:p>
        </w:tc>
        <w:tc>
          <w:tcPr>
            <w:tcW w:w="3820" w:type="dxa"/>
          </w:tcPr>
          <w:p w14:paraId="31BB7247" w14:textId="24EB726E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C, Si, Ge, Sn, Pb</w:t>
            </w:r>
          </w:p>
        </w:tc>
      </w:tr>
      <w:tr w:rsidR="00370789" w14:paraId="59C3109D" w14:textId="77777777" w:rsidTr="00A252A2">
        <w:trPr>
          <w:trHeight w:hRule="exact" w:val="454"/>
        </w:trPr>
        <w:tc>
          <w:tcPr>
            <w:tcW w:w="1554" w:type="dxa"/>
          </w:tcPr>
          <w:p w14:paraId="68FFECA6" w14:textId="2218949B" w:rsidR="00370789" w:rsidRDefault="0015604F" w:rsidP="002D3774">
            <w:pPr>
              <w:pStyle w:val="Odstavecseseznamem"/>
              <w:ind w:left="0"/>
            </w:pPr>
            <w:r>
              <w:t>V. A (15.)</w:t>
            </w:r>
          </w:p>
        </w:tc>
        <w:tc>
          <w:tcPr>
            <w:tcW w:w="3686" w:type="dxa"/>
          </w:tcPr>
          <w:p w14:paraId="3D267BD7" w14:textId="7791B29C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Pentely</w:t>
            </w:r>
          </w:p>
        </w:tc>
        <w:tc>
          <w:tcPr>
            <w:tcW w:w="3820" w:type="dxa"/>
          </w:tcPr>
          <w:p w14:paraId="0869B14A" w14:textId="2B7E03E8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N, P, As, Sb, Bi</w:t>
            </w:r>
          </w:p>
        </w:tc>
      </w:tr>
      <w:tr w:rsidR="00370789" w14:paraId="4BF4AD99" w14:textId="77777777" w:rsidTr="00A252A2">
        <w:trPr>
          <w:trHeight w:hRule="exact" w:val="454"/>
        </w:trPr>
        <w:tc>
          <w:tcPr>
            <w:tcW w:w="1554" w:type="dxa"/>
          </w:tcPr>
          <w:p w14:paraId="2B6141BC" w14:textId="129E11FA" w:rsidR="00370789" w:rsidRDefault="0015604F" w:rsidP="0015604F">
            <w:pPr>
              <w:pStyle w:val="Odstavecseseznamem"/>
              <w:ind w:left="0"/>
            </w:pPr>
            <w:r>
              <w:t>VI. A (16.)</w:t>
            </w:r>
          </w:p>
        </w:tc>
        <w:tc>
          <w:tcPr>
            <w:tcW w:w="3686" w:type="dxa"/>
          </w:tcPr>
          <w:p w14:paraId="4D2395F3" w14:textId="1C68B13A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Chalkogeny</w:t>
            </w:r>
          </w:p>
        </w:tc>
        <w:tc>
          <w:tcPr>
            <w:tcW w:w="3820" w:type="dxa"/>
          </w:tcPr>
          <w:p w14:paraId="693C5E25" w14:textId="7763BEA8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O, S, Se, Te, Po</w:t>
            </w:r>
          </w:p>
        </w:tc>
      </w:tr>
      <w:tr w:rsidR="00370789" w14:paraId="2FC54B7B" w14:textId="77777777" w:rsidTr="00A252A2">
        <w:trPr>
          <w:trHeight w:hRule="exact" w:val="454"/>
        </w:trPr>
        <w:tc>
          <w:tcPr>
            <w:tcW w:w="1554" w:type="dxa"/>
          </w:tcPr>
          <w:p w14:paraId="04B49F9A" w14:textId="55247065" w:rsidR="00370789" w:rsidRDefault="0015604F" w:rsidP="002D3774">
            <w:pPr>
              <w:pStyle w:val="Odstavecseseznamem"/>
              <w:ind w:left="0"/>
            </w:pPr>
            <w:r>
              <w:t>VII. A (17.)</w:t>
            </w:r>
          </w:p>
        </w:tc>
        <w:tc>
          <w:tcPr>
            <w:tcW w:w="3686" w:type="dxa"/>
          </w:tcPr>
          <w:p w14:paraId="205B8255" w14:textId="489622E6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Halogeny</w:t>
            </w:r>
          </w:p>
        </w:tc>
        <w:tc>
          <w:tcPr>
            <w:tcW w:w="3820" w:type="dxa"/>
          </w:tcPr>
          <w:p w14:paraId="71A3B0DF" w14:textId="42C5B2BD" w:rsidR="00370789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F, Cl, Br, I, At</w:t>
            </w:r>
          </w:p>
        </w:tc>
      </w:tr>
      <w:tr w:rsidR="0015604F" w14:paraId="1BAB6416" w14:textId="77777777" w:rsidTr="00A252A2">
        <w:trPr>
          <w:trHeight w:hRule="exact" w:val="454"/>
        </w:trPr>
        <w:tc>
          <w:tcPr>
            <w:tcW w:w="1554" w:type="dxa"/>
          </w:tcPr>
          <w:p w14:paraId="1E18FC70" w14:textId="192B58DE" w:rsidR="0015604F" w:rsidRDefault="0015604F" w:rsidP="002D3774">
            <w:pPr>
              <w:pStyle w:val="Odstavecseseznamem"/>
              <w:ind w:left="0"/>
            </w:pPr>
            <w:r>
              <w:t>VIII. A (18.)</w:t>
            </w:r>
          </w:p>
        </w:tc>
        <w:tc>
          <w:tcPr>
            <w:tcW w:w="3686" w:type="dxa"/>
          </w:tcPr>
          <w:p w14:paraId="3F9903E5" w14:textId="3566C6B1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Vzácné plyny</w:t>
            </w:r>
          </w:p>
        </w:tc>
        <w:tc>
          <w:tcPr>
            <w:tcW w:w="3820" w:type="dxa"/>
          </w:tcPr>
          <w:p w14:paraId="6C372C4D" w14:textId="55663071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He, Ne, Ar, Kr, Xe, Rn</w:t>
            </w:r>
          </w:p>
        </w:tc>
      </w:tr>
      <w:tr w:rsidR="0015604F" w14:paraId="4EE8ABF3" w14:textId="77777777" w:rsidTr="00A252A2">
        <w:trPr>
          <w:trHeight w:hRule="exact" w:val="454"/>
        </w:trPr>
        <w:tc>
          <w:tcPr>
            <w:tcW w:w="1554" w:type="dxa"/>
          </w:tcPr>
          <w:p w14:paraId="5D9EFE76" w14:textId="4BA79B3B" w:rsidR="0015604F" w:rsidRDefault="0015604F" w:rsidP="0015604F">
            <w:pPr>
              <w:pStyle w:val="Odstavecseseznamem"/>
              <w:ind w:left="0"/>
            </w:pPr>
            <w:r>
              <w:t>I. B (11.)</w:t>
            </w:r>
          </w:p>
        </w:tc>
        <w:tc>
          <w:tcPr>
            <w:tcW w:w="3686" w:type="dxa"/>
          </w:tcPr>
          <w:p w14:paraId="3794E4A9" w14:textId="0DC787FA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Prvky skupiny mědi</w:t>
            </w:r>
          </w:p>
        </w:tc>
        <w:tc>
          <w:tcPr>
            <w:tcW w:w="3820" w:type="dxa"/>
          </w:tcPr>
          <w:p w14:paraId="66150188" w14:textId="3AB8446F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Cu, Ag, Au</w:t>
            </w:r>
          </w:p>
        </w:tc>
      </w:tr>
      <w:tr w:rsidR="0015604F" w14:paraId="6DC341B0" w14:textId="77777777" w:rsidTr="00A252A2">
        <w:trPr>
          <w:trHeight w:hRule="exact" w:val="454"/>
        </w:trPr>
        <w:tc>
          <w:tcPr>
            <w:tcW w:w="1554" w:type="dxa"/>
          </w:tcPr>
          <w:p w14:paraId="155FE7E0" w14:textId="77FAFEFF" w:rsidR="0015604F" w:rsidRDefault="0015604F" w:rsidP="002D3774">
            <w:pPr>
              <w:pStyle w:val="Odstavecseseznamem"/>
              <w:ind w:left="0"/>
            </w:pPr>
            <w:r>
              <w:t>II. B (12.)</w:t>
            </w:r>
          </w:p>
        </w:tc>
        <w:tc>
          <w:tcPr>
            <w:tcW w:w="3686" w:type="dxa"/>
          </w:tcPr>
          <w:p w14:paraId="1B4F3EC4" w14:textId="33130F76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Prvky skupiny zinku</w:t>
            </w:r>
          </w:p>
        </w:tc>
        <w:tc>
          <w:tcPr>
            <w:tcW w:w="3820" w:type="dxa"/>
          </w:tcPr>
          <w:p w14:paraId="4A27A3C9" w14:textId="7D44EF0A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Zn, Cd, Hg</w:t>
            </w:r>
          </w:p>
        </w:tc>
      </w:tr>
      <w:tr w:rsidR="0015604F" w14:paraId="52996BBB" w14:textId="77777777" w:rsidTr="00A252A2">
        <w:trPr>
          <w:trHeight w:hRule="exact" w:val="454"/>
        </w:trPr>
        <w:tc>
          <w:tcPr>
            <w:tcW w:w="1554" w:type="dxa"/>
            <w:vMerge w:val="restart"/>
          </w:tcPr>
          <w:p w14:paraId="46A3E9F6" w14:textId="77777777" w:rsidR="0015604F" w:rsidRDefault="0015604F" w:rsidP="002D3774">
            <w:pPr>
              <w:pStyle w:val="Odstavecseseznamem"/>
              <w:ind w:left="0"/>
            </w:pPr>
            <w:r>
              <w:t xml:space="preserve">VIII. B </w:t>
            </w:r>
          </w:p>
          <w:p w14:paraId="4AB6AE56" w14:textId="19535504" w:rsidR="0015604F" w:rsidRDefault="0015604F" w:rsidP="002D3774">
            <w:pPr>
              <w:pStyle w:val="Odstavecseseznamem"/>
              <w:ind w:left="0"/>
            </w:pPr>
            <w:r>
              <w:t>(8.–10.)</w:t>
            </w:r>
          </w:p>
        </w:tc>
        <w:tc>
          <w:tcPr>
            <w:tcW w:w="3686" w:type="dxa"/>
          </w:tcPr>
          <w:p w14:paraId="5D4AE67E" w14:textId="71FC7BBC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Triáda železa</w:t>
            </w:r>
          </w:p>
        </w:tc>
        <w:tc>
          <w:tcPr>
            <w:tcW w:w="3820" w:type="dxa"/>
          </w:tcPr>
          <w:p w14:paraId="1D795408" w14:textId="3B0C8A22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Fe, Co, Ni</w:t>
            </w:r>
          </w:p>
        </w:tc>
      </w:tr>
      <w:tr w:rsidR="0015604F" w14:paraId="0397B002" w14:textId="77777777" w:rsidTr="00A252A2">
        <w:trPr>
          <w:trHeight w:hRule="exact" w:val="454"/>
        </w:trPr>
        <w:tc>
          <w:tcPr>
            <w:tcW w:w="1554" w:type="dxa"/>
            <w:vMerge/>
          </w:tcPr>
          <w:p w14:paraId="47CB9B00" w14:textId="77777777" w:rsidR="0015604F" w:rsidRDefault="0015604F" w:rsidP="002D3774">
            <w:pPr>
              <w:pStyle w:val="Odstavecseseznamem"/>
              <w:ind w:left="0"/>
            </w:pPr>
          </w:p>
        </w:tc>
        <w:tc>
          <w:tcPr>
            <w:tcW w:w="3686" w:type="dxa"/>
          </w:tcPr>
          <w:p w14:paraId="69061A3A" w14:textId="7E23DCFF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Triáda lehkých platinových kovů</w:t>
            </w:r>
          </w:p>
        </w:tc>
        <w:tc>
          <w:tcPr>
            <w:tcW w:w="3820" w:type="dxa"/>
          </w:tcPr>
          <w:p w14:paraId="2A290AFF" w14:textId="6B1C12EA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Ru, Rh, Pd</w:t>
            </w:r>
          </w:p>
        </w:tc>
      </w:tr>
      <w:tr w:rsidR="0015604F" w14:paraId="12BC7D28" w14:textId="77777777" w:rsidTr="00A252A2">
        <w:trPr>
          <w:trHeight w:hRule="exact" w:val="454"/>
        </w:trPr>
        <w:tc>
          <w:tcPr>
            <w:tcW w:w="1554" w:type="dxa"/>
            <w:vMerge/>
          </w:tcPr>
          <w:p w14:paraId="39805733" w14:textId="77777777" w:rsidR="0015604F" w:rsidRDefault="0015604F" w:rsidP="002D3774">
            <w:pPr>
              <w:pStyle w:val="Odstavecseseznamem"/>
              <w:ind w:left="0"/>
            </w:pPr>
          </w:p>
        </w:tc>
        <w:tc>
          <w:tcPr>
            <w:tcW w:w="3686" w:type="dxa"/>
          </w:tcPr>
          <w:p w14:paraId="0B9E07E9" w14:textId="40E20CA9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Triáda těžkých platinových kovů</w:t>
            </w:r>
          </w:p>
        </w:tc>
        <w:tc>
          <w:tcPr>
            <w:tcW w:w="3820" w:type="dxa"/>
          </w:tcPr>
          <w:p w14:paraId="48A23AF4" w14:textId="2F0E8FAC" w:rsidR="0015604F" w:rsidRPr="00500D8D" w:rsidRDefault="00500D8D" w:rsidP="002D3774">
            <w:pPr>
              <w:pStyle w:val="Odstavecseseznamem"/>
              <w:ind w:left="0"/>
              <w:rPr>
                <w:color w:val="0070C0"/>
              </w:rPr>
            </w:pPr>
            <w:r w:rsidRPr="00500D8D">
              <w:rPr>
                <w:color w:val="0070C0"/>
              </w:rPr>
              <w:t>Os, Ir, Pt</w:t>
            </w:r>
          </w:p>
        </w:tc>
      </w:tr>
    </w:tbl>
    <w:p w14:paraId="70827526" w14:textId="77777777" w:rsidR="00D2277C" w:rsidRDefault="00D2277C" w:rsidP="00D2277C">
      <w:pPr>
        <w:pStyle w:val="Odstavecseseznamem"/>
      </w:pPr>
    </w:p>
    <w:p w14:paraId="24F974C1" w14:textId="77777777" w:rsidR="00D2277C" w:rsidRDefault="00D2277C">
      <w:pPr>
        <w:spacing w:before="0" w:after="200" w:line="276" w:lineRule="auto"/>
        <w:jc w:val="left"/>
      </w:pPr>
      <w:r>
        <w:br w:type="page"/>
      </w:r>
    </w:p>
    <w:p w14:paraId="6676AE5B" w14:textId="57D517A8" w:rsidR="00370789" w:rsidRDefault="00D24BAE" w:rsidP="00C83D34">
      <w:pPr>
        <w:pStyle w:val="Odstavecseseznamem"/>
        <w:numPr>
          <w:ilvl w:val="0"/>
          <w:numId w:val="4"/>
        </w:numPr>
      </w:pPr>
      <w:r>
        <w:lastRenderedPageBreak/>
        <w:t>Do slepé tabulky dopište značky prvků ve skupinách.</w:t>
      </w:r>
    </w:p>
    <w:p w14:paraId="28ACC77D" w14:textId="3D800F46" w:rsidR="00D24BAE" w:rsidRDefault="00D24BAE" w:rsidP="00D24BAE">
      <w:pPr>
        <w:pStyle w:val="Titulek"/>
        <w:keepNext/>
      </w:pPr>
      <w:r>
        <w:t xml:space="preserve">Tabulka </w:t>
      </w:r>
      <w:r w:rsidR="001C326E">
        <w:fldChar w:fldCharType="begin"/>
      </w:r>
      <w:r w:rsidR="001C326E">
        <w:instrText xml:space="preserve"> SEQ Tabulka \* ARABIC </w:instrText>
      </w:r>
      <w:r w:rsidR="001C326E">
        <w:fldChar w:fldCharType="separate"/>
      </w:r>
      <w:r w:rsidR="006C1473">
        <w:rPr>
          <w:noProof/>
        </w:rPr>
        <w:t>3</w:t>
      </w:r>
      <w:r w:rsidR="001C326E">
        <w:rPr>
          <w:noProof/>
        </w:rPr>
        <w:fldChar w:fldCharType="end"/>
      </w:r>
      <w:r>
        <w:t>: Slepá PSP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477"/>
        <w:gridCol w:w="478"/>
        <w:gridCol w:w="477"/>
        <w:gridCol w:w="477"/>
        <w:gridCol w:w="478"/>
        <w:gridCol w:w="477"/>
        <w:gridCol w:w="477"/>
        <w:gridCol w:w="478"/>
        <w:gridCol w:w="477"/>
        <w:gridCol w:w="478"/>
        <w:gridCol w:w="477"/>
        <w:gridCol w:w="477"/>
        <w:gridCol w:w="458"/>
        <w:gridCol w:w="20"/>
        <w:gridCol w:w="477"/>
        <w:gridCol w:w="477"/>
        <w:gridCol w:w="478"/>
        <w:gridCol w:w="477"/>
        <w:gridCol w:w="478"/>
      </w:tblGrid>
      <w:tr w:rsidR="00D24BAE" w14:paraId="7A28936B" w14:textId="77777777" w:rsidTr="001B3CA8">
        <w:trPr>
          <w:cantSplit/>
          <w:trHeight w:hRule="exact" w:val="1304"/>
        </w:trPr>
        <w:tc>
          <w:tcPr>
            <w:tcW w:w="477" w:type="dxa"/>
          </w:tcPr>
          <w:p w14:paraId="2CAA367A" w14:textId="77777777" w:rsidR="00D24BAE" w:rsidRDefault="00D24BAE" w:rsidP="00D24BAE"/>
        </w:tc>
        <w:tc>
          <w:tcPr>
            <w:tcW w:w="477" w:type="dxa"/>
            <w:tcBorders>
              <w:bottom w:val="single" w:sz="4" w:space="0" w:color="auto"/>
            </w:tcBorders>
            <w:textDirection w:val="btLr"/>
          </w:tcPr>
          <w:p w14:paraId="18F89E72" w14:textId="18A843B7" w:rsidR="00D24BAE" w:rsidRDefault="00D24BAE" w:rsidP="00F05A9D">
            <w:pPr>
              <w:ind w:left="113" w:right="113"/>
            </w:pPr>
            <w:r>
              <w:t>I. A (1.)</w:t>
            </w:r>
          </w:p>
        </w:tc>
        <w:tc>
          <w:tcPr>
            <w:tcW w:w="478" w:type="dxa"/>
            <w:textDirection w:val="btLr"/>
          </w:tcPr>
          <w:p w14:paraId="14E330C4" w14:textId="00907F91" w:rsidR="00D24BAE" w:rsidRDefault="00D24BAE" w:rsidP="00F05A9D">
            <w:pPr>
              <w:ind w:left="113" w:right="113"/>
            </w:pPr>
            <w:r>
              <w:t>II. A (2.)</w:t>
            </w:r>
          </w:p>
        </w:tc>
        <w:tc>
          <w:tcPr>
            <w:tcW w:w="477" w:type="dxa"/>
            <w:textDirection w:val="btLr"/>
          </w:tcPr>
          <w:p w14:paraId="6AD28F44" w14:textId="029BEAEB" w:rsidR="00D24BAE" w:rsidRDefault="00D24BAE" w:rsidP="00F05A9D">
            <w:pPr>
              <w:ind w:left="113" w:right="113"/>
            </w:pPr>
            <w:r>
              <w:t>III. B (3.</w:t>
            </w:r>
            <w:r w:rsidR="00F05A9D">
              <w:t>)</w:t>
            </w:r>
          </w:p>
        </w:tc>
        <w:tc>
          <w:tcPr>
            <w:tcW w:w="477" w:type="dxa"/>
            <w:textDirection w:val="btLr"/>
          </w:tcPr>
          <w:p w14:paraId="2ACF0928" w14:textId="558F7D3D" w:rsidR="00D24BAE" w:rsidRDefault="00F05A9D" w:rsidP="00F05A9D">
            <w:pPr>
              <w:ind w:left="113" w:right="113"/>
            </w:pPr>
            <w:r>
              <w:t>IV. B (</w:t>
            </w:r>
            <w:r w:rsidR="00D24BAE">
              <w:t>4.</w:t>
            </w:r>
            <w:r>
              <w:t>)</w:t>
            </w:r>
          </w:p>
        </w:tc>
        <w:tc>
          <w:tcPr>
            <w:tcW w:w="478" w:type="dxa"/>
            <w:textDirection w:val="btLr"/>
          </w:tcPr>
          <w:p w14:paraId="639F1B45" w14:textId="6E6412E9" w:rsidR="00D24BAE" w:rsidRDefault="00F05A9D" w:rsidP="00F05A9D">
            <w:pPr>
              <w:ind w:left="113" w:right="113"/>
            </w:pPr>
            <w:r>
              <w:t>V. B (5.)</w:t>
            </w:r>
          </w:p>
        </w:tc>
        <w:tc>
          <w:tcPr>
            <w:tcW w:w="477" w:type="dxa"/>
            <w:textDirection w:val="btLr"/>
          </w:tcPr>
          <w:p w14:paraId="69E61ACD" w14:textId="13E2BDF2" w:rsidR="00D24BAE" w:rsidRDefault="00F05A9D" w:rsidP="00F05A9D">
            <w:pPr>
              <w:ind w:left="113" w:right="113"/>
            </w:pPr>
            <w:r>
              <w:t>VI. B (</w:t>
            </w:r>
            <w:r w:rsidR="00D24BAE">
              <w:t>6.</w:t>
            </w:r>
            <w:r>
              <w:t>)</w:t>
            </w:r>
          </w:p>
        </w:tc>
        <w:tc>
          <w:tcPr>
            <w:tcW w:w="477" w:type="dxa"/>
            <w:textDirection w:val="btLr"/>
          </w:tcPr>
          <w:p w14:paraId="3B9F2A87" w14:textId="45E85075" w:rsidR="00D24BAE" w:rsidRDefault="00F05A9D" w:rsidP="00F05A9D">
            <w:pPr>
              <w:ind w:left="113" w:right="113"/>
            </w:pPr>
            <w:r>
              <w:t>VII. B (</w:t>
            </w:r>
            <w:r w:rsidR="00D24BAE">
              <w:t>7.</w:t>
            </w:r>
            <w:r>
              <w:t>)</w:t>
            </w:r>
          </w:p>
        </w:tc>
        <w:tc>
          <w:tcPr>
            <w:tcW w:w="478" w:type="dxa"/>
            <w:textDirection w:val="btLr"/>
          </w:tcPr>
          <w:p w14:paraId="642F40C7" w14:textId="0E546993" w:rsidR="00D24BAE" w:rsidRDefault="00F05A9D" w:rsidP="00F05A9D">
            <w:pPr>
              <w:ind w:left="113" w:right="113"/>
            </w:pPr>
            <w:r>
              <w:t>VIII. B (</w:t>
            </w:r>
            <w:r w:rsidR="00D24BAE">
              <w:t>8.</w:t>
            </w:r>
            <w:r>
              <w:t>)</w:t>
            </w:r>
          </w:p>
        </w:tc>
        <w:tc>
          <w:tcPr>
            <w:tcW w:w="477" w:type="dxa"/>
            <w:textDirection w:val="btLr"/>
          </w:tcPr>
          <w:p w14:paraId="03D4F3EE" w14:textId="14ED83B2" w:rsidR="00D24BAE" w:rsidRDefault="00F05A9D" w:rsidP="00F05A9D">
            <w:pPr>
              <w:ind w:left="113" w:right="113"/>
            </w:pPr>
            <w:r>
              <w:t>VIII. B (9.)</w:t>
            </w:r>
          </w:p>
        </w:tc>
        <w:tc>
          <w:tcPr>
            <w:tcW w:w="478" w:type="dxa"/>
            <w:textDirection w:val="btLr"/>
          </w:tcPr>
          <w:p w14:paraId="1B9E9893" w14:textId="14FA4716" w:rsidR="00D24BAE" w:rsidRDefault="00F05A9D" w:rsidP="00F05A9D">
            <w:pPr>
              <w:ind w:left="113" w:right="113"/>
            </w:pPr>
            <w:r>
              <w:t>VIII. B (10.)</w:t>
            </w:r>
          </w:p>
        </w:tc>
        <w:tc>
          <w:tcPr>
            <w:tcW w:w="477" w:type="dxa"/>
            <w:textDirection w:val="btLr"/>
          </w:tcPr>
          <w:p w14:paraId="2E501233" w14:textId="244934B8" w:rsidR="00D24BAE" w:rsidRDefault="00F05A9D" w:rsidP="00F05A9D">
            <w:pPr>
              <w:ind w:left="113" w:right="113"/>
            </w:pPr>
            <w:r>
              <w:t>I. B (11.)</w:t>
            </w:r>
          </w:p>
        </w:tc>
        <w:tc>
          <w:tcPr>
            <w:tcW w:w="477" w:type="dxa"/>
            <w:textDirection w:val="btLr"/>
          </w:tcPr>
          <w:p w14:paraId="50D6FD5A" w14:textId="736499CF" w:rsidR="00D24BAE" w:rsidRDefault="00F05A9D" w:rsidP="00F05A9D">
            <w:pPr>
              <w:ind w:left="113" w:right="113"/>
            </w:pPr>
            <w:r>
              <w:t>II. B (12.)</w:t>
            </w:r>
          </w:p>
        </w:tc>
        <w:tc>
          <w:tcPr>
            <w:tcW w:w="478" w:type="dxa"/>
            <w:gridSpan w:val="2"/>
            <w:textDirection w:val="btLr"/>
          </w:tcPr>
          <w:p w14:paraId="62C242D4" w14:textId="63B87E54" w:rsidR="00D24BAE" w:rsidRDefault="00F05A9D" w:rsidP="00F05A9D">
            <w:pPr>
              <w:ind w:left="113" w:right="113"/>
            </w:pPr>
            <w:r>
              <w:t>III. A (13.)</w:t>
            </w:r>
          </w:p>
        </w:tc>
        <w:tc>
          <w:tcPr>
            <w:tcW w:w="477" w:type="dxa"/>
            <w:textDirection w:val="btLr"/>
          </w:tcPr>
          <w:p w14:paraId="518AB6C0" w14:textId="6C6FC3AC" w:rsidR="00D24BAE" w:rsidRDefault="00F05A9D" w:rsidP="00F05A9D">
            <w:pPr>
              <w:ind w:left="113" w:right="113"/>
            </w:pPr>
            <w:r>
              <w:t>IV. A (14.)</w:t>
            </w:r>
          </w:p>
        </w:tc>
        <w:tc>
          <w:tcPr>
            <w:tcW w:w="477" w:type="dxa"/>
            <w:textDirection w:val="btLr"/>
          </w:tcPr>
          <w:p w14:paraId="5191C7A1" w14:textId="5305B541" w:rsidR="00D24BAE" w:rsidRDefault="00F05A9D" w:rsidP="00F05A9D">
            <w:pPr>
              <w:ind w:left="113" w:right="113"/>
            </w:pPr>
            <w:r>
              <w:t>V. A (15.)</w:t>
            </w:r>
          </w:p>
        </w:tc>
        <w:tc>
          <w:tcPr>
            <w:tcW w:w="478" w:type="dxa"/>
            <w:textDirection w:val="btLr"/>
          </w:tcPr>
          <w:p w14:paraId="60A44A32" w14:textId="7F54E611" w:rsidR="00D24BAE" w:rsidRDefault="00F05A9D" w:rsidP="00F05A9D">
            <w:pPr>
              <w:ind w:left="113" w:right="113"/>
            </w:pPr>
            <w:r>
              <w:t>VI. A (16.)</w:t>
            </w:r>
          </w:p>
        </w:tc>
        <w:tc>
          <w:tcPr>
            <w:tcW w:w="477" w:type="dxa"/>
            <w:textDirection w:val="btLr"/>
          </w:tcPr>
          <w:p w14:paraId="19BF50C9" w14:textId="18E8C7CB" w:rsidR="00D24BAE" w:rsidRDefault="00F05A9D" w:rsidP="00F05A9D">
            <w:pPr>
              <w:ind w:left="113" w:right="113"/>
            </w:pPr>
            <w:r>
              <w:t>VII. A (17.)</w:t>
            </w:r>
          </w:p>
        </w:tc>
        <w:tc>
          <w:tcPr>
            <w:tcW w:w="478" w:type="dxa"/>
            <w:tcBorders>
              <w:bottom w:val="single" w:sz="4" w:space="0" w:color="auto"/>
            </w:tcBorders>
            <w:textDirection w:val="btLr"/>
          </w:tcPr>
          <w:p w14:paraId="5B8AE2B8" w14:textId="2C20A3B6" w:rsidR="00D24BAE" w:rsidRDefault="00F05A9D" w:rsidP="00F05A9D">
            <w:pPr>
              <w:ind w:left="113" w:right="113"/>
            </w:pPr>
            <w:r>
              <w:t>VIII. A (18.)</w:t>
            </w:r>
          </w:p>
        </w:tc>
      </w:tr>
      <w:tr w:rsidR="00D24BAE" w14:paraId="6C469CB3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01AC6344" w14:textId="77777777" w:rsidR="00D24BAE" w:rsidRDefault="00D24BAE" w:rsidP="00D24BAE">
            <w:r>
              <w:t>1.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D0B0" w14:textId="5CAA8C47" w:rsidR="00D24BAE" w:rsidRPr="00434E2B" w:rsidRDefault="00500D8D" w:rsidP="00D24BAE">
            <w:pPr>
              <w:rPr>
                <w:color w:val="0070C0"/>
                <w:sz w:val="18"/>
                <w:szCs w:val="18"/>
              </w:rPr>
            </w:pPr>
            <w:r w:rsidRPr="00434E2B">
              <w:rPr>
                <w:color w:val="0070C0"/>
                <w:sz w:val="18"/>
                <w:szCs w:val="18"/>
              </w:rPr>
              <w:t>H</w:t>
            </w:r>
          </w:p>
        </w:tc>
        <w:tc>
          <w:tcPr>
            <w:tcW w:w="478" w:type="dxa"/>
            <w:tcBorders>
              <w:left w:val="single" w:sz="4" w:space="0" w:color="auto"/>
              <w:bottom w:val="single" w:sz="4" w:space="0" w:color="auto"/>
            </w:tcBorders>
          </w:tcPr>
          <w:p w14:paraId="491AD77E" w14:textId="77777777" w:rsidR="00D24BAE" w:rsidRPr="00434E2B" w:rsidRDefault="00D24BAE" w:rsidP="00D24BAE">
            <w:pPr>
              <w:rPr>
                <w:sz w:val="18"/>
                <w:szCs w:val="18"/>
              </w:rPr>
            </w:pPr>
          </w:p>
        </w:tc>
        <w:tc>
          <w:tcPr>
            <w:tcW w:w="477" w:type="dxa"/>
          </w:tcPr>
          <w:p w14:paraId="25C9C84E" w14:textId="77777777" w:rsidR="00D24BAE" w:rsidRDefault="00D24BAE" w:rsidP="00D24BAE"/>
        </w:tc>
        <w:tc>
          <w:tcPr>
            <w:tcW w:w="477" w:type="dxa"/>
          </w:tcPr>
          <w:p w14:paraId="49160F68" w14:textId="77777777" w:rsidR="00D24BAE" w:rsidRDefault="00D24BAE" w:rsidP="00D24BAE"/>
        </w:tc>
        <w:tc>
          <w:tcPr>
            <w:tcW w:w="478" w:type="dxa"/>
          </w:tcPr>
          <w:p w14:paraId="6E59F606" w14:textId="77777777" w:rsidR="00D24BAE" w:rsidRDefault="00D24BAE" w:rsidP="00D24BAE"/>
        </w:tc>
        <w:tc>
          <w:tcPr>
            <w:tcW w:w="477" w:type="dxa"/>
          </w:tcPr>
          <w:p w14:paraId="0C403DF1" w14:textId="77777777" w:rsidR="00D24BAE" w:rsidRDefault="00D24BAE" w:rsidP="00D24BAE"/>
        </w:tc>
        <w:tc>
          <w:tcPr>
            <w:tcW w:w="477" w:type="dxa"/>
          </w:tcPr>
          <w:p w14:paraId="17950079" w14:textId="77777777" w:rsidR="00D24BAE" w:rsidRDefault="00D24BAE" w:rsidP="00D24BAE"/>
        </w:tc>
        <w:tc>
          <w:tcPr>
            <w:tcW w:w="478" w:type="dxa"/>
          </w:tcPr>
          <w:p w14:paraId="4A3FE518" w14:textId="77777777" w:rsidR="00D24BAE" w:rsidRDefault="00D24BAE" w:rsidP="00D24BAE"/>
        </w:tc>
        <w:tc>
          <w:tcPr>
            <w:tcW w:w="477" w:type="dxa"/>
          </w:tcPr>
          <w:p w14:paraId="104499F8" w14:textId="77777777" w:rsidR="00D24BAE" w:rsidRDefault="00D24BAE" w:rsidP="00D24BAE"/>
        </w:tc>
        <w:tc>
          <w:tcPr>
            <w:tcW w:w="478" w:type="dxa"/>
          </w:tcPr>
          <w:p w14:paraId="32D3872D" w14:textId="77777777" w:rsidR="00D24BAE" w:rsidRDefault="00D24BAE" w:rsidP="00D24BAE"/>
        </w:tc>
        <w:tc>
          <w:tcPr>
            <w:tcW w:w="477" w:type="dxa"/>
          </w:tcPr>
          <w:p w14:paraId="77F59925" w14:textId="77777777" w:rsidR="00D24BAE" w:rsidRDefault="00D24BAE" w:rsidP="00D24BAE"/>
        </w:tc>
        <w:tc>
          <w:tcPr>
            <w:tcW w:w="477" w:type="dxa"/>
          </w:tcPr>
          <w:p w14:paraId="24010B71" w14:textId="77777777" w:rsidR="00D24BAE" w:rsidRDefault="00D24BAE" w:rsidP="00D24BAE"/>
        </w:tc>
        <w:tc>
          <w:tcPr>
            <w:tcW w:w="478" w:type="dxa"/>
            <w:gridSpan w:val="2"/>
            <w:tcBorders>
              <w:bottom w:val="single" w:sz="4" w:space="0" w:color="auto"/>
            </w:tcBorders>
          </w:tcPr>
          <w:p w14:paraId="5720B036" w14:textId="77777777" w:rsidR="00D24BAE" w:rsidRDefault="00D24BAE" w:rsidP="00D24BAE"/>
        </w:tc>
        <w:tc>
          <w:tcPr>
            <w:tcW w:w="477" w:type="dxa"/>
            <w:tcBorders>
              <w:bottom w:val="single" w:sz="4" w:space="0" w:color="auto"/>
            </w:tcBorders>
          </w:tcPr>
          <w:p w14:paraId="1C14F05F" w14:textId="77777777" w:rsidR="00D24BAE" w:rsidRDefault="00D24BAE" w:rsidP="00D24BAE"/>
        </w:tc>
        <w:tc>
          <w:tcPr>
            <w:tcW w:w="477" w:type="dxa"/>
            <w:tcBorders>
              <w:bottom w:val="single" w:sz="4" w:space="0" w:color="auto"/>
            </w:tcBorders>
          </w:tcPr>
          <w:p w14:paraId="6A561D70" w14:textId="77777777" w:rsidR="00D24BAE" w:rsidRDefault="00D24BAE" w:rsidP="00D24BAE"/>
        </w:tc>
        <w:tc>
          <w:tcPr>
            <w:tcW w:w="478" w:type="dxa"/>
            <w:tcBorders>
              <w:bottom w:val="single" w:sz="4" w:space="0" w:color="auto"/>
            </w:tcBorders>
          </w:tcPr>
          <w:p w14:paraId="04B442FC" w14:textId="77777777" w:rsidR="00D24BAE" w:rsidRDefault="00D24BAE" w:rsidP="00D24BAE"/>
        </w:tc>
        <w:tc>
          <w:tcPr>
            <w:tcW w:w="477" w:type="dxa"/>
            <w:tcBorders>
              <w:bottom w:val="single" w:sz="4" w:space="0" w:color="auto"/>
              <w:right w:val="single" w:sz="4" w:space="0" w:color="auto"/>
            </w:tcBorders>
          </w:tcPr>
          <w:p w14:paraId="127A633D" w14:textId="77777777" w:rsidR="00D24BAE" w:rsidRDefault="00D24BAE" w:rsidP="00D24BAE"/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7C3DDCA5" w14:textId="4AB6E8E4" w:rsidR="00D24BAE" w:rsidRPr="00434E2B" w:rsidRDefault="00434E2B" w:rsidP="00D24BAE">
            <w:pPr>
              <w:rPr>
                <w:sz w:val="18"/>
                <w:szCs w:val="18"/>
              </w:rPr>
            </w:pPr>
            <w:r w:rsidRPr="00434E2B">
              <w:rPr>
                <w:color w:val="0070C0"/>
                <w:sz w:val="18"/>
                <w:szCs w:val="18"/>
              </w:rPr>
              <w:t>He</w:t>
            </w:r>
          </w:p>
        </w:tc>
      </w:tr>
      <w:tr w:rsidR="0015466E" w14:paraId="7CF4AB86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6BF67B7B" w14:textId="77777777" w:rsidR="00D24BAE" w:rsidRDefault="00D24BAE" w:rsidP="00D24BAE">
            <w:r>
              <w:t>2.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EC12A5" w14:textId="151241DA" w:rsidR="00D24BAE" w:rsidRPr="00434E2B" w:rsidRDefault="00500D8D" w:rsidP="00D24BAE">
            <w:pPr>
              <w:rPr>
                <w:color w:val="0070C0"/>
                <w:sz w:val="18"/>
                <w:szCs w:val="18"/>
              </w:rPr>
            </w:pPr>
            <w:r w:rsidRPr="00434E2B">
              <w:rPr>
                <w:color w:val="0070C0"/>
                <w:sz w:val="18"/>
                <w:szCs w:val="18"/>
              </w:rPr>
              <w:t>Li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94329D" w14:textId="3590B17D" w:rsidR="00D24BAE" w:rsidRPr="00434E2B" w:rsidRDefault="00500D8D" w:rsidP="00D24BAE">
            <w:pPr>
              <w:rPr>
                <w:color w:val="0070C0"/>
                <w:sz w:val="18"/>
                <w:szCs w:val="18"/>
              </w:rPr>
            </w:pPr>
            <w:r w:rsidRPr="00434E2B">
              <w:rPr>
                <w:color w:val="0070C0"/>
                <w:sz w:val="18"/>
                <w:szCs w:val="18"/>
              </w:rPr>
              <w:t>Be</w:t>
            </w:r>
          </w:p>
        </w:tc>
        <w:tc>
          <w:tcPr>
            <w:tcW w:w="477" w:type="dxa"/>
            <w:tcBorders>
              <w:left w:val="single" w:sz="4" w:space="0" w:color="auto"/>
            </w:tcBorders>
          </w:tcPr>
          <w:p w14:paraId="70666F5F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</w:tcPr>
          <w:p w14:paraId="24CB9483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8" w:type="dxa"/>
          </w:tcPr>
          <w:p w14:paraId="310D28F4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</w:tcPr>
          <w:p w14:paraId="60E8D76E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</w:tcPr>
          <w:p w14:paraId="5F9D790A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8" w:type="dxa"/>
          </w:tcPr>
          <w:p w14:paraId="37396BEB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</w:tcPr>
          <w:p w14:paraId="30EDF6CE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8" w:type="dxa"/>
          </w:tcPr>
          <w:p w14:paraId="34220DE9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</w:tcPr>
          <w:p w14:paraId="197C6BA7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right w:val="single" w:sz="4" w:space="0" w:color="auto"/>
            </w:tcBorders>
          </w:tcPr>
          <w:p w14:paraId="553AAE7F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47452D41" w14:textId="78E52882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 w:rsidRPr="00434E2B">
              <w:rPr>
                <w:color w:val="0070C0"/>
                <w:sz w:val="18"/>
                <w:szCs w:val="18"/>
              </w:rPr>
              <w:t>B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3E5FEC4" w14:textId="3A0DB9A7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C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696B6B1C" w14:textId="5349909E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N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8F8FD11" w14:textId="202B2A0B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O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63116498" w14:textId="275A4277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F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D4CF8E1" w14:textId="66114459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Ne</w:t>
            </w:r>
          </w:p>
        </w:tc>
      </w:tr>
      <w:tr w:rsidR="0015466E" w14:paraId="4F3357BA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51652113" w14:textId="77777777" w:rsidR="00D24BAE" w:rsidRDefault="00D24BAE" w:rsidP="00D24BAE">
            <w:r>
              <w:t>3.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B2B73C" w14:textId="34D0ABDB" w:rsidR="00D24BAE" w:rsidRPr="00434E2B" w:rsidRDefault="00500D8D" w:rsidP="00D24BAE">
            <w:pPr>
              <w:rPr>
                <w:color w:val="0070C0"/>
                <w:sz w:val="18"/>
                <w:szCs w:val="18"/>
              </w:rPr>
            </w:pPr>
            <w:r w:rsidRPr="00434E2B">
              <w:rPr>
                <w:color w:val="0070C0"/>
                <w:sz w:val="18"/>
                <w:szCs w:val="18"/>
              </w:rPr>
              <w:t>Na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2C50C2" w14:textId="0641AF6C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 w:rsidRPr="00434E2B">
              <w:rPr>
                <w:color w:val="0070C0"/>
                <w:sz w:val="18"/>
                <w:szCs w:val="18"/>
              </w:rPr>
              <w:t>Mg</w:t>
            </w:r>
          </w:p>
        </w:tc>
        <w:tc>
          <w:tcPr>
            <w:tcW w:w="477" w:type="dxa"/>
            <w:tcBorders>
              <w:left w:val="single" w:sz="4" w:space="0" w:color="auto"/>
              <w:bottom w:val="single" w:sz="4" w:space="0" w:color="auto"/>
            </w:tcBorders>
          </w:tcPr>
          <w:p w14:paraId="1D232C1F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</w:tcPr>
          <w:p w14:paraId="69606EA9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14:paraId="33823B96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</w:tcPr>
          <w:p w14:paraId="2634BC71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</w:tcPr>
          <w:p w14:paraId="502DF173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14:paraId="0D949DAD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</w:tcPr>
          <w:p w14:paraId="1971A19C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14:paraId="37519425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</w:tcPr>
          <w:p w14:paraId="4FAD2B4E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  <w:right w:val="single" w:sz="4" w:space="0" w:color="auto"/>
            </w:tcBorders>
          </w:tcPr>
          <w:p w14:paraId="41631D56" w14:textId="77777777" w:rsidR="00D24BAE" w:rsidRPr="009D33C5" w:rsidRDefault="00D24BAE" w:rsidP="00D24BAE">
            <w:pPr>
              <w:rPr>
                <w:color w:val="FF000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694975" w14:textId="6AC98BCF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Al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6C33BF7B" w14:textId="3B9804CC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Si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1845B172" w14:textId="483DEE17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4B51B49" w14:textId="32F8BAF1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72E49430" w14:textId="4CB484BB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Cl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615D904" w14:textId="3F77FC26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Ar</w:t>
            </w:r>
          </w:p>
        </w:tc>
      </w:tr>
      <w:tr w:rsidR="006829A3" w14:paraId="2AC6881A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7FB95C46" w14:textId="77777777" w:rsidR="00D24BAE" w:rsidRDefault="00D24BAE" w:rsidP="00D24BAE">
            <w:r>
              <w:t>4.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15E43E" w14:textId="1C193293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K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E1C6E9" w14:textId="78BB7CD2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Ca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98AECF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77370E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87F7AA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351DF5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CB1ABF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CDC397" w14:textId="7598355B" w:rsidR="00D24BAE" w:rsidRPr="00183EDB" w:rsidRDefault="00183EDB" w:rsidP="00D24BAE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Fe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D54627" w14:textId="6B43D5DF" w:rsidR="00D24BAE" w:rsidRPr="00183EDB" w:rsidRDefault="00183EDB" w:rsidP="00D24BAE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Co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F13F40" w14:textId="2470C8EB" w:rsidR="00D24BAE" w:rsidRPr="00183EDB" w:rsidRDefault="00183EDB" w:rsidP="00D24BAE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Ni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146878" w14:textId="4DF2CBB4" w:rsidR="00D24BAE" w:rsidRPr="00183EDB" w:rsidRDefault="00183EDB" w:rsidP="00D24BAE">
            <w:pPr>
              <w:rPr>
                <w:color w:val="548DD4" w:themeColor="text2" w:themeTint="99"/>
                <w:sz w:val="18"/>
                <w:szCs w:val="18"/>
              </w:rPr>
            </w:pPr>
            <w:r w:rsidRPr="00183EDB">
              <w:rPr>
                <w:color w:val="548DD4" w:themeColor="text2" w:themeTint="99"/>
                <w:sz w:val="18"/>
                <w:szCs w:val="18"/>
              </w:rPr>
              <w:t>Cu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F8A4DA" w14:textId="0BB6C902" w:rsidR="00D24BAE" w:rsidRPr="00183EDB" w:rsidRDefault="00183EDB" w:rsidP="00D24BAE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Zn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D91032" w14:textId="51056575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Ga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724F0F33" w14:textId="51FCEABD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Ge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5E070AD7" w14:textId="0AE3C964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As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F37C8EC" w14:textId="0B288C51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A23F860" w14:textId="4454C7EF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0FC5145" w14:textId="79111445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Kr</w:t>
            </w:r>
          </w:p>
        </w:tc>
      </w:tr>
      <w:tr w:rsidR="006829A3" w14:paraId="4566753D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1D602497" w14:textId="77777777" w:rsidR="00D24BAE" w:rsidRDefault="00D24BAE" w:rsidP="00D24BAE">
            <w:r>
              <w:t>5.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6871DA" w14:textId="0DB5EB1A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Rb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E46621" w14:textId="4BB08504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2EC0BA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A47703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7686F5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2428D0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3E9C2A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F9C09D" w14:textId="15D8B16C" w:rsidR="00D24BAE" w:rsidRPr="00183EDB" w:rsidRDefault="00183EDB" w:rsidP="00D24BAE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Ru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5F1A34" w14:textId="351B2BBD" w:rsidR="00D24BAE" w:rsidRPr="00183EDB" w:rsidRDefault="00183EDB" w:rsidP="00D24BAE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Rh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7D2E8F" w14:textId="6E69D1A4" w:rsidR="00D24BAE" w:rsidRPr="00183EDB" w:rsidRDefault="00183EDB" w:rsidP="00D24BAE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Pd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6FEC8E" w14:textId="767DA316" w:rsidR="00D24BAE" w:rsidRPr="00183EDB" w:rsidRDefault="00183EDB" w:rsidP="00D24BAE">
            <w:pPr>
              <w:rPr>
                <w:color w:val="548DD4" w:themeColor="text2" w:themeTint="99"/>
                <w:sz w:val="18"/>
                <w:szCs w:val="18"/>
              </w:rPr>
            </w:pPr>
            <w:r w:rsidRPr="00183EDB">
              <w:rPr>
                <w:color w:val="548DD4" w:themeColor="text2" w:themeTint="99"/>
                <w:sz w:val="18"/>
                <w:szCs w:val="18"/>
              </w:rPr>
              <w:t>Ag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D2DDCC" w14:textId="7E4A1130" w:rsidR="00D24BAE" w:rsidRPr="00183EDB" w:rsidRDefault="00183EDB" w:rsidP="00D24BAE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Cd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93CF9F" w14:textId="57120AA6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In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90F1FD" w14:textId="6EC62C53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Sn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3AA027B0" w14:textId="5FB1BD6B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Sb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2D1F6E4B" w14:textId="2D9BADF5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Te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9D7078B" w14:textId="0386F90A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I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949203C" w14:textId="1F438C6F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Xe</w:t>
            </w:r>
          </w:p>
        </w:tc>
      </w:tr>
      <w:tr w:rsidR="006829A3" w14:paraId="4CB69031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06AC7E07" w14:textId="77777777" w:rsidR="00D24BAE" w:rsidRDefault="00D24BAE" w:rsidP="00D24BAE">
            <w:r>
              <w:t>6.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6B965B" w14:textId="1708F2AE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Cs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73E34C" w14:textId="4DEBC6B0" w:rsidR="00D24BAE" w:rsidRPr="00434E2B" w:rsidRDefault="00434E2B" w:rsidP="00D24BAE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Ba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E3A3F7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160DE8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202238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CDAD3D" w14:textId="77777777" w:rsidR="00D24BAE" w:rsidRPr="00183EDB" w:rsidRDefault="00D24BAE" w:rsidP="00D24BAE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7BD068" w14:textId="77777777" w:rsidR="00D24BAE" w:rsidRPr="00183EDB" w:rsidRDefault="00D24BAE" w:rsidP="00BB24E6">
            <w:pPr>
              <w:rPr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F6F80E" w14:textId="6C9C7491" w:rsidR="00D24BAE" w:rsidRPr="00183EDB" w:rsidRDefault="00183EDB" w:rsidP="00BB24E6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Os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96F57F" w14:textId="4930BF68" w:rsidR="00D24BAE" w:rsidRPr="00183EDB" w:rsidRDefault="00183EDB" w:rsidP="00BB24E6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Ir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54DCC2" w14:textId="6E2BE5CD" w:rsidR="00D24BAE" w:rsidRPr="00183EDB" w:rsidRDefault="00183EDB" w:rsidP="00BB24E6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Pt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A5CD3B" w14:textId="4CE67602" w:rsidR="00D24BAE" w:rsidRPr="00183EDB" w:rsidRDefault="00183EDB" w:rsidP="00BB24E6">
            <w:pPr>
              <w:rPr>
                <w:color w:val="548DD4" w:themeColor="text2" w:themeTint="99"/>
                <w:sz w:val="18"/>
                <w:szCs w:val="18"/>
              </w:rPr>
            </w:pPr>
            <w:r w:rsidRPr="00183EDB">
              <w:rPr>
                <w:color w:val="548DD4" w:themeColor="text2" w:themeTint="99"/>
                <w:sz w:val="18"/>
                <w:szCs w:val="18"/>
              </w:rPr>
              <w:t>Au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BF003C" w14:textId="7A8258DE" w:rsidR="00D24BAE" w:rsidRPr="00183EDB" w:rsidRDefault="00183EDB" w:rsidP="00BB24E6">
            <w:pPr>
              <w:rPr>
                <w:color w:val="548DD4" w:themeColor="text2" w:themeTint="99"/>
                <w:sz w:val="18"/>
                <w:szCs w:val="18"/>
              </w:rPr>
            </w:pPr>
            <w:r>
              <w:rPr>
                <w:color w:val="548DD4" w:themeColor="text2" w:themeTint="99"/>
                <w:sz w:val="18"/>
                <w:szCs w:val="18"/>
              </w:rPr>
              <w:t>Hg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78F9A8" w14:textId="6A2F77A4" w:rsidR="00D24BAE" w:rsidRPr="00434E2B" w:rsidRDefault="00434E2B" w:rsidP="00BB24E6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Tl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0E5F3F" w14:textId="439F59EC" w:rsidR="00D24BAE" w:rsidRPr="00434E2B" w:rsidRDefault="00434E2B" w:rsidP="00BB24E6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Pb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68DD17" w14:textId="40BCA5A3" w:rsidR="00D24BAE" w:rsidRPr="00434E2B" w:rsidRDefault="00434E2B" w:rsidP="00BB24E6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Bi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F66FBC" w14:textId="486D6220" w:rsidR="00D24BAE" w:rsidRPr="00434E2B" w:rsidRDefault="00434E2B" w:rsidP="00BB24E6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Po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7293181" w14:textId="6C0CA69C" w:rsidR="00D24BAE" w:rsidRPr="00434E2B" w:rsidRDefault="00434E2B" w:rsidP="00BB24E6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At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25CC9CD" w14:textId="7D6F516B" w:rsidR="00D24BAE" w:rsidRPr="00434E2B" w:rsidRDefault="00434E2B" w:rsidP="00BB24E6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Rn</w:t>
            </w:r>
          </w:p>
        </w:tc>
      </w:tr>
      <w:tr w:rsidR="0015466E" w14:paraId="294DCC8B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12C69606" w14:textId="77777777" w:rsidR="00D24BAE" w:rsidRDefault="00D24BAE" w:rsidP="00BB24E6">
            <w:r>
              <w:t>7.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761F12" w14:textId="4D52B375" w:rsidR="00D24BAE" w:rsidRPr="00434E2B" w:rsidRDefault="00434E2B" w:rsidP="00BB24E6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Fr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92ECE7" w14:textId="69323EC7" w:rsidR="00D24BAE" w:rsidRPr="00434E2B" w:rsidRDefault="00434E2B" w:rsidP="00BB24E6">
            <w:pPr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Ra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971AF4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3F1F5F5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4758063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ACB1B47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CE226F1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AFCD594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09A4325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90E94A4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F694C3E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59EB93F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auto"/>
              <w:left w:val="nil"/>
            </w:tcBorders>
          </w:tcPr>
          <w:p w14:paraId="55356DBE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</w:tcPr>
          <w:p w14:paraId="7DBFF347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</w:tcPr>
          <w:p w14:paraId="47E4E227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</w:tcPr>
          <w:p w14:paraId="32C4D9A5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</w:tcPr>
          <w:p w14:paraId="44DE62DC" w14:textId="77777777" w:rsidR="00D24BAE" w:rsidRPr="009D33C5" w:rsidRDefault="00D24BAE" w:rsidP="00BB24E6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</w:tcPr>
          <w:p w14:paraId="22837C8C" w14:textId="77777777" w:rsidR="00D24BAE" w:rsidRPr="009D33C5" w:rsidRDefault="00D24BAE" w:rsidP="00BB24E6">
            <w:pPr>
              <w:rPr>
                <w:color w:val="FF0000"/>
              </w:rPr>
            </w:pPr>
          </w:p>
        </w:tc>
      </w:tr>
    </w:tbl>
    <w:p w14:paraId="401041F9" w14:textId="039E4924" w:rsidR="00D24BAE" w:rsidRDefault="00D24BAE" w:rsidP="0027574D">
      <w:pPr>
        <w:pStyle w:val="Odstavecseseznamem"/>
        <w:numPr>
          <w:ilvl w:val="0"/>
          <w:numId w:val="4"/>
        </w:numPr>
        <w:spacing w:before="240" w:after="240"/>
        <w:jc w:val="left"/>
      </w:pPr>
      <w:r>
        <w:t>Procvičujeme názvy a značky prvků a jejich umístění v PSP.</w:t>
      </w:r>
    </w:p>
    <w:p w14:paraId="49468586" w14:textId="47702321" w:rsidR="006D455D" w:rsidRDefault="006D455D" w:rsidP="006D455D">
      <w:pPr>
        <w:pStyle w:val="Titulek"/>
        <w:keepNext/>
      </w:pPr>
      <w:r>
        <w:t xml:space="preserve">Tabulka </w:t>
      </w:r>
      <w:r w:rsidR="001C326E">
        <w:fldChar w:fldCharType="begin"/>
      </w:r>
      <w:r w:rsidR="001C326E">
        <w:instrText xml:space="preserve"> SEQ Tabulka \* ARABIC </w:instrText>
      </w:r>
      <w:r w:rsidR="001C326E">
        <w:fldChar w:fldCharType="separate"/>
      </w:r>
      <w:r w:rsidR="006C1473">
        <w:rPr>
          <w:noProof/>
        </w:rPr>
        <w:t>4</w:t>
      </w:r>
      <w:r w:rsidR="001C326E">
        <w:rPr>
          <w:noProof/>
        </w:rPr>
        <w:fldChar w:fldCharType="end"/>
      </w:r>
      <w:r w:rsidR="00D42D08">
        <w:t>: Doporučené aplikace na procvičování prvků a jejich umístění v PSP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73"/>
        <w:gridCol w:w="3056"/>
        <w:gridCol w:w="2731"/>
      </w:tblGrid>
      <w:tr w:rsidR="006D455D" w14:paraId="695506AC" w14:textId="1E5723D5" w:rsidTr="006D455D">
        <w:tc>
          <w:tcPr>
            <w:tcW w:w="3273" w:type="dxa"/>
          </w:tcPr>
          <w:p w14:paraId="0A8E2BBE" w14:textId="0D5C0197" w:rsidR="006D455D" w:rsidRDefault="006D455D" w:rsidP="00F05A9D">
            <w:pPr>
              <w:jc w:val="left"/>
            </w:pPr>
            <w:r>
              <w:t>IOS od Apple</w:t>
            </w:r>
          </w:p>
        </w:tc>
        <w:tc>
          <w:tcPr>
            <w:tcW w:w="3056" w:type="dxa"/>
          </w:tcPr>
          <w:p w14:paraId="0B30C728" w14:textId="1DB5B53B" w:rsidR="006D455D" w:rsidRDefault="006D455D" w:rsidP="00F05A9D">
            <w:pPr>
              <w:jc w:val="left"/>
            </w:pPr>
            <w:r>
              <w:t>Android od Google</w:t>
            </w:r>
          </w:p>
        </w:tc>
        <w:tc>
          <w:tcPr>
            <w:tcW w:w="2731" w:type="dxa"/>
          </w:tcPr>
          <w:p w14:paraId="10067195" w14:textId="168C8BA3" w:rsidR="006D455D" w:rsidRDefault="006D455D" w:rsidP="00F05A9D">
            <w:pPr>
              <w:jc w:val="left"/>
            </w:pPr>
            <w:r>
              <w:t>Microsoft Windows 8</w:t>
            </w:r>
          </w:p>
        </w:tc>
      </w:tr>
      <w:tr w:rsidR="006D455D" w14:paraId="149A26F3" w14:textId="62401461" w:rsidTr="006D455D">
        <w:tc>
          <w:tcPr>
            <w:tcW w:w="3273" w:type="dxa"/>
          </w:tcPr>
          <w:p w14:paraId="7DEDD6B6" w14:textId="64444F0B" w:rsidR="006D455D" w:rsidRDefault="006D455D" w:rsidP="006D455D">
            <w:pPr>
              <w:jc w:val="center"/>
            </w:pPr>
            <w:r w:rsidRPr="006D455D">
              <w:rPr>
                <w:noProof/>
              </w:rPr>
              <w:drawing>
                <wp:inline distT="0" distB="0" distL="0" distR="0" wp14:anchorId="60FD18B6" wp14:editId="711C79A4">
                  <wp:extent cx="827405" cy="798830"/>
                  <wp:effectExtent l="0" t="0" r="0" b="1270"/>
                  <wp:docPr id="8" name="Obráze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28530957" w14:textId="77777777" w:rsidR="006D455D" w:rsidRDefault="006D455D" w:rsidP="006D455D">
            <w:pPr>
              <w:jc w:val="center"/>
            </w:pPr>
          </w:p>
        </w:tc>
        <w:tc>
          <w:tcPr>
            <w:tcW w:w="2731" w:type="dxa"/>
          </w:tcPr>
          <w:p w14:paraId="4F5AB05E" w14:textId="77777777" w:rsidR="006D455D" w:rsidRDefault="006D455D" w:rsidP="00F05A9D">
            <w:pPr>
              <w:jc w:val="left"/>
            </w:pPr>
          </w:p>
        </w:tc>
      </w:tr>
      <w:tr w:rsidR="006D455D" w14:paraId="18C8D1D9" w14:textId="652CEBE6" w:rsidTr="00D42D08">
        <w:trPr>
          <w:trHeight w:val="1949"/>
        </w:trPr>
        <w:tc>
          <w:tcPr>
            <w:tcW w:w="3273" w:type="dxa"/>
          </w:tcPr>
          <w:p w14:paraId="78D4F1AB" w14:textId="077EC6C7" w:rsidR="006D455D" w:rsidRDefault="006D455D" w:rsidP="006D455D">
            <w:pPr>
              <w:jc w:val="center"/>
            </w:pPr>
            <w:r w:rsidRPr="006D455D">
              <w:rPr>
                <w:noProof/>
              </w:rPr>
              <w:drawing>
                <wp:inline distT="0" distB="0" distL="0" distR="0" wp14:anchorId="259C6BD4" wp14:editId="7CE16BF2">
                  <wp:extent cx="727075" cy="770255"/>
                  <wp:effectExtent l="0" t="0" r="0" b="0"/>
                  <wp:docPr id="11" name="Obráze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1C483292" w14:textId="311B44EA" w:rsidR="006D455D" w:rsidRDefault="006D455D" w:rsidP="006D455D">
            <w:pPr>
              <w:jc w:val="center"/>
            </w:pPr>
            <w:r w:rsidRPr="006D455D">
              <w:rPr>
                <w:noProof/>
              </w:rPr>
              <w:drawing>
                <wp:inline distT="0" distB="0" distL="0" distR="0" wp14:anchorId="7E2F9C72" wp14:editId="0391C0A5">
                  <wp:extent cx="643890" cy="784225"/>
                  <wp:effectExtent l="0" t="0" r="3810" b="0"/>
                  <wp:docPr id="12" name="Obráze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14:paraId="181A96BA" w14:textId="77777777" w:rsidR="00D42D08" w:rsidRDefault="00E80CCD" w:rsidP="006D1F39">
            <w:pPr>
              <w:pStyle w:val="Nzev"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D55E2C" wp14:editId="64AA59FB">
                  <wp:extent cx="638264" cy="619211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riodic Table Window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64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2CA06" w14:textId="6032E7CA" w:rsidR="006D455D" w:rsidRPr="00D42D08" w:rsidRDefault="00D42D08" w:rsidP="006D1F39">
            <w:r w:rsidRPr="00D42D08">
              <w:t>App Periodic Table Quiz APK for Windows Phone</w:t>
            </w:r>
          </w:p>
        </w:tc>
      </w:tr>
    </w:tbl>
    <w:p w14:paraId="4952392C" w14:textId="355B6159" w:rsidR="006829A3" w:rsidRDefault="006829A3" w:rsidP="00C83D34">
      <w:pPr>
        <w:pStyle w:val="Odstavecseseznamem"/>
        <w:numPr>
          <w:ilvl w:val="0"/>
          <w:numId w:val="4"/>
        </w:numPr>
        <w:jc w:val="left"/>
      </w:pPr>
      <w:r>
        <w:t>Zjistěte, jak se mění v PSP fyzikální a chemické vlastnosti prvků. Informace vyhledejte na internetu nebo v</w:t>
      </w:r>
      <w:r w:rsidR="00D21F0C">
        <w:t> aplikaci.</w:t>
      </w:r>
    </w:p>
    <w:p w14:paraId="10007D87" w14:textId="1CD5B32D" w:rsidR="00D21F0C" w:rsidRDefault="00D21F0C" w:rsidP="00D21F0C">
      <w:pPr>
        <w:pStyle w:val="Titulek"/>
        <w:keepNext/>
      </w:pPr>
      <w:r>
        <w:lastRenderedPageBreak/>
        <w:t xml:space="preserve">Tabulka </w:t>
      </w:r>
      <w:r w:rsidR="001C326E">
        <w:fldChar w:fldCharType="begin"/>
      </w:r>
      <w:r w:rsidR="001C326E">
        <w:instrText xml:space="preserve"> SEQ Tabulka \* ARABIC </w:instrText>
      </w:r>
      <w:r w:rsidR="001C326E">
        <w:fldChar w:fldCharType="separate"/>
      </w:r>
      <w:r w:rsidR="006C1473">
        <w:rPr>
          <w:noProof/>
        </w:rPr>
        <w:t>5</w:t>
      </w:r>
      <w:r w:rsidR="001C326E">
        <w:rPr>
          <w:noProof/>
        </w:rPr>
        <w:fldChar w:fldCharType="end"/>
      </w:r>
      <w:r>
        <w:t xml:space="preserve">: Doporučené aplikace na vyhledávání fyzikálních a chemických vlastností prvků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73"/>
        <w:gridCol w:w="3056"/>
        <w:gridCol w:w="2731"/>
      </w:tblGrid>
      <w:tr w:rsidR="00D21F0C" w14:paraId="122E9CE6" w14:textId="77777777" w:rsidTr="00BB24E6">
        <w:tc>
          <w:tcPr>
            <w:tcW w:w="3273" w:type="dxa"/>
          </w:tcPr>
          <w:p w14:paraId="48C32ECB" w14:textId="77777777" w:rsidR="00D21F0C" w:rsidRDefault="00D21F0C" w:rsidP="00D21F0C">
            <w:pPr>
              <w:jc w:val="left"/>
            </w:pPr>
            <w:r>
              <w:t>IOS od Apple</w:t>
            </w:r>
          </w:p>
        </w:tc>
        <w:tc>
          <w:tcPr>
            <w:tcW w:w="3056" w:type="dxa"/>
          </w:tcPr>
          <w:p w14:paraId="02E70F4C" w14:textId="77777777" w:rsidR="00D21F0C" w:rsidRDefault="00D21F0C" w:rsidP="00D21F0C">
            <w:pPr>
              <w:jc w:val="left"/>
            </w:pPr>
            <w:r>
              <w:t>Android od Google</w:t>
            </w:r>
          </w:p>
        </w:tc>
        <w:tc>
          <w:tcPr>
            <w:tcW w:w="2731" w:type="dxa"/>
          </w:tcPr>
          <w:p w14:paraId="75427926" w14:textId="77777777" w:rsidR="00D21F0C" w:rsidRDefault="00D21F0C" w:rsidP="00BB24E6">
            <w:pPr>
              <w:jc w:val="left"/>
            </w:pPr>
            <w:r>
              <w:t>Microsoft Windows 8</w:t>
            </w:r>
          </w:p>
        </w:tc>
      </w:tr>
      <w:tr w:rsidR="00D21F0C" w14:paraId="47DB60F8" w14:textId="77777777" w:rsidTr="00BB24E6">
        <w:tc>
          <w:tcPr>
            <w:tcW w:w="3273" w:type="dxa"/>
          </w:tcPr>
          <w:p w14:paraId="2145D1F0" w14:textId="7C3DB590" w:rsidR="00D21F0C" w:rsidRDefault="00D21F0C" w:rsidP="00BB24E6">
            <w:pPr>
              <w:jc w:val="center"/>
            </w:pPr>
            <w:r w:rsidRPr="00D21F0C">
              <w:rPr>
                <w:noProof/>
              </w:rPr>
              <w:drawing>
                <wp:inline distT="0" distB="0" distL="0" distR="0" wp14:anchorId="666B53F0" wp14:editId="3E801D7E">
                  <wp:extent cx="734060" cy="708660"/>
                  <wp:effectExtent l="0" t="0" r="8890" b="0"/>
                  <wp:docPr id="14" name="Obráze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0E93A860" w14:textId="61FD5FB0" w:rsidR="00D21F0C" w:rsidRDefault="00D21F0C" w:rsidP="00BB24E6">
            <w:pPr>
              <w:jc w:val="center"/>
            </w:pPr>
            <w:r w:rsidRPr="00D21F0C">
              <w:rPr>
                <w:noProof/>
              </w:rPr>
              <w:drawing>
                <wp:inline distT="0" distB="0" distL="0" distR="0" wp14:anchorId="504CD1FB" wp14:editId="2E206B5E">
                  <wp:extent cx="705485" cy="820420"/>
                  <wp:effectExtent l="0" t="0" r="0" b="0"/>
                  <wp:docPr id="15" name="Obrázek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14:paraId="51AF2997" w14:textId="77777777" w:rsidR="00D21F0C" w:rsidRDefault="00D21F0C" w:rsidP="00BB24E6">
            <w:pPr>
              <w:jc w:val="left"/>
            </w:pPr>
          </w:p>
        </w:tc>
      </w:tr>
    </w:tbl>
    <w:p w14:paraId="0DB26515" w14:textId="77777777" w:rsidR="00D21F0C" w:rsidRDefault="00D21F0C" w:rsidP="00D21F0C">
      <w:pPr>
        <w:jc w:val="left"/>
      </w:pPr>
    </w:p>
    <w:p w14:paraId="523F9C8A" w14:textId="3B7A4EFD" w:rsidR="006829A3" w:rsidRDefault="00D21F0C" w:rsidP="00C83D34">
      <w:pPr>
        <w:pStyle w:val="Odstavecseseznamem"/>
        <w:numPr>
          <w:ilvl w:val="1"/>
          <w:numId w:val="4"/>
        </w:numPr>
        <w:jc w:val="left"/>
      </w:pPr>
      <w:r>
        <w:t>Do tabulky doplňte chybějící údaje.</w:t>
      </w:r>
    </w:p>
    <w:p w14:paraId="31FA31C0" w14:textId="5C4A7ED4" w:rsidR="00BB24E6" w:rsidRPr="006D455D" w:rsidRDefault="006829A3" w:rsidP="00C83D34">
      <w:pPr>
        <w:pStyle w:val="Odstavecseseznamem"/>
        <w:numPr>
          <w:ilvl w:val="1"/>
          <w:numId w:val="4"/>
        </w:numPr>
        <w:jc w:val="left"/>
      </w:pPr>
      <w:r>
        <w:t xml:space="preserve"> Naznačte do obrázku grafickou závislost růstu těchto vlastností v závislosti na protonovém čísle. </w:t>
      </w:r>
    </w:p>
    <w:p w14:paraId="6B76083C" w14:textId="54E60706" w:rsidR="00D21F0C" w:rsidRDefault="00D21F0C" w:rsidP="00D21F0C">
      <w:pPr>
        <w:pStyle w:val="Titulek"/>
        <w:keepNext/>
      </w:pPr>
      <w:r>
        <w:t xml:space="preserve">Tabulka </w:t>
      </w:r>
      <w:r w:rsidR="001C326E">
        <w:fldChar w:fldCharType="begin"/>
      </w:r>
      <w:r w:rsidR="001C326E">
        <w:instrText xml:space="preserve"> SEQ Tabulka \* ARABIC </w:instrText>
      </w:r>
      <w:r w:rsidR="001C326E">
        <w:fldChar w:fldCharType="separate"/>
      </w:r>
      <w:r w:rsidR="006C1473">
        <w:rPr>
          <w:noProof/>
        </w:rPr>
        <w:t>6</w:t>
      </w:r>
      <w:r w:rsidR="001C326E">
        <w:rPr>
          <w:noProof/>
        </w:rPr>
        <w:fldChar w:fldCharType="end"/>
      </w:r>
      <w:r>
        <w:t>: Periodicita fyzikálních a chemických vlastností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23"/>
        <w:gridCol w:w="5237"/>
      </w:tblGrid>
      <w:tr w:rsidR="00D21F0C" w14:paraId="1005DBAC" w14:textId="77777777" w:rsidTr="00A252A2">
        <w:trPr>
          <w:trHeight w:hRule="exact" w:val="454"/>
        </w:trPr>
        <w:tc>
          <w:tcPr>
            <w:tcW w:w="3823" w:type="dxa"/>
          </w:tcPr>
          <w:p w14:paraId="3AF19940" w14:textId="517C9B55" w:rsidR="00D21F0C" w:rsidRDefault="00D21F0C" w:rsidP="00F05A9D">
            <w:pPr>
              <w:jc w:val="left"/>
            </w:pPr>
            <w:r>
              <w:t>Periodicita</w:t>
            </w:r>
          </w:p>
        </w:tc>
        <w:tc>
          <w:tcPr>
            <w:tcW w:w="5237" w:type="dxa"/>
          </w:tcPr>
          <w:p w14:paraId="6190EDF6" w14:textId="7CCC04AE" w:rsidR="00D21F0C" w:rsidRDefault="0094212F" w:rsidP="00F05A9D">
            <w:pPr>
              <w:jc w:val="left"/>
            </w:pPr>
            <w:r>
              <w:t>Charakteristika vlastností</w:t>
            </w:r>
          </w:p>
        </w:tc>
      </w:tr>
      <w:tr w:rsidR="00434E2B" w:rsidRPr="00434E2B" w14:paraId="292807D6" w14:textId="77777777" w:rsidTr="00A252A2">
        <w:trPr>
          <w:trHeight w:hRule="exact" w:val="3515"/>
        </w:trPr>
        <w:tc>
          <w:tcPr>
            <w:tcW w:w="3823" w:type="dxa"/>
          </w:tcPr>
          <w:p w14:paraId="5D84FB40" w14:textId="0FAA949D" w:rsidR="0094212F" w:rsidRDefault="0094212F" w:rsidP="00F05A9D">
            <w:pPr>
              <w:jc w:val="left"/>
            </w:pPr>
            <w:r>
              <w:t>Ionizační energie a elektronové afinity</w:t>
            </w:r>
          </w:p>
        </w:tc>
        <w:tc>
          <w:tcPr>
            <w:tcW w:w="5237" w:type="dxa"/>
          </w:tcPr>
          <w:p w14:paraId="51A7B06C" w14:textId="74E6398D" w:rsidR="0094212F" w:rsidRPr="0094212F" w:rsidRDefault="0094212F" w:rsidP="0094212F">
            <w:pPr>
              <w:spacing w:after="240"/>
            </w:pPr>
            <w:r w:rsidRPr="00434E2B">
              <w:rPr>
                <w:color w:val="0070C0"/>
              </w:rPr>
              <w:t xml:space="preserve">Ionizační energie </w:t>
            </w:r>
            <w:r w:rsidRPr="0094212F">
              <w:t xml:space="preserve">je energie nutná k odtržení elektronu od atomu v plynném stavu, vzniká </w:t>
            </w:r>
            <w:r w:rsidRPr="00434E2B">
              <w:rPr>
                <w:color w:val="0070C0"/>
              </w:rPr>
              <w:t>kation</w:t>
            </w:r>
            <w:r w:rsidRPr="0094212F">
              <w:t xml:space="preserve">. Nejnižší ionizační energii mají </w:t>
            </w:r>
            <w:r w:rsidRPr="00434E2B">
              <w:rPr>
                <w:color w:val="0070C0"/>
              </w:rPr>
              <w:t>kovy</w:t>
            </w:r>
            <w:r w:rsidRPr="0094212F">
              <w:t xml:space="preserve">. </w:t>
            </w:r>
            <w:r w:rsidRPr="00434E2B">
              <w:rPr>
                <w:color w:val="0070C0"/>
              </w:rPr>
              <w:t>Elektronová afinita</w:t>
            </w:r>
            <w:r w:rsidRPr="0094212F">
              <w:t xml:space="preserve"> je energie uvolněná při vzniku </w:t>
            </w:r>
            <w:r w:rsidRPr="00434E2B">
              <w:rPr>
                <w:color w:val="548DD4" w:themeColor="text2" w:themeTint="99"/>
              </w:rPr>
              <w:t>aniontu</w:t>
            </w:r>
            <w:r w:rsidRPr="0094212F">
              <w:t xml:space="preserve"> z atomu v plynném stavu. Elektropozitivní prvky mají malou </w:t>
            </w:r>
            <w:r w:rsidRPr="00434E2B">
              <w:rPr>
                <w:color w:val="548DD4" w:themeColor="text2" w:themeTint="99"/>
              </w:rPr>
              <w:t>afinitu</w:t>
            </w:r>
            <w:r w:rsidRPr="0094212F">
              <w:t xml:space="preserve"> k elektronům a tvoří </w:t>
            </w:r>
            <w:r w:rsidRPr="00434E2B">
              <w:rPr>
                <w:color w:val="548DD4" w:themeColor="text2" w:themeTint="99"/>
              </w:rPr>
              <w:t>kationty</w:t>
            </w:r>
            <w:r w:rsidRPr="0094212F">
              <w:t xml:space="preserve">, elektronegativní prvky mají velkou </w:t>
            </w:r>
            <w:r w:rsidRPr="00434E2B">
              <w:rPr>
                <w:color w:val="548DD4" w:themeColor="text2" w:themeTint="99"/>
              </w:rPr>
              <w:t>afinitu</w:t>
            </w:r>
            <w:r w:rsidRPr="0094212F">
              <w:t xml:space="preserve"> k elektronům a tvoří </w:t>
            </w:r>
            <w:r w:rsidRPr="00434E2B">
              <w:rPr>
                <w:color w:val="548DD4" w:themeColor="text2" w:themeTint="99"/>
              </w:rPr>
              <w:t>anionty</w:t>
            </w:r>
            <w:r w:rsidRPr="0094212F">
              <w:t>.</w:t>
            </w:r>
          </w:p>
        </w:tc>
      </w:tr>
      <w:tr w:rsidR="00D21F0C" w14:paraId="413EA3A9" w14:textId="77777777" w:rsidTr="00A252A2">
        <w:trPr>
          <w:trHeight w:hRule="exact" w:val="2608"/>
        </w:trPr>
        <w:tc>
          <w:tcPr>
            <w:tcW w:w="3823" w:type="dxa"/>
          </w:tcPr>
          <w:p w14:paraId="4BC91F23" w14:textId="50B5E998" w:rsidR="00D21F0C" w:rsidRDefault="00D21F0C" w:rsidP="00F05A9D">
            <w:pPr>
              <w:jc w:val="left"/>
            </w:pPr>
            <w:r>
              <w:t>Kovového a nekovového charakteru</w:t>
            </w:r>
          </w:p>
        </w:tc>
        <w:tc>
          <w:tcPr>
            <w:tcW w:w="5237" w:type="dxa"/>
          </w:tcPr>
          <w:p w14:paraId="7DBC70C1" w14:textId="5333FF07" w:rsidR="00D21F0C" w:rsidRDefault="00D21F0C" w:rsidP="00D21F0C">
            <w:pPr>
              <w:spacing w:after="240"/>
            </w:pPr>
            <w:r>
              <w:t xml:space="preserve">V tabulce se nachází úhlopříčka polokovů </w:t>
            </w:r>
            <w:r w:rsidRPr="00434E2B">
              <w:rPr>
                <w:color w:val="548DD4" w:themeColor="text2" w:themeTint="99"/>
              </w:rPr>
              <w:t xml:space="preserve">(B, Si, As, Te, At). </w:t>
            </w:r>
            <w:r>
              <w:t xml:space="preserve">Pod úhlopříčkou se nacházejí prvky s malou </w:t>
            </w:r>
            <w:r w:rsidRPr="00434E2B">
              <w:rPr>
                <w:color w:val="548DD4" w:themeColor="text2" w:themeTint="99"/>
              </w:rPr>
              <w:t xml:space="preserve">ionizační </w:t>
            </w:r>
            <w:r>
              <w:t xml:space="preserve">energií – </w:t>
            </w:r>
            <w:r w:rsidRPr="00434E2B">
              <w:rPr>
                <w:color w:val="548DD4" w:themeColor="text2" w:themeTint="99"/>
              </w:rPr>
              <w:t xml:space="preserve">kovy, </w:t>
            </w:r>
            <w:r>
              <w:t>které tvoří více než 5/6 prvků z celé tabulky. Nad úhlopříčkou se nacházejí prvky s </w:t>
            </w:r>
            <w:r w:rsidRPr="00434E2B">
              <w:rPr>
                <w:color w:val="548DD4" w:themeColor="text2" w:themeTint="99"/>
              </w:rPr>
              <w:t>velkou</w:t>
            </w:r>
            <w:r>
              <w:t xml:space="preserve"> ionizační energií a velkou </w:t>
            </w:r>
            <w:r w:rsidRPr="00434E2B">
              <w:rPr>
                <w:color w:val="548DD4" w:themeColor="text2" w:themeTint="99"/>
              </w:rPr>
              <w:t xml:space="preserve">afinitou </w:t>
            </w:r>
            <w:r>
              <w:t>– nekovy.</w:t>
            </w:r>
          </w:p>
        </w:tc>
      </w:tr>
      <w:tr w:rsidR="00D21F0C" w14:paraId="5AC5AEF1" w14:textId="77777777" w:rsidTr="00A252A2">
        <w:trPr>
          <w:trHeight w:hRule="exact" w:val="3175"/>
        </w:trPr>
        <w:tc>
          <w:tcPr>
            <w:tcW w:w="3823" w:type="dxa"/>
          </w:tcPr>
          <w:p w14:paraId="1B195480" w14:textId="70074E23" w:rsidR="00D21F0C" w:rsidRDefault="0094212F" w:rsidP="00F05A9D">
            <w:pPr>
              <w:jc w:val="left"/>
            </w:pPr>
            <w:r>
              <w:lastRenderedPageBreak/>
              <w:t>Elektronegativita</w:t>
            </w:r>
          </w:p>
        </w:tc>
        <w:tc>
          <w:tcPr>
            <w:tcW w:w="5237" w:type="dxa"/>
          </w:tcPr>
          <w:p w14:paraId="35CB7EA1" w14:textId="68E2B958" w:rsidR="00D21F0C" w:rsidRDefault="0094212F" w:rsidP="0094212F">
            <w:pPr>
              <w:spacing w:after="240"/>
              <w:rPr>
                <w:noProof/>
              </w:rPr>
            </w:pPr>
            <w:r>
              <w:rPr>
                <w:noProof/>
              </w:rPr>
              <w:t xml:space="preserve">Elektronegativita je schopnost atomu přitahovat </w:t>
            </w:r>
            <w:r w:rsidRPr="00434E2B">
              <w:rPr>
                <w:noProof/>
                <w:color w:val="548DD4" w:themeColor="text2" w:themeTint="99"/>
              </w:rPr>
              <w:t>vazebné</w:t>
            </w:r>
            <w:r>
              <w:rPr>
                <w:noProof/>
              </w:rPr>
              <w:t xml:space="preserve"> elektrony. Zavedl ji Linus Pauling. Je to bezrozměrná veličina, značí se </w:t>
            </w:r>
            <w:r w:rsidRPr="00434E2B">
              <w:rPr>
                <w:noProof/>
                <w:color w:val="548DD4" w:themeColor="text2" w:themeTint="99"/>
              </w:rPr>
              <w:t>X</w:t>
            </w:r>
            <w:r>
              <w:rPr>
                <w:noProof/>
              </w:rPr>
              <w:t xml:space="preserve">. </w:t>
            </w:r>
            <w:r w:rsidRPr="00434E2B">
              <w:rPr>
                <w:noProof/>
                <w:color w:val="548DD4" w:themeColor="text2" w:themeTint="99"/>
              </w:rPr>
              <w:t>Vyšší</w:t>
            </w:r>
            <w:r>
              <w:rPr>
                <w:noProof/>
              </w:rPr>
              <w:t xml:space="preserve"> hodnoty elektronegativity mají ty prvky, které vznikem aniontu dosáhnou elektronové konfigurace následujícího </w:t>
            </w:r>
            <w:r w:rsidRPr="00434E2B">
              <w:rPr>
                <w:noProof/>
                <w:color w:val="548DD4" w:themeColor="text2" w:themeTint="99"/>
              </w:rPr>
              <w:t xml:space="preserve">vzácného plynu </w:t>
            </w:r>
            <w:r>
              <w:rPr>
                <w:noProof/>
              </w:rPr>
              <w:t xml:space="preserve">(halogeny). Podle rozdílu elektronegativity určujeme </w:t>
            </w:r>
            <w:r w:rsidRPr="00434E2B">
              <w:rPr>
                <w:noProof/>
                <w:color w:val="548DD4" w:themeColor="text2" w:themeTint="99"/>
              </w:rPr>
              <w:t>typ vazby.</w:t>
            </w:r>
          </w:p>
        </w:tc>
      </w:tr>
      <w:tr w:rsidR="00D21F0C" w14:paraId="125EEE47" w14:textId="77777777" w:rsidTr="00A252A2">
        <w:trPr>
          <w:trHeight w:hRule="exact" w:val="1871"/>
        </w:trPr>
        <w:tc>
          <w:tcPr>
            <w:tcW w:w="3823" w:type="dxa"/>
          </w:tcPr>
          <w:p w14:paraId="6CD54630" w14:textId="1384CF6C" w:rsidR="00D21F0C" w:rsidRDefault="0094212F" w:rsidP="00F05A9D">
            <w:pPr>
              <w:jc w:val="left"/>
            </w:pPr>
            <w:r>
              <w:t>Acidobazických vlastností</w:t>
            </w:r>
          </w:p>
        </w:tc>
        <w:tc>
          <w:tcPr>
            <w:tcW w:w="5237" w:type="dxa"/>
          </w:tcPr>
          <w:p w14:paraId="4CF29C31" w14:textId="0ECD3E7C" w:rsidR="00D21F0C" w:rsidRDefault="0094212F" w:rsidP="0094212F">
            <w:pPr>
              <w:spacing w:after="240"/>
            </w:pPr>
            <w:r>
              <w:t xml:space="preserve">Látka je tím silnější kyselinou </w:t>
            </w:r>
            <w:r w:rsidRPr="008220EB">
              <w:rPr>
                <w:i/>
              </w:rPr>
              <w:t>(acidum</w:t>
            </w:r>
            <w:r>
              <w:rPr>
                <w:i/>
              </w:rPr>
              <w:t xml:space="preserve">), </w:t>
            </w:r>
            <w:r>
              <w:t xml:space="preserve">čím snadněji </w:t>
            </w:r>
            <w:r w:rsidRPr="00434E2B">
              <w:rPr>
                <w:color w:val="548DD4" w:themeColor="text2" w:themeTint="99"/>
              </w:rPr>
              <w:t>odštěpuje</w:t>
            </w:r>
            <w:r>
              <w:t xml:space="preserve"> vodíkový kation (nejsilnější kyslíkaté kyseliny odvozeny od Cl). Bazicita (zásaditost) je dána schopností </w:t>
            </w:r>
            <w:r w:rsidRPr="00434E2B">
              <w:rPr>
                <w:color w:val="548DD4" w:themeColor="text2" w:themeTint="99"/>
              </w:rPr>
              <w:t>poutat</w:t>
            </w:r>
            <w:r>
              <w:t xml:space="preserve"> vodíkový kation.</w:t>
            </w:r>
          </w:p>
        </w:tc>
      </w:tr>
      <w:tr w:rsidR="00D21F0C" w14:paraId="09893CD2" w14:textId="77777777" w:rsidTr="00A252A2">
        <w:trPr>
          <w:trHeight w:hRule="exact" w:val="3119"/>
        </w:trPr>
        <w:tc>
          <w:tcPr>
            <w:tcW w:w="3823" w:type="dxa"/>
          </w:tcPr>
          <w:p w14:paraId="5EE7D18A" w14:textId="64E0369D" w:rsidR="00D21F0C" w:rsidRDefault="0094212F" w:rsidP="00F05A9D">
            <w:pPr>
              <w:jc w:val="left"/>
            </w:pPr>
            <w:r>
              <w:t>Oxidačních a redukčních vlastností</w:t>
            </w:r>
          </w:p>
        </w:tc>
        <w:tc>
          <w:tcPr>
            <w:tcW w:w="5237" w:type="dxa"/>
          </w:tcPr>
          <w:p w14:paraId="7E5E7A5D" w14:textId="4C333E0C" w:rsidR="00D21F0C" w:rsidRDefault="0094212F" w:rsidP="0094212F">
            <w:pPr>
              <w:spacing w:after="240"/>
            </w:pPr>
            <w:r>
              <w:t>Oxidace je děj, při kterém dochází k </w:t>
            </w:r>
            <w:r w:rsidRPr="00434E2B">
              <w:rPr>
                <w:color w:val="548DD4" w:themeColor="text2" w:themeTint="99"/>
              </w:rPr>
              <w:t>odevzdávání</w:t>
            </w:r>
            <w:r>
              <w:t xml:space="preserve"> elektronů a oxidační číslo prvku se </w:t>
            </w:r>
            <w:r w:rsidRPr="00434E2B">
              <w:rPr>
                <w:color w:val="548DD4" w:themeColor="text2" w:themeTint="99"/>
              </w:rPr>
              <w:t>zvyšuje.</w:t>
            </w:r>
            <w:r>
              <w:t xml:space="preserve"> Redukce je děj, při kterém dochází k </w:t>
            </w:r>
            <w:r w:rsidRPr="00434E2B">
              <w:rPr>
                <w:color w:val="548DD4" w:themeColor="text2" w:themeTint="99"/>
              </w:rPr>
              <w:t>přijímání</w:t>
            </w:r>
            <w:r>
              <w:t xml:space="preserve"> elektronů a oxidační číslo se </w:t>
            </w:r>
            <w:r w:rsidRPr="00434E2B">
              <w:rPr>
                <w:color w:val="548DD4" w:themeColor="text2" w:themeTint="99"/>
              </w:rPr>
              <w:t>snižuje.</w:t>
            </w:r>
            <w:r>
              <w:t xml:space="preserve"> </w:t>
            </w:r>
            <w:r w:rsidRPr="00686467">
              <w:rPr>
                <w:color w:val="548DD4" w:themeColor="text2" w:themeTint="99"/>
              </w:rPr>
              <w:t>Oxidační</w:t>
            </w:r>
            <w:r w:rsidRPr="00686467">
              <w:rPr>
                <w:b/>
                <w:color w:val="548DD4" w:themeColor="text2" w:themeTint="99"/>
              </w:rPr>
              <w:t xml:space="preserve"> </w:t>
            </w:r>
            <w:r w:rsidRPr="008220EB">
              <w:rPr>
                <w:b/>
              </w:rPr>
              <w:t>účinky má látka, která jiné látky oxiduje a sama sebe redukuje</w:t>
            </w:r>
            <w:r>
              <w:rPr>
                <w:b/>
              </w:rPr>
              <w:t xml:space="preserve"> (růst směrem ke kyslíku). </w:t>
            </w:r>
            <w:r w:rsidRPr="00686467">
              <w:rPr>
                <w:color w:val="548DD4" w:themeColor="text2" w:themeTint="99"/>
              </w:rPr>
              <w:t>Redukční</w:t>
            </w:r>
            <w:r>
              <w:t xml:space="preserve"> účinky má látka, která jiné látky redukuje a sama sebe oxiduje. </w:t>
            </w:r>
          </w:p>
        </w:tc>
      </w:tr>
      <w:tr w:rsidR="00D21F0C" w14:paraId="79EB637B" w14:textId="77777777" w:rsidTr="00A252A2">
        <w:trPr>
          <w:trHeight w:hRule="exact" w:val="1928"/>
        </w:trPr>
        <w:tc>
          <w:tcPr>
            <w:tcW w:w="3823" w:type="dxa"/>
          </w:tcPr>
          <w:p w14:paraId="70EF01A7" w14:textId="657932EE" w:rsidR="00D21F0C" w:rsidRDefault="0094212F" w:rsidP="00F05A9D">
            <w:pPr>
              <w:jc w:val="left"/>
            </w:pPr>
            <w:r>
              <w:t>Velikost atomů a iontů</w:t>
            </w:r>
          </w:p>
        </w:tc>
        <w:tc>
          <w:tcPr>
            <w:tcW w:w="5237" w:type="dxa"/>
          </w:tcPr>
          <w:p w14:paraId="1C1F5ACE" w14:textId="75A3C60D" w:rsidR="00D21F0C" w:rsidRDefault="0094212F" w:rsidP="00F05A9D">
            <w:pPr>
              <w:jc w:val="left"/>
            </w:pPr>
            <w:r>
              <w:t xml:space="preserve">V periodách roste velikost atomů </w:t>
            </w:r>
            <w:r w:rsidRPr="00686467">
              <w:rPr>
                <w:color w:val="548DD4" w:themeColor="text2" w:themeTint="99"/>
              </w:rPr>
              <w:t>zprava doleva (s klesajícím protonovým číslem Z).</w:t>
            </w:r>
            <w:r>
              <w:t xml:space="preserve"> Ve skupinách roste </w:t>
            </w:r>
            <w:r w:rsidRPr="00686467">
              <w:rPr>
                <w:color w:val="548DD4" w:themeColor="text2" w:themeTint="99"/>
              </w:rPr>
              <w:t>shora dolů (s rostoucím protonovým číslem Z).</w:t>
            </w:r>
          </w:p>
        </w:tc>
      </w:tr>
    </w:tbl>
    <w:p w14:paraId="5A060638" w14:textId="4D2DB1BB" w:rsidR="008B6F8B" w:rsidRDefault="00A252A2" w:rsidP="00A252A2">
      <w:r>
        <w:rPr>
          <w:noProof/>
        </w:rPr>
        <w:drawing>
          <wp:inline distT="0" distB="0" distL="0" distR="0" wp14:anchorId="3E14D154" wp14:editId="3FAF527E">
            <wp:extent cx="5229955" cy="150516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ůst fyzikálních a chemických vlastností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7798" w14:textId="6AB55FBD" w:rsidR="0094212F" w:rsidRPr="002D3774" w:rsidRDefault="008B6F8B" w:rsidP="00406131">
      <w:pPr>
        <w:pStyle w:val="Titulek"/>
      </w:pPr>
      <w:r>
        <w:t xml:space="preserve">Obrázek 1: Růst fyzikálních a chemických </w:t>
      </w:r>
      <w:r w:rsidR="00406131">
        <w:t>vlastností</w:t>
      </w:r>
    </w:p>
    <w:p w14:paraId="5699BFEF" w14:textId="0AD36424" w:rsidR="00A82C19" w:rsidRPr="00A06D76" w:rsidRDefault="00406131" w:rsidP="00A06D76">
      <w:pPr>
        <w:pStyle w:val="Odstavecseseznamem"/>
        <w:numPr>
          <w:ilvl w:val="0"/>
          <w:numId w:val="4"/>
        </w:numPr>
      </w:pPr>
      <w:r w:rsidRPr="00A06D76">
        <w:lastRenderedPageBreak/>
        <w:t>Doplňovačka – fáze fixační</w:t>
      </w:r>
    </w:p>
    <w:p w14:paraId="4581697F" w14:textId="61ED8510" w:rsidR="00D91E9C" w:rsidRDefault="00406131" w:rsidP="00A82C19">
      <w:r>
        <w:t>Do doplňovačky dopište k písmenům názvy prvků, které odhalíte ve slepé tabulce.</w:t>
      </w:r>
    </w:p>
    <w:p w14:paraId="40C8FEC0" w14:textId="7E9CEF59" w:rsidR="00406131" w:rsidRDefault="00406131" w:rsidP="00406131">
      <w:pPr>
        <w:pStyle w:val="Titulek"/>
        <w:keepNext/>
      </w:pPr>
      <w:r>
        <w:t xml:space="preserve">Tabulka </w:t>
      </w:r>
      <w:r w:rsidR="001C326E">
        <w:fldChar w:fldCharType="begin"/>
      </w:r>
      <w:r w:rsidR="001C326E">
        <w:instrText xml:space="preserve"> SEQ Tabulka \* ARABIC </w:instrText>
      </w:r>
      <w:r w:rsidR="001C326E">
        <w:fldChar w:fldCharType="separate"/>
      </w:r>
      <w:r w:rsidR="006C1473">
        <w:rPr>
          <w:noProof/>
        </w:rPr>
        <w:t>7</w:t>
      </w:r>
      <w:r w:rsidR="001C326E">
        <w:rPr>
          <w:noProof/>
        </w:rPr>
        <w:fldChar w:fldCharType="end"/>
      </w:r>
      <w:r>
        <w:t>:  Slepá tabulka pro doplňovačku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"/>
        <w:gridCol w:w="439"/>
        <w:gridCol w:w="439"/>
        <w:gridCol w:w="440"/>
        <w:gridCol w:w="439"/>
        <w:gridCol w:w="439"/>
        <w:gridCol w:w="439"/>
        <w:gridCol w:w="439"/>
        <w:gridCol w:w="439"/>
        <w:gridCol w:w="439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406131" w14:paraId="5C5FC7E1" w14:textId="77777777" w:rsidTr="001B3CA8">
        <w:trPr>
          <w:trHeight w:hRule="exact" w:val="454"/>
        </w:trPr>
        <w:tc>
          <w:tcPr>
            <w:tcW w:w="440" w:type="dxa"/>
          </w:tcPr>
          <w:p w14:paraId="69600EA0" w14:textId="77777777" w:rsidR="00406131" w:rsidRDefault="00406131" w:rsidP="00406131"/>
        </w:tc>
        <w:tc>
          <w:tcPr>
            <w:tcW w:w="441" w:type="dxa"/>
            <w:tcBorders>
              <w:bottom w:val="single" w:sz="4" w:space="0" w:color="auto"/>
            </w:tcBorders>
          </w:tcPr>
          <w:p w14:paraId="251E1054" w14:textId="77777777" w:rsidR="00406131" w:rsidRDefault="00406131" w:rsidP="00406131">
            <w:r>
              <w:t>1.</w:t>
            </w:r>
          </w:p>
        </w:tc>
        <w:tc>
          <w:tcPr>
            <w:tcW w:w="441" w:type="dxa"/>
          </w:tcPr>
          <w:p w14:paraId="0D653831" w14:textId="77777777" w:rsidR="00406131" w:rsidRDefault="00406131" w:rsidP="00406131">
            <w:r>
              <w:t>2.</w:t>
            </w:r>
          </w:p>
        </w:tc>
        <w:tc>
          <w:tcPr>
            <w:tcW w:w="442" w:type="dxa"/>
          </w:tcPr>
          <w:p w14:paraId="7F2962D3" w14:textId="77777777" w:rsidR="00406131" w:rsidRDefault="00406131" w:rsidP="00406131">
            <w:r>
              <w:t>3.</w:t>
            </w:r>
          </w:p>
        </w:tc>
        <w:tc>
          <w:tcPr>
            <w:tcW w:w="442" w:type="dxa"/>
          </w:tcPr>
          <w:p w14:paraId="71C12D3D" w14:textId="77777777" w:rsidR="00406131" w:rsidRDefault="00406131" w:rsidP="00406131">
            <w:r>
              <w:t>4.</w:t>
            </w:r>
          </w:p>
        </w:tc>
        <w:tc>
          <w:tcPr>
            <w:tcW w:w="442" w:type="dxa"/>
          </w:tcPr>
          <w:p w14:paraId="1AF16F47" w14:textId="77777777" w:rsidR="00406131" w:rsidRDefault="00406131" w:rsidP="00406131">
            <w:r>
              <w:t>5.</w:t>
            </w:r>
          </w:p>
        </w:tc>
        <w:tc>
          <w:tcPr>
            <w:tcW w:w="442" w:type="dxa"/>
          </w:tcPr>
          <w:p w14:paraId="3B46C2D9" w14:textId="77777777" w:rsidR="00406131" w:rsidRDefault="00406131" w:rsidP="00406131">
            <w:r>
              <w:t>6.</w:t>
            </w:r>
          </w:p>
        </w:tc>
        <w:tc>
          <w:tcPr>
            <w:tcW w:w="442" w:type="dxa"/>
          </w:tcPr>
          <w:p w14:paraId="24ADC052" w14:textId="77777777" w:rsidR="00406131" w:rsidRDefault="00406131" w:rsidP="00406131">
            <w:r>
              <w:t>7.</w:t>
            </w:r>
          </w:p>
        </w:tc>
        <w:tc>
          <w:tcPr>
            <w:tcW w:w="442" w:type="dxa"/>
          </w:tcPr>
          <w:p w14:paraId="38B7DA30" w14:textId="77777777" w:rsidR="00406131" w:rsidRDefault="00406131" w:rsidP="00406131">
            <w:r>
              <w:t>8.</w:t>
            </w:r>
          </w:p>
        </w:tc>
        <w:tc>
          <w:tcPr>
            <w:tcW w:w="442" w:type="dxa"/>
          </w:tcPr>
          <w:p w14:paraId="003A3976" w14:textId="77777777" w:rsidR="00406131" w:rsidRDefault="00406131" w:rsidP="00406131">
            <w:r>
              <w:t>9.</w:t>
            </w:r>
          </w:p>
        </w:tc>
        <w:tc>
          <w:tcPr>
            <w:tcW w:w="516" w:type="dxa"/>
          </w:tcPr>
          <w:p w14:paraId="54BB050F" w14:textId="77777777" w:rsidR="00406131" w:rsidRDefault="00406131" w:rsidP="00406131">
            <w:r>
              <w:t>10.</w:t>
            </w:r>
          </w:p>
        </w:tc>
        <w:tc>
          <w:tcPr>
            <w:tcW w:w="516" w:type="dxa"/>
          </w:tcPr>
          <w:p w14:paraId="25BDFC33" w14:textId="77777777" w:rsidR="00406131" w:rsidRDefault="00406131" w:rsidP="00406131">
            <w:r>
              <w:t>11.</w:t>
            </w:r>
          </w:p>
        </w:tc>
        <w:tc>
          <w:tcPr>
            <w:tcW w:w="516" w:type="dxa"/>
          </w:tcPr>
          <w:p w14:paraId="0480FA09" w14:textId="77777777" w:rsidR="00406131" w:rsidRDefault="00406131" w:rsidP="00406131">
            <w:r>
              <w:t>12.</w:t>
            </w:r>
          </w:p>
        </w:tc>
        <w:tc>
          <w:tcPr>
            <w:tcW w:w="516" w:type="dxa"/>
          </w:tcPr>
          <w:p w14:paraId="6304E603" w14:textId="77777777" w:rsidR="00406131" w:rsidRDefault="00406131" w:rsidP="00406131">
            <w:r>
              <w:t>13.</w:t>
            </w:r>
          </w:p>
        </w:tc>
        <w:tc>
          <w:tcPr>
            <w:tcW w:w="516" w:type="dxa"/>
          </w:tcPr>
          <w:p w14:paraId="4DF8EA83" w14:textId="77777777" w:rsidR="00406131" w:rsidRDefault="00406131" w:rsidP="00406131">
            <w:r>
              <w:t>14.</w:t>
            </w:r>
          </w:p>
        </w:tc>
        <w:tc>
          <w:tcPr>
            <w:tcW w:w="516" w:type="dxa"/>
          </w:tcPr>
          <w:p w14:paraId="6149933B" w14:textId="77777777" w:rsidR="00406131" w:rsidRDefault="00406131" w:rsidP="00406131">
            <w:r>
              <w:t>15.</w:t>
            </w:r>
          </w:p>
        </w:tc>
        <w:tc>
          <w:tcPr>
            <w:tcW w:w="516" w:type="dxa"/>
          </w:tcPr>
          <w:p w14:paraId="5EA230FF" w14:textId="77777777" w:rsidR="00406131" w:rsidRDefault="00406131" w:rsidP="00406131">
            <w:r>
              <w:t>16.</w:t>
            </w:r>
          </w:p>
        </w:tc>
        <w:tc>
          <w:tcPr>
            <w:tcW w:w="516" w:type="dxa"/>
          </w:tcPr>
          <w:p w14:paraId="0F3E9C6D" w14:textId="77777777" w:rsidR="00406131" w:rsidRDefault="00406131" w:rsidP="00406131">
            <w:r>
              <w:t>17.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14:paraId="7003C9C0" w14:textId="77777777" w:rsidR="00406131" w:rsidRDefault="00406131" w:rsidP="00406131">
            <w:r>
              <w:t>18.</w:t>
            </w:r>
          </w:p>
        </w:tc>
      </w:tr>
      <w:tr w:rsidR="00406131" w14:paraId="27582510" w14:textId="77777777" w:rsidTr="001B3CA8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6183E9C3" w14:textId="77777777" w:rsidR="00406131" w:rsidRDefault="00406131" w:rsidP="00406131">
            <w:r>
              <w:t>1.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D4AE" w14:textId="77777777" w:rsidR="00406131" w:rsidRDefault="00406131" w:rsidP="00406131"/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</w:tcBorders>
          </w:tcPr>
          <w:p w14:paraId="070ACDD6" w14:textId="77777777" w:rsidR="00406131" w:rsidRDefault="00406131" w:rsidP="00406131"/>
        </w:tc>
        <w:tc>
          <w:tcPr>
            <w:tcW w:w="442" w:type="dxa"/>
          </w:tcPr>
          <w:p w14:paraId="44874E2D" w14:textId="77777777" w:rsidR="00406131" w:rsidRDefault="00406131" w:rsidP="00406131"/>
        </w:tc>
        <w:tc>
          <w:tcPr>
            <w:tcW w:w="442" w:type="dxa"/>
          </w:tcPr>
          <w:p w14:paraId="15CF0079" w14:textId="77777777" w:rsidR="00406131" w:rsidRDefault="00406131" w:rsidP="00406131"/>
        </w:tc>
        <w:tc>
          <w:tcPr>
            <w:tcW w:w="442" w:type="dxa"/>
          </w:tcPr>
          <w:p w14:paraId="4151D98E" w14:textId="77777777" w:rsidR="00406131" w:rsidRDefault="00406131" w:rsidP="00406131"/>
        </w:tc>
        <w:tc>
          <w:tcPr>
            <w:tcW w:w="442" w:type="dxa"/>
          </w:tcPr>
          <w:p w14:paraId="7C13EDE1" w14:textId="77777777" w:rsidR="00406131" w:rsidRDefault="00406131" w:rsidP="00406131"/>
        </w:tc>
        <w:tc>
          <w:tcPr>
            <w:tcW w:w="442" w:type="dxa"/>
          </w:tcPr>
          <w:p w14:paraId="2399D404" w14:textId="77777777" w:rsidR="00406131" w:rsidRDefault="00406131" w:rsidP="00406131"/>
        </w:tc>
        <w:tc>
          <w:tcPr>
            <w:tcW w:w="442" w:type="dxa"/>
          </w:tcPr>
          <w:p w14:paraId="5F6759EB" w14:textId="77777777" w:rsidR="00406131" w:rsidRDefault="00406131" w:rsidP="00406131"/>
        </w:tc>
        <w:tc>
          <w:tcPr>
            <w:tcW w:w="442" w:type="dxa"/>
          </w:tcPr>
          <w:p w14:paraId="1AF17C9E" w14:textId="77777777" w:rsidR="00406131" w:rsidRDefault="00406131" w:rsidP="00406131"/>
        </w:tc>
        <w:tc>
          <w:tcPr>
            <w:tcW w:w="516" w:type="dxa"/>
          </w:tcPr>
          <w:p w14:paraId="3D46709F" w14:textId="77777777" w:rsidR="00406131" w:rsidRDefault="00406131" w:rsidP="00406131"/>
        </w:tc>
        <w:tc>
          <w:tcPr>
            <w:tcW w:w="516" w:type="dxa"/>
          </w:tcPr>
          <w:p w14:paraId="525B5894" w14:textId="77777777" w:rsidR="00406131" w:rsidRDefault="00406131" w:rsidP="00406131"/>
        </w:tc>
        <w:tc>
          <w:tcPr>
            <w:tcW w:w="516" w:type="dxa"/>
          </w:tcPr>
          <w:p w14:paraId="15621749" w14:textId="77777777" w:rsidR="00406131" w:rsidRDefault="00406131" w:rsidP="00406131"/>
        </w:tc>
        <w:tc>
          <w:tcPr>
            <w:tcW w:w="516" w:type="dxa"/>
            <w:tcBorders>
              <w:bottom w:val="single" w:sz="4" w:space="0" w:color="auto"/>
            </w:tcBorders>
          </w:tcPr>
          <w:p w14:paraId="6F24061C" w14:textId="77777777" w:rsidR="00406131" w:rsidRDefault="00406131" w:rsidP="00406131"/>
        </w:tc>
        <w:tc>
          <w:tcPr>
            <w:tcW w:w="516" w:type="dxa"/>
            <w:tcBorders>
              <w:bottom w:val="single" w:sz="4" w:space="0" w:color="auto"/>
            </w:tcBorders>
          </w:tcPr>
          <w:p w14:paraId="540B6206" w14:textId="77777777" w:rsidR="00406131" w:rsidRDefault="00406131" w:rsidP="00406131"/>
        </w:tc>
        <w:tc>
          <w:tcPr>
            <w:tcW w:w="516" w:type="dxa"/>
            <w:tcBorders>
              <w:bottom w:val="single" w:sz="4" w:space="0" w:color="auto"/>
            </w:tcBorders>
          </w:tcPr>
          <w:p w14:paraId="53BC51C7" w14:textId="77777777" w:rsidR="00406131" w:rsidRDefault="00406131" w:rsidP="00406131"/>
        </w:tc>
        <w:tc>
          <w:tcPr>
            <w:tcW w:w="516" w:type="dxa"/>
            <w:tcBorders>
              <w:bottom w:val="single" w:sz="4" w:space="0" w:color="auto"/>
            </w:tcBorders>
          </w:tcPr>
          <w:p w14:paraId="7A9A11B6" w14:textId="77777777" w:rsidR="00406131" w:rsidRDefault="00406131" w:rsidP="00406131"/>
        </w:tc>
        <w:tc>
          <w:tcPr>
            <w:tcW w:w="516" w:type="dxa"/>
            <w:tcBorders>
              <w:bottom w:val="single" w:sz="4" w:space="0" w:color="auto"/>
              <w:right w:val="single" w:sz="4" w:space="0" w:color="auto"/>
            </w:tcBorders>
          </w:tcPr>
          <w:p w14:paraId="03A66BD5" w14:textId="77777777" w:rsidR="00406131" w:rsidRDefault="00406131" w:rsidP="00406131"/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6F78" w14:textId="77777777" w:rsidR="00406131" w:rsidRDefault="00406131" w:rsidP="00406131"/>
        </w:tc>
      </w:tr>
      <w:tr w:rsidR="00406131" w:rsidRPr="009D33C5" w14:paraId="70F3A8EC" w14:textId="77777777" w:rsidTr="001B3CA8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7B92A1D0" w14:textId="77777777" w:rsidR="00406131" w:rsidRDefault="00406131" w:rsidP="00406131">
            <w:r>
              <w:t>2.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A1F2" w14:textId="4F9C92CE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A4A4" w14:textId="22270FF9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14:paraId="3AAC1EB7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78232520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775423E0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71F12DE6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4C7AD58D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1F5F6BF3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2ABD0812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</w:tcPr>
          <w:p w14:paraId="30EB5642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</w:tcPr>
          <w:p w14:paraId="4F58F2E6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14:paraId="226B41FD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57FC" w14:textId="449EFB9A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268E" w14:textId="6D8391AB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DE6B" w14:textId="513A4CBE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77A1" w14:textId="5054D5E9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M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1D46" w14:textId="4A6CF686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F2B3" w14:textId="77777777" w:rsidR="00406131" w:rsidRPr="009D33C5" w:rsidRDefault="00406131" w:rsidP="00406131">
            <w:pPr>
              <w:rPr>
                <w:color w:val="FF0000"/>
              </w:rPr>
            </w:pPr>
          </w:p>
        </w:tc>
      </w:tr>
      <w:tr w:rsidR="00406131" w:rsidRPr="009D33C5" w14:paraId="53847CFA" w14:textId="77777777" w:rsidTr="001B3CA8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4EA45527" w14:textId="77777777" w:rsidR="00406131" w:rsidRDefault="00406131" w:rsidP="00406131">
            <w:r>
              <w:t>3.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96E8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FEAD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left w:val="single" w:sz="4" w:space="0" w:color="auto"/>
              <w:bottom w:val="single" w:sz="4" w:space="0" w:color="auto"/>
            </w:tcBorders>
          </w:tcPr>
          <w:p w14:paraId="1F56F5C3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661EF52E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4CB0E085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38A21CFE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3E3F0B79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13A7FA93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2E44962C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14:paraId="1841D560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14:paraId="30A390FA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bottom w:val="single" w:sz="4" w:space="0" w:color="auto"/>
              <w:right w:val="single" w:sz="4" w:space="0" w:color="auto"/>
            </w:tcBorders>
          </w:tcPr>
          <w:p w14:paraId="0DFD9D24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2B25" w14:textId="6F09FEDF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05B3" w14:textId="6321FCCF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AD5E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ED68" w14:textId="0708935D" w:rsidR="00406131" w:rsidRPr="00BB24E6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64CD" w14:textId="718AA57F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K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0B41" w14:textId="44B8D063" w:rsidR="00406131" w:rsidRPr="009D33C5" w:rsidRDefault="00406131" w:rsidP="00406131">
            <w:pPr>
              <w:rPr>
                <w:color w:val="FF0000"/>
              </w:rPr>
            </w:pPr>
          </w:p>
        </w:tc>
      </w:tr>
      <w:tr w:rsidR="00406131" w:rsidRPr="009D33C5" w14:paraId="18D2D4E6" w14:textId="77777777" w:rsidTr="001B3CA8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1CBB5DC9" w14:textId="77777777" w:rsidR="00406131" w:rsidRDefault="00406131" w:rsidP="00406131">
            <w:r>
              <w:t>4.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AF20" w14:textId="7D52E7E7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46ED" w14:textId="6EFBE388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L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C5F1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9235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C50F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A711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101D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19AE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E654" w14:textId="29EC83D7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J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EE3F" w14:textId="4F78AA16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H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B68A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82D6" w14:textId="70977809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F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FC9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B3A9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125E" w14:textId="6B78333F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6DEC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E568" w14:textId="3298D8F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851E" w14:textId="77777777" w:rsidR="00406131" w:rsidRPr="009D33C5" w:rsidRDefault="00406131" w:rsidP="00406131">
            <w:pPr>
              <w:rPr>
                <w:color w:val="FF0000"/>
              </w:rPr>
            </w:pPr>
          </w:p>
        </w:tc>
      </w:tr>
      <w:tr w:rsidR="00406131" w:rsidRPr="009D33C5" w14:paraId="1F8A375E" w14:textId="77777777" w:rsidTr="001B3CA8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6B3E3EEA" w14:textId="77777777" w:rsidR="00406131" w:rsidRDefault="00406131" w:rsidP="00406131">
            <w:r>
              <w:t>5.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7C29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1321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917C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1A3D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67FB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EF82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3A92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E60E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79F5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81CD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4820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C55F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ADDF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0E1D" w14:textId="7DE4D97E" w:rsidR="00406131" w:rsidRPr="009D33C5" w:rsidRDefault="00BB24E6" w:rsidP="00406131">
            <w:pPr>
              <w:rPr>
                <w:color w:val="FF0000"/>
              </w:rPr>
            </w:pPr>
            <w:r>
              <w:rPr>
                <w:color w:val="FF0000"/>
              </w:rPr>
              <w:t>G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6106" w14:textId="1AFAE58F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1200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565B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980E" w14:textId="2CC84B3B" w:rsidR="00406131" w:rsidRPr="009D33C5" w:rsidRDefault="00406131" w:rsidP="00406131">
            <w:pPr>
              <w:rPr>
                <w:color w:val="FF0000"/>
              </w:rPr>
            </w:pPr>
          </w:p>
        </w:tc>
      </w:tr>
      <w:tr w:rsidR="00406131" w:rsidRPr="009D33C5" w14:paraId="28FEDEA9" w14:textId="77777777" w:rsidTr="001B3CA8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147AC24E" w14:textId="77777777" w:rsidR="00406131" w:rsidRDefault="00406131" w:rsidP="00406131">
            <w:r>
              <w:t>6.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E3CE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3BE4" w14:textId="62DBCFF8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5C70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20E2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6307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F716" w14:textId="77777777" w:rsidR="00406131" w:rsidRPr="009D33C5" w:rsidRDefault="00406131" w:rsidP="00406131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BE11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590F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67D9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A9AE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3461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419C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C561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ED8F" w14:textId="5123BB78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6031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F816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5E59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6DED" w14:textId="77777777" w:rsidR="00406131" w:rsidRPr="009D33C5" w:rsidRDefault="00406131" w:rsidP="00BB24E6">
            <w:pPr>
              <w:rPr>
                <w:color w:val="FF0000"/>
              </w:rPr>
            </w:pPr>
          </w:p>
        </w:tc>
      </w:tr>
      <w:tr w:rsidR="00406131" w:rsidRPr="009D33C5" w14:paraId="14133AF1" w14:textId="77777777" w:rsidTr="001B3CA8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54B0D0C3" w14:textId="77777777" w:rsidR="00406131" w:rsidRDefault="00406131" w:rsidP="00BB24E6">
            <w:r>
              <w:t>7.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9ABD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0C97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E515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2395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D383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0DE6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0B11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7532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0045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0958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4A3C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D4C3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</w:tcPr>
          <w:p w14:paraId="300F0512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14:paraId="4B426146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14:paraId="4C9A9D2F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14:paraId="628CFD59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14:paraId="55E0210A" w14:textId="77777777" w:rsidR="00406131" w:rsidRPr="009D33C5" w:rsidRDefault="00406131" w:rsidP="00BB24E6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14:paraId="12605115" w14:textId="77777777" w:rsidR="00406131" w:rsidRPr="009D33C5" w:rsidRDefault="00406131" w:rsidP="00BB24E6">
            <w:pPr>
              <w:rPr>
                <w:color w:val="FF0000"/>
              </w:rPr>
            </w:pPr>
          </w:p>
        </w:tc>
      </w:tr>
    </w:tbl>
    <w:p w14:paraId="4B26CB5F" w14:textId="382C04C9" w:rsidR="00BB24E6" w:rsidRDefault="00BB24E6" w:rsidP="00A82C19"/>
    <w:p w14:paraId="53FA1631" w14:textId="70BE6771" w:rsidR="00BB24E6" w:rsidRDefault="00BB24E6" w:rsidP="00BB24E6">
      <w:pPr>
        <w:pStyle w:val="Titulek"/>
        <w:keepNext/>
      </w:pPr>
      <w:r>
        <w:t xml:space="preserve">Tabulka </w:t>
      </w:r>
      <w:r w:rsidR="001C326E">
        <w:fldChar w:fldCharType="begin"/>
      </w:r>
      <w:r w:rsidR="001C326E">
        <w:instrText xml:space="preserve"> SEQ Tabulka \* ARABIC </w:instrText>
      </w:r>
      <w:r w:rsidR="001C326E">
        <w:fldChar w:fldCharType="separate"/>
      </w:r>
      <w:r w:rsidR="006C1473">
        <w:rPr>
          <w:noProof/>
        </w:rPr>
        <w:t>8</w:t>
      </w:r>
      <w:r w:rsidR="001C326E">
        <w:rPr>
          <w:noProof/>
        </w:rPr>
        <w:fldChar w:fldCharType="end"/>
      </w:r>
      <w:r w:rsidR="00522B6A">
        <w:t>: Doplňovačka ke slepé tabulce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94"/>
        <w:gridCol w:w="454"/>
        <w:gridCol w:w="454"/>
        <w:gridCol w:w="454"/>
        <w:gridCol w:w="454"/>
        <w:gridCol w:w="454"/>
        <w:gridCol w:w="454"/>
        <w:gridCol w:w="454"/>
      </w:tblGrid>
      <w:tr w:rsidR="00522B6A" w14:paraId="005FFF36" w14:textId="26A1A8DF" w:rsidTr="001B3CA8">
        <w:trPr>
          <w:trHeight w:hRule="exact" w:val="454"/>
          <w:jc w:val="center"/>
        </w:trPr>
        <w:tc>
          <w:tcPr>
            <w:tcW w:w="454" w:type="dxa"/>
            <w:vAlign w:val="center"/>
          </w:tcPr>
          <w:p w14:paraId="2D6A97A1" w14:textId="13A5498D" w:rsidR="00522B6A" w:rsidRDefault="00522B6A" w:rsidP="00686467">
            <w:pPr>
              <w:spacing w:before="0" w:after="200" w:line="276" w:lineRule="auto"/>
              <w:jc w:val="left"/>
            </w:pPr>
            <w:r>
              <w:t>A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6D47C4FE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2561" w14:textId="169C39BD" w:rsidR="00522B6A" w:rsidRDefault="00686467" w:rsidP="00686467">
            <w:pPr>
              <w:spacing w:before="0" w:after="200" w:line="276" w:lineRule="auto"/>
              <w:jc w:val="center"/>
            </w:pPr>
            <w: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FE3AA" w14:textId="025FB811" w:rsidR="00522B6A" w:rsidRDefault="00686467" w:rsidP="00686467">
            <w:pPr>
              <w:spacing w:before="0" w:after="200" w:line="276" w:lineRule="auto"/>
              <w:jc w:val="center"/>
            </w:pPr>
            <w:r>
              <w:t>Í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BA1E" w14:textId="2D2524B1" w:rsidR="00522B6A" w:rsidRDefault="00686467" w:rsidP="00686467">
            <w:pPr>
              <w:spacing w:before="0" w:after="200" w:line="276" w:lineRule="auto"/>
              <w:jc w:val="center"/>
            </w:pPr>
            <w: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E59BDB4" w14:textId="04FD5CD8" w:rsidR="00522B6A" w:rsidRDefault="00686467" w:rsidP="00686467">
            <w:pPr>
              <w:spacing w:before="0" w:after="200" w:line="276" w:lineRule="auto"/>
              <w:jc w:val="center"/>
            </w:pPr>
            <w:r>
              <w:t>A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3CF940E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2D6FCBFB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34F12F6E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23B5613C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22D84C07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</w:tr>
      <w:tr w:rsidR="00522B6A" w14:paraId="69232272" w14:textId="5EE97A4A" w:rsidTr="001B3CA8">
        <w:trPr>
          <w:trHeight w:hRule="exact" w:val="454"/>
          <w:jc w:val="center"/>
        </w:trPr>
        <w:tc>
          <w:tcPr>
            <w:tcW w:w="454" w:type="dxa"/>
            <w:vAlign w:val="center"/>
          </w:tcPr>
          <w:p w14:paraId="7DCE67DF" w14:textId="47036E87" w:rsidR="00522B6A" w:rsidRDefault="00522B6A" w:rsidP="00686467">
            <w:pPr>
              <w:spacing w:before="0" w:after="200" w:line="276" w:lineRule="auto"/>
              <w:jc w:val="left"/>
            </w:pPr>
            <w:r>
              <w:t>B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7273CB20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446F41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E85A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B96E" w14:textId="06DF79FA" w:rsidR="00522B6A" w:rsidRDefault="00686467" w:rsidP="00686467">
            <w:pPr>
              <w:spacing w:before="0" w:after="200" w:line="276" w:lineRule="auto"/>
              <w:jc w:val="center"/>
            </w:pPr>
            <w:r>
              <w:t>H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C48B103" w14:textId="46572571" w:rsidR="00522B6A" w:rsidRDefault="00686467" w:rsidP="00686467">
            <w:pPr>
              <w:spacing w:before="0" w:after="200" w:line="276" w:lineRule="auto"/>
              <w:jc w:val="center"/>
            </w:pPr>
            <w: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BAA44" w14:textId="18442DAE" w:rsidR="00522B6A" w:rsidRDefault="00686467" w:rsidP="00686467">
            <w:pPr>
              <w:spacing w:before="0" w:after="200" w:line="276" w:lineRule="auto"/>
              <w:jc w:val="center"/>
            </w:pPr>
            <w: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B4F2" w14:textId="0A992695" w:rsidR="00522B6A" w:rsidRDefault="00686467" w:rsidP="00686467">
            <w:pPr>
              <w:spacing w:before="0" w:after="200" w:line="276" w:lineRule="auto"/>
              <w:jc w:val="center"/>
            </w:pPr>
            <w: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4AE9" w14:textId="3069E8B6" w:rsidR="00522B6A" w:rsidRDefault="00686467" w:rsidP="00686467">
            <w:pPr>
              <w:spacing w:before="0" w:after="200" w:line="276" w:lineRule="auto"/>
              <w:jc w:val="center"/>
            </w:pPr>
            <w:r>
              <w:t>Í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7974" w14:textId="6A116C00" w:rsidR="00522B6A" w:rsidRDefault="00686467" w:rsidP="00686467">
            <w:pPr>
              <w:spacing w:before="0" w:after="200" w:line="276" w:lineRule="auto"/>
              <w:jc w:val="center"/>
            </w:pPr>
            <w:r>
              <w:t>K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3E05493E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</w:tr>
      <w:tr w:rsidR="00522B6A" w14:paraId="4E5575F7" w14:textId="6BD799A0" w:rsidTr="001B3CA8">
        <w:trPr>
          <w:trHeight w:hRule="exact" w:val="454"/>
          <w:jc w:val="center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03ED4EF4" w14:textId="69B415BF" w:rsidR="00522B6A" w:rsidRDefault="00522B6A" w:rsidP="00686467">
            <w:pPr>
              <w:spacing w:before="0" w:after="200" w:line="276" w:lineRule="auto"/>
              <w:jc w:val="left"/>
            </w:pPr>
            <w: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A8A75" w14:textId="39692CB1" w:rsidR="00522B6A" w:rsidRDefault="00686467" w:rsidP="00686467">
            <w:pPr>
              <w:spacing w:before="0" w:after="200" w:line="276" w:lineRule="auto"/>
              <w:jc w:val="center"/>
            </w:pPr>
            <w: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E7D99" w14:textId="12E46356" w:rsidR="00522B6A" w:rsidRDefault="00686467" w:rsidP="00686467">
            <w:pPr>
              <w:spacing w:before="0" w:after="200" w:line="276" w:lineRule="auto"/>
              <w:jc w:val="center"/>
            </w:pPr>
            <w:r>
              <w:t>H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54148" w14:textId="5EC39655" w:rsidR="00522B6A" w:rsidRDefault="00686467" w:rsidP="00686467">
            <w:pPr>
              <w:spacing w:before="0" w:after="200" w:line="276" w:lineRule="auto"/>
              <w:jc w:val="center"/>
            </w:pPr>
            <w: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33CF" w14:textId="106B2EA5" w:rsidR="00522B6A" w:rsidRDefault="00686467" w:rsidP="00686467">
            <w:pPr>
              <w:spacing w:before="0" w:after="200" w:line="276" w:lineRule="auto"/>
              <w:jc w:val="center"/>
            </w:pPr>
            <w:r>
              <w:t>Í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B5E5F13" w14:textId="7AE93BC4" w:rsidR="00522B6A" w:rsidRDefault="00686467" w:rsidP="00686467">
            <w:pPr>
              <w:spacing w:before="0" w:after="200" w:line="276" w:lineRule="auto"/>
              <w:jc w:val="center"/>
            </w:pPr>
            <w: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720B55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994E5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41E6F1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5658C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492D819D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</w:tr>
      <w:tr w:rsidR="00522B6A" w14:paraId="73B5AB00" w14:textId="71D252DA" w:rsidTr="001B3CA8">
        <w:trPr>
          <w:trHeight w:hRule="exact" w:val="454"/>
          <w:jc w:val="center"/>
        </w:trPr>
        <w:tc>
          <w:tcPr>
            <w:tcW w:w="454" w:type="dxa"/>
            <w:vAlign w:val="center"/>
          </w:tcPr>
          <w:p w14:paraId="3F9B50DC" w14:textId="3CB31F06" w:rsidR="00522B6A" w:rsidRDefault="00522B6A" w:rsidP="00686467">
            <w:pPr>
              <w:spacing w:before="0" w:after="200" w:line="276" w:lineRule="auto"/>
              <w:jc w:val="left"/>
            </w:pPr>
            <w:r>
              <w:t>D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79D061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BE585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0CF58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F4D5F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1C7E64A" w14:textId="2FEBF824" w:rsidR="00522B6A" w:rsidRDefault="00686467" w:rsidP="00686467">
            <w:pPr>
              <w:spacing w:before="0" w:after="200" w:line="276" w:lineRule="auto"/>
              <w:jc w:val="center"/>
            </w:pPr>
            <w: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A883D" w14:textId="0A9B5AF8" w:rsidR="00522B6A" w:rsidRDefault="00686467" w:rsidP="00686467">
            <w:pPr>
              <w:spacing w:before="0" w:after="200" w:line="276" w:lineRule="auto"/>
              <w:jc w:val="center"/>
            </w:pPr>
            <w: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609C" w14:textId="04FD8010" w:rsidR="00522B6A" w:rsidRDefault="00686467" w:rsidP="00686467">
            <w:pPr>
              <w:spacing w:before="0" w:after="200" w:line="276" w:lineRule="auto"/>
              <w:jc w:val="center"/>
            </w:pPr>
            <w: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E8FC" w14:textId="0C26A07C" w:rsidR="00522B6A" w:rsidRDefault="00686467" w:rsidP="00686467">
            <w:pPr>
              <w:spacing w:before="0" w:after="200" w:line="276" w:lineRule="auto"/>
              <w:jc w:val="center"/>
            </w:pPr>
            <w: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5DABF" w14:textId="40E77124" w:rsidR="00522B6A" w:rsidRDefault="00686467" w:rsidP="00686467">
            <w:pPr>
              <w:spacing w:before="0" w:after="200" w:line="276" w:lineRule="auto"/>
              <w:jc w:val="center"/>
            </w:pPr>
            <w:r>
              <w:t>N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2CC167D6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</w:tr>
      <w:tr w:rsidR="00522B6A" w14:paraId="11555943" w14:textId="12B9534A" w:rsidTr="001B3CA8">
        <w:trPr>
          <w:trHeight w:hRule="exact" w:val="454"/>
          <w:jc w:val="center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1B6E0222" w14:textId="3EB9EC77" w:rsidR="00522B6A" w:rsidRDefault="00522B6A" w:rsidP="00686467">
            <w:pPr>
              <w:spacing w:before="0" w:after="200" w:line="276" w:lineRule="auto"/>
              <w:jc w:val="left"/>
            </w:pPr>
            <w: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91D0" w14:textId="09EC3F7C" w:rsidR="00522B6A" w:rsidRDefault="00686467" w:rsidP="00686467">
            <w:pPr>
              <w:spacing w:before="0" w:after="200" w:line="276" w:lineRule="auto"/>
              <w:jc w:val="center"/>
            </w:pPr>
            <w: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AD2FF" w14:textId="474C1D83" w:rsidR="00522B6A" w:rsidRDefault="00686467" w:rsidP="00686467">
            <w:pPr>
              <w:spacing w:before="0" w:after="200" w:line="276" w:lineRule="auto"/>
              <w:jc w:val="center"/>
            </w:pPr>
            <w: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52D4" w14:textId="4E14FD89" w:rsidR="00522B6A" w:rsidRDefault="00686467" w:rsidP="00686467">
            <w:pPr>
              <w:spacing w:before="0" w:after="200" w:line="276" w:lineRule="auto"/>
              <w:jc w:val="center"/>
            </w:pPr>
            <w: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F992F" w14:textId="164F4D89" w:rsidR="00522B6A" w:rsidRDefault="00686467" w:rsidP="00686467">
            <w:pPr>
              <w:spacing w:before="0" w:after="200" w:line="276" w:lineRule="auto"/>
              <w:jc w:val="center"/>
            </w:pPr>
            <w: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63477D0" w14:textId="7B5E2F4C" w:rsidR="00522B6A" w:rsidRDefault="00686467" w:rsidP="00686467">
            <w:pPr>
              <w:spacing w:before="0" w:after="200" w:line="276" w:lineRule="auto"/>
              <w:jc w:val="center"/>
            </w:pPr>
            <w: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55B4D" w14:textId="67496F18" w:rsidR="00522B6A" w:rsidRDefault="00686467" w:rsidP="00686467">
            <w:pPr>
              <w:spacing w:before="0" w:after="200" w:line="276" w:lineRule="auto"/>
              <w:jc w:val="center"/>
            </w:pPr>
            <w:r>
              <w:t>Í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72AA" w14:textId="0737C88F" w:rsidR="00522B6A" w:rsidRDefault="00686467" w:rsidP="00686467">
            <w:pPr>
              <w:spacing w:before="0" w:after="200" w:line="276" w:lineRule="auto"/>
              <w:jc w:val="center"/>
            </w:pPr>
            <w: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F7A77F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06E16E69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6ABCE97D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</w:tr>
      <w:tr w:rsidR="00522B6A" w14:paraId="2238877F" w14:textId="6C5655AC" w:rsidTr="001B3CA8">
        <w:trPr>
          <w:trHeight w:hRule="exact" w:val="454"/>
          <w:jc w:val="center"/>
        </w:trPr>
        <w:tc>
          <w:tcPr>
            <w:tcW w:w="454" w:type="dxa"/>
            <w:vAlign w:val="center"/>
          </w:tcPr>
          <w:p w14:paraId="124E0BC7" w14:textId="7DB16F69" w:rsidR="00522B6A" w:rsidRDefault="00522B6A" w:rsidP="00686467">
            <w:pPr>
              <w:spacing w:before="0" w:after="200" w:line="276" w:lineRule="auto"/>
              <w:jc w:val="left"/>
            </w:pPr>
            <w:r>
              <w:t>F</w:t>
            </w: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572679C1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7A19BE3F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8A46E9F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4ADCA" w14:textId="0215CB74" w:rsidR="00522B6A" w:rsidRDefault="00686467" w:rsidP="00686467">
            <w:pPr>
              <w:spacing w:before="0" w:after="200" w:line="276" w:lineRule="auto"/>
              <w:jc w:val="center"/>
            </w:pPr>
            <w:r>
              <w:t>Z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AFC0B07" w14:textId="192AC8C8" w:rsidR="00522B6A" w:rsidRDefault="00686467" w:rsidP="00686467">
            <w:pPr>
              <w:spacing w:before="0" w:after="200" w:line="276" w:lineRule="auto"/>
              <w:jc w:val="center"/>
            </w:pPr>
            <w: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FF3EB" w14:textId="19655782" w:rsidR="00522B6A" w:rsidRDefault="00686467" w:rsidP="00686467">
            <w:pPr>
              <w:spacing w:before="0" w:after="200" w:line="276" w:lineRule="auto"/>
              <w:jc w:val="center"/>
            </w:pPr>
            <w: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D5942" w14:textId="6AB1CAF2" w:rsidR="00522B6A" w:rsidRDefault="00686467" w:rsidP="00686467">
            <w:pPr>
              <w:spacing w:before="0" w:after="200" w:line="276" w:lineRule="auto"/>
              <w:jc w:val="center"/>
            </w:pPr>
            <w: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61F7A" w14:textId="04F1B650" w:rsidR="00522B6A" w:rsidRDefault="00686467" w:rsidP="00686467">
            <w:pPr>
              <w:spacing w:before="0" w:after="200" w:line="276" w:lineRule="auto"/>
              <w:jc w:val="center"/>
            </w:pPr>
            <w:r>
              <w:t>K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428277BE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47218B97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</w:tr>
      <w:tr w:rsidR="00522B6A" w14:paraId="5E9CE803" w14:textId="6CF4ED1B" w:rsidTr="001B3CA8">
        <w:trPr>
          <w:trHeight w:hRule="exact" w:val="454"/>
          <w:jc w:val="center"/>
        </w:trPr>
        <w:tc>
          <w:tcPr>
            <w:tcW w:w="454" w:type="dxa"/>
            <w:vAlign w:val="center"/>
          </w:tcPr>
          <w:p w14:paraId="6DB2D3F2" w14:textId="1B0C1BB6" w:rsidR="00522B6A" w:rsidRDefault="00522B6A" w:rsidP="00686467">
            <w:pPr>
              <w:spacing w:before="0" w:after="200" w:line="276" w:lineRule="auto"/>
              <w:jc w:val="left"/>
            </w:pPr>
            <w:r>
              <w:t>G</w:t>
            </w:r>
          </w:p>
        </w:tc>
        <w:tc>
          <w:tcPr>
            <w:tcW w:w="454" w:type="dxa"/>
            <w:vAlign w:val="center"/>
          </w:tcPr>
          <w:p w14:paraId="0079EFB1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60ED07AE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004C88C4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76B06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A4171E9" w14:textId="47EBD98D" w:rsidR="00522B6A" w:rsidRDefault="00686467" w:rsidP="00686467">
            <w:pPr>
              <w:spacing w:before="0" w:after="200" w:line="276" w:lineRule="auto"/>
              <w:jc w:val="center"/>
            </w:pPr>
            <w: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BF0B5" w14:textId="3E05E2CB" w:rsidR="00522B6A" w:rsidRDefault="00686467" w:rsidP="00686467">
            <w:pPr>
              <w:spacing w:before="0" w:after="200" w:line="276" w:lineRule="auto"/>
              <w:jc w:val="center"/>
            </w:pPr>
            <w:r>
              <w:t>Í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E45D8" w14:textId="02DA6728" w:rsidR="00522B6A" w:rsidRDefault="00686467" w:rsidP="00686467">
            <w:pPr>
              <w:spacing w:before="0" w:after="200" w:line="276" w:lineRule="auto"/>
              <w:jc w:val="center"/>
            </w:pPr>
            <w: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9A2D22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7FC25DFE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0B390911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</w:tr>
      <w:tr w:rsidR="00522B6A" w14:paraId="5CA2288A" w14:textId="261D8627" w:rsidTr="001B3CA8">
        <w:trPr>
          <w:trHeight w:hRule="exact" w:val="454"/>
          <w:jc w:val="center"/>
        </w:trPr>
        <w:tc>
          <w:tcPr>
            <w:tcW w:w="454" w:type="dxa"/>
            <w:vAlign w:val="center"/>
          </w:tcPr>
          <w:p w14:paraId="447D95FA" w14:textId="3A8FE5AA" w:rsidR="00522B6A" w:rsidRDefault="00522B6A" w:rsidP="00686467">
            <w:pPr>
              <w:spacing w:before="0" w:after="200" w:line="276" w:lineRule="auto"/>
              <w:jc w:val="left"/>
            </w:pPr>
            <w:r>
              <w:t>H</w:t>
            </w:r>
          </w:p>
        </w:tc>
        <w:tc>
          <w:tcPr>
            <w:tcW w:w="454" w:type="dxa"/>
            <w:vAlign w:val="center"/>
          </w:tcPr>
          <w:p w14:paraId="20EF7E53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1ECDFC36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17716" w14:textId="0FB4221B" w:rsidR="00522B6A" w:rsidRDefault="00686467" w:rsidP="00686467">
            <w:pPr>
              <w:spacing w:before="0" w:after="200" w:line="276" w:lineRule="auto"/>
              <w:jc w:val="center"/>
            </w:pPr>
            <w: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26E2B" w14:textId="0C8D1E9C" w:rsidR="00522B6A" w:rsidRDefault="00686467" w:rsidP="00686467">
            <w:pPr>
              <w:spacing w:before="0" w:after="200" w:line="276" w:lineRule="auto"/>
              <w:jc w:val="center"/>
            </w:pPr>
            <w: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C594609" w14:textId="1CDC0504" w:rsidR="00522B6A" w:rsidRDefault="00686467" w:rsidP="00686467">
            <w:pPr>
              <w:spacing w:before="0" w:after="200" w:line="276" w:lineRule="auto"/>
              <w:jc w:val="center"/>
            </w:pPr>
            <w: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75A7" w14:textId="3FB922BA" w:rsidR="00522B6A" w:rsidRDefault="00686467" w:rsidP="00686467">
            <w:pPr>
              <w:spacing w:before="0" w:after="200" w:line="276" w:lineRule="auto"/>
              <w:jc w:val="center"/>
            </w:pPr>
            <w: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0E4BDA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6480CF46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3C9C8B8B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55B049C1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</w:tr>
      <w:tr w:rsidR="00522B6A" w14:paraId="231F8420" w14:textId="670A44CE" w:rsidTr="001B3CA8">
        <w:trPr>
          <w:trHeight w:hRule="exact" w:val="454"/>
          <w:jc w:val="center"/>
        </w:trPr>
        <w:tc>
          <w:tcPr>
            <w:tcW w:w="454" w:type="dxa"/>
            <w:vAlign w:val="center"/>
          </w:tcPr>
          <w:p w14:paraId="1574599A" w14:textId="3D6A8EB6" w:rsidR="00522B6A" w:rsidRDefault="00522B6A" w:rsidP="00686467">
            <w:pPr>
              <w:spacing w:before="0" w:after="200" w:line="276" w:lineRule="auto"/>
              <w:jc w:val="left"/>
            </w:pPr>
            <w:r>
              <w:t>I</w:t>
            </w:r>
          </w:p>
        </w:tc>
        <w:tc>
          <w:tcPr>
            <w:tcW w:w="454" w:type="dxa"/>
            <w:vAlign w:val="center"/>
          </w:tcPr>
          <w:p w14:paraId="2B9E1EAC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6C0B6906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0265" w14:textId="3C75FCDB" w:rsidR="00522B6A" w:rsidRDefault="00686467" w:rsidP="00686467">
            <w:pPr>
              <w:spacing w:before="0" w:after="200" w:line="276" w:lineRule="auto"/>
              <w:jc w:val="center"/>
            </w:pPr>
            <w: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D8FDF" w14:textId="15723BBF" w:rsidR="00522B6A" w:rsidRDefault="00686467" w:rsidP="00686467">
            <w:pPr>
              <w:spacing w:before="0" w:after="200" w:line="276" w:lineRule="auto"/>
              <w:jc w:val="center"/>
            </w:pPr>
            <w:r>
              <w:t>Ř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43513D0" w14:textId="5A6ACE39" w:rsidR="00522B6A" w:rsidRDefault="00686467" w:rsidP="00686467">
            <w:pPr>
              <w:spacing w:before="0" w:after="200" w:line="276" w:lineRule="auto"/>
              <w:jc w:val="center"/>
            </w:pPr>
            <w: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5D614" w14:textId="4E76579E" w:rsidR="00522B6A" w:rsidRDefault="00686467" w:rsidP="00686467">
            <w:pPr>
              <w:spacing w:before="0" w:after="200" w:line="276" w:lineRule="auto"/>
              <w:jc w:val="center"/>
            </w:pPr>
            <w: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263A1" w14:textId="2D0C2C5B" w:rsidR="00522B6A" w:rsidRDefault="00686467" w:rsidP="00686467">
            <w:pPr>
              <w:spacing w:before="0" w:after="200" w:line="276" w:lineRule="auto"/>
              <w:jc w:val="center"/>
            </w:pPr>
            <w:r>
              <w:t>Í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4F155" w14:textId="470E5E5F" w:rsidR="00522B6A" w:rsidRDefault="00686467" w:rsidP="00686467">
            <w:pPr>
              <w:spacing w:before="0" w:after="200" w:line="276" w:lineRule="auto"/>
              <w:jc w:val="center"/>
            </w:pPr>
            <w:r>
              <w:t>K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4B0C30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0FFE8EEC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</w:tr>
      <w:tr w:rsidR="00522B6A" w14:paraId="79DF1FFC" w14:textId="33BD9F6B" w:rsidTr="001B3CA8">
        <w:trPr>
          <w:trHeight w:hRule="exact" w:val="454"/>
          <w:jc w:val="center"/>
        </w:trPr>
        <w:tc>
          <w:tcPr>
            <w:tcW w:w="454" w:type="dxa"/>
            <w:vAlign w:val="center"/>
          </w:tcPr>
          <w:p w14:paraId="371C70F7" w14:textId="3BF1C1CC" w:rsidR="00522B6A" w:rsidRDefault="00522B6A" w:rsidP="00686467">
            <w:pPr>
              <w:spacing w:before="0" w:after="200" w:line="276" w:lineRule="auto"/>
              <w:jc w:val="left"/>
            </w:pPr>
            <w:r>
              <w:t>J</w:t>
            </w:r>
          </w:p>
        </w:tc>
        <w:tc>
          <w:tcPr>
            <w:tcW w:w="454" w:type="dxa"/>
            <w:vAlign w:val="center"/>
          </w:tcPr>
          <w:p w14:paraId="5926803B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351242BB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6DDF9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4B5B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B2DE135" w14:textId="0D474F03" w:rsidR="00522B6A" w:rsidRDefault="00686467" w:rsidP="00686467">
            <w:pPr>
              <w:spacing w:before="0" w:after="200" w:line="276" w:lineRule="auto"/>
              <w:jc w:val="center"/>
            </w:pPr>
            <w: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5B7E6" w14:textId="03AEDA2B" w:rsidR="00522B6A" w:rsidRDefault="00686467" w:rsidP="00686467">
            <w:pPr>
              <w:spacing w:before="0" w:after="200" w:line="276" w:lineRule="auto"/>
              <w:jc w:val="center"/>
            </w:pPr>
            <w: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CBFF6" w14:textId="65F46050" w:rsidR="00522B6A" w:rsidRDefault="00686467" w:rsidP="00686467">
            <w:pPr>
              <w:spacing w:before="0" w:after="200" w:line="276" w:lineRule="auto"/>
              <w:jc w:val="center"/>
            </w:pPr>
            <w: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CE5D4" w14:textId="6B1FBBD8" w:rsidR="00522B6A" w:rsidRDefault="00686467" w:rsidP="00686467">
            <w:pPr>
              <w:spacing w:before="0" w:after="200" w:line="276" w:lineRule="auto"/>
              <w:jc w:val="center"/>
            </w:pPr>
            <w: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EF52" w14:textId="3B76450E" w:rsidR="00522B6A" w:rsidRDefault="00686467" w:rsidP="00686467">
            <w:pPr>
              <w:spacing w:before="0" w:after="200" w:line="276" w:lineRule="auto"/>
              <w:jc w:val="center"/>
            </w:pPr>
            <w: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A1BE" w14:textId="43440007" w:rsidR="00522B6A" w:rsidRDefault="00686467" w:rsidP="00686467">
            <w:pPr>
              <w:spacing w:before="0" w:after="200" w:line="276" w:lineRule="auto"/>
              <w:jc w:val="center"/>
            </w:pPr>
            <w:r>
              <w:t>T</w:t>
            </w:r>
          </w:p>
        </w:tc>
      </w:tr>
      <w:tr w:rsidR="00522B6A" w14:paraId="341BBB94" w14:textId="7CDEAFA4" w:rsidTr="001B3CA8">
        <w:trPr>
          <w:trHeight w:hRule="exact" w:val="454"/>
          <w:jc w:val="center"/>
        </w:trPr>
        <w:tc>
          <w:tcPr>
            <w:tcW w:w="454" w:type="dxa"/>
            <w:vAlign w:val="center"/>
          </w:tcPr>
          <w:p w14:paraId="7CB7BE07" w14:textId="44A4753E" w:rsidR="00522B6A" w:rsidRDefault="00522B6A" w:rsidP="00686467">
            <w:pPr>
              <w:spacing w:before="0" w:after="200" w:line="276" w:lineRule="auto"/>
              <w:jc w:val="left"/>
            </w:pPr>
            <w:r>
              <w:t>K</w:t>
            </w:r>
          </w:p>
        </w:tc>
        <w:tc>
          <w:tcPr>
            <w:tcW w:w="454" w:type="dxa"/>
            <w:vAlign w:val="center"/>
          </w:tcPr>
          <w:p w14:paraId="30021778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5B4B130F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16B1" w14:textId="22C1F37F" w:rsidR="00522B6A" w:rsidRDefault="00686467" w:rsidP="00686467">
            <w:pPr>
              <w:spacing w:before="0" w:after="200" w:line="276" w:lineRule="auto"/>
              <w:jc w:val="center"/>
            </w:pPr>
            <w:r>
              <w:t>CH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E61E2" w14:textId="05A718A5" w:rsidR="00522B6A" w:rsidRDefault="00686467" w:rsidP="00686467">
            <w:pPr>
              <w:spacing w:before="0" w:after="200" w:line="276" w:lineRule="auto"/>
              <w:jc w:val="center"/>
            </w:pPr>
            <w: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F1E1648" w14:textId="76692CAF" w:rsidR="00522B6A" w:rsidRDefault="00686467" w:rsidP="00686467">
            <w:pPr>
              <w:spacing w:before="0" w:after="200" w:line="276" w:lineRule="auto"/>
              <w:jc w:val="center"/>
            </w:pPr>
            <w: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B9AC" w14:textId="3BE41F00" w:rsidR="00522B6A" w:rsidRDefault="00686467" w:rsidP="00686467">
            <w:pPr>
              <w:spacing w:before="0" w:after="200" w:line="276" w:lineRule="auto"/>
              <w:jc w:val="center"/>
            </w:pPr>
            <w: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64DC84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C967C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5E76B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51A92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</w:tr>
      <w:tr w:rsidR="00522B6A" w14:paraId="6E10663D" w14:textId="0CD90D69" w:rsidTr="001B3CA8">
        <w:trPr>
          <w:trHeight w:hRule="exact" w:val="454"/>
          <w:jc w:val="center"/>
        </w:trPr>
        <w:tc>
          <w:tcPr>
            <w:tcW w:w="454" w:type="dxa"/>
            <w:vAlign w:val="center"/>
          </w:tcPr>
          <w:p w14:paraId="1E0151E1" w14:textId="7432A5F6" w:rsidR="00522B6A" w:rsidRDefault="00522B6A" w:rsidP="00686467">
            <w:pPr>
              <w:spacing w:before="0" w:after="200" w:line="276" w:lineRule="auto"/>
              <w:jc w:val="left"/>
            </w:pPr>
            <w:r>
              <w:t>L</w:t>
            </w:r>
          </w:p>
        </w:tc>
        <w:tc>
          <w:tcPr>
            <w:tcW w:w="454" w:type="dxa"/>
            <w:vAlign w:val="center"/>
          </w:tcPr>
          <w:p w14:paraId="33AEE627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57C02F99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02EEDABA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9B264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64D6F3C" w14:textId="39860C5B" w:rsidR="00522B6A" w:rsidRDefault="00686467" w:rsidP="00686467">
            <w:pPr>
              <w:spacing w:before="0" w:after="200" w:line="276" w:lineRule="auto"/>
              <w:jc w:val="center"/>
            </w:pPr>
            <w:r>
              <w:t>V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13787" w14:textId="6694D23A" w:rsidR="00522B6A" w:rsidRDefault="00686467" w:rsidP="00686467">
            <w:pPr>
              <w:spacing w:before="0" w:after="200" w:line="276" w:lineRule="auto"/>
              <w:jc w:val="center"/>
            </w:pPr>
            <w:r>
              <w:t>Á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EAA4" w14:textId="7651ECBC" w:rsidR="00522B6A" w:rsidRDefault="00686467" w:rsidP="00686467">
            <w:pPr>
              <w:spacing w:before="0" w:after="200" w:line="276" w:lineRule="auto"/>
              <w:jc w:val="center"/>
            </w:pPr>
            <w: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5830C" w14:textId="3FF3D731" w:rsidR="00522B6A" w:rsidRDefault="00686467" w:rsidP="00686467">
            <w:pPr>
              <w:spacing w:before="0" w:after="200" w:line="276" w:lineRule="auto"/>
              <w:jc w:val="center"/>
            </w:pPr>
            <w: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14BA8" w14:textId="0893460D" w:rsidR="00522B6A" w:rsidRDefault="00686467" w:rsidP="00686467">
            <w:pPr>
              <w:spacing w:before="0" w:after="200" w:line="276" w:lineRule="auto"/>
              <w:jc w:val="center"/>
            </w:pPr>
            <w:r>
              <w:t>Í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3BB9" w14:textId="14F30CA2" w:rsidR="00522B6A" w:rsidRDefault="00686467" w:rsidP="00686467">
            <w:pPr>
              <w:spacing w:before="0" w:after="200" w:line="276" w:lineRule="auto"/>
              <w:jc w:val="center"/>
            </w:pPr>
            <w:r>
              <w:t>K</w:t>
            </w:r>
          </w:p>
        </w:tc>
      </w:tr>
      <w:tr w:rsidR="00522B6A" w14:paraId="6CCA635E" w14:textId="37D42C75" w:rsidTr="001B3CA8">
        <w:trPr>
          <w:trHeight w:hRule="exact" w:val="454"/>
          <w:jc w:val="center"/>
        </w:trPr>
        <w:tc>
          <w:tcPr>
            <w:tcW w:w="454" w:type="dxa"/>
            <w:vAlign w:val="center"/>
          </w:tcPr>
          <w:p w14:paraId="76EF5203" w14:textId="5615B16C" w:rsidR="00522B6A" w:rsidRDefault="00522B6A" w:rsidP="00686467">
            <w:pPr>
              <w:spacing w:before="0" w:after="200" w:line="276" w:lineRule="auto"/>
              <w:jc w:val="left"/>
            </w:pPr>
            <w:r>
              <w:t>M</w:t>
            </w:r>
          </w:p>
        </w:tc>
        <w:tc>
          <w:tcPr>
            <w:tcW w:w="454" w:type="dxa"/>
            <w:vAlign w:val="center"/>
          </w:tcPr>
          <w:p w14:paraId="562A2670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vAlign w:val="center"/>
          </w:tcPr>
          <w:p w14:paraId="2A117F84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7C55A2D9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54C00" w14:textId="4B386743" w:rsidR="00522B6A" w:rsidRDefault="00686467" w:rsidP="00686467">
            <w:pPr>
              <w:spacing w:before="0" w:after="200" w:line="276" w:lineRule="auto"/>
              <w:jc w:val="center"/>
            </w:pPr>
            <w: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F518EDD" w14:textId="4DDE48F6" w:rsidR="00522B6A" w:rsidRDefault="00686467" w:rsidP="00686467">
            <w:pPr>
              <w:spacing w:before="0" w:after="200" w:line="276" w:lineRule="auto"/>
              <w:jc w:val="center"/>
            </w:pPr>
            <w:r>
              <w:t>Y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29FA9" w14:textId="63A1D41D" w:rsidR="00522B6A" w:rsidRDefault="00686467" w:rsidP="00686467">
            <w:pPr>
              <w:spacing w:before="0" w:after="200" w:line="276" w:lineRule="auto"/>
              <w:jc w:val="center"/>
            </w:pPr>
            <w: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3D51C" w14:textId="7C5136C9" w:rsidR="00522B6A" w:rsidRDefault="00686467" w:rsidP="00686467">
            <w:pPr>
              <w:spacing w:before="0" w:after="200" w:line="276" w:lineRule="auto"/>
              <w:jc w:val="center"/>
            </w:pPr>
            <w: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36E4A" w14:textId="52AFB3DB" w:rsidR="00522B6A" w:rsidRDefault="00686467" w:rsidP="00686467">
            <w:pPr>
              <w:spacing w:before="0" w:after="200" w:line="276" w:lineRule="auto"/>
              <w:jc w:val="center"/>
            </w:pPr>
            <w:r>
              <w:t>Í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ABB91" w14:textId="3993B5B2" w:rsidR="00522B6A" w:rsidRDefault="00686467" w:rsidP="00686467">
            <w:pPr>
              <w:spacing w:before="0" w:after="200" w:line="276" w:lineRule="auto"/>
              <w:jc w:val="center"/>
            </w:pPr>
            <w: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BA4EE8" w14:textId="77777777" w:rsidR="00522B6A" w:rsidRDefault="00522B6A" w:rsidP="00686467">
            <w:pPr>
              <w:spacing w:before="0" w:after="200" w:line="276" w:lineRule="auto"/>
              <w:jc w:val="center"/>
            </w:pPr>
          </w:p>
        </w:tc>
      </w:tr>
    </w:tbl>
    <w:p w14:paraId="0BC06F69" w14:textId="77777777" w:rsidR="00BB24E6" w:rsidRDefault="00BB24E6">
      <w:pPr>
        <w:spacing w:before="0" w:after="200" w:line="276" w:lineRule="auto"/>
        <w:jc w:val="left"/>
      </w:pPr>
      <w:r>
        <w:br w:type="page"/>
      </w:r>
    </w:p>
    <w:p w14:paraId="7CDCA828" w14:textId="77777777" w:rsidR="00406131" w:rsidRDefault="00406131" w:rsidP="00A82C19">
      <w:pPr>
        <w:sectPr w:rsidR="00406131" w:rsidSect="00A65F4A">
          <w:headerReference w:type="default" r:id="rId18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10B90D7F" w14:textId="40B5CEE4" w:rsidR="00D91E9C" w:rsidRDefault="00411667" w:rsidP="00D91E9C">
      <w:pPr>
        <w:pStyle w:val="Nadpis1"/>
      </w:pPr>
      <w:bookmarkStart w:id="3" w:name="_Toc427306540"/>
      <w:r>
        <w:lastRenderedPageBreak/>
        <w:t>Prvky a jejich sloučeniny</w:t>
      </w:r>
      <w:bookmarkEnd w:id="3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D91E9C" w:rsidRPr="00A82C19" w14:paraId="4E3AF020" w14:textId="77777777" w:rsidTr="00BB24E6">
        <w:tc>
          <w:tcPr>
            <w:tcW w:w="2655" w:type="dxa"/>
            <w:vAlign w:val="center"/>
          </w:tcPr>
          <w:p w14:paraId="26478B3E" w14:textId="77777777" w:rsidR="00D91E9C" w:rsidRPr="00A82C19" w:rsidRDefault="00D91E9C" w:rsidP="00BB24E6">
            <w:r>
              <w:t>Tematický celek</w:t>
            </w:r>
          </w:p>
        </w:tc>
        <w:tc>
          <w:tcPr>
            <w:tcW w:w="6405" w:type="dxa"/>
            <w:vAlign w:val="center"/>
          </w:tcPr>
          <w:p w14:paraId="21B595A7" w14:textId="1AA8C30C" w:rsidR="00D91E9C" w:rsidRPr="00A82C19" w:rsidRDefault="00452A42" w:rsidP="00BB24E6">
            <w:r>
              <w:t>Prvky a jejich sloučeniny</w:t>
            </w:r>
          </w:p>
        </w:tc>
      </w:tr>
      <w:tr w:rsidR="00D91E9C" w:rsidRPr="00A82C19" w14:paraId="4F7F2419" w14:textId="77777777" w:rsidTr="00BB24E6">
        <w:tc>
          <w:tcPr>
            <w:tcW w:w="2655" w:type="dxa"/>
            <w:vAlign w:val="center"/>
          </w:tcPr>
          <w:p w14:paraId="461AC7E7" w14:textId="77777777" w:rsidR="00D91E9C" w:rsidRDefault="00D91E9C" w:rsidP="00BB24E6">
            <w:r>
              <w:t>Téma vyučované hodiny</w:t>
            </w:r>
          </w:p>
        </w:tc>
        <w:tc>
          <w:tcPr>
            <w:tcW w:w="6405" w:type="dxa"/>
            <w:vAlign w:val="center"/>
          </w:tcPr>
          <w:p w14:paraId="0C73BF50" w14:textId="574F6119" w:rsidR="00D91E9C" w:rsidRPr="00A82C19" w:rsidRDefault="00452A42" w:rsidP="00BB24E6">
            <w:r>
              <w:t>Fyzikální vlastnosti prvků a jejich sloučenin</w:t>
            </w:r>
          </w:p>
        </w:tc>
      </w:tr>
      <w:tr w:rsidR="00D91E9C" w:rsidRPr="00A82C19" w14:paraId="168BAA1C" w14:textId="77777777" w:rsidTr="00BB24E6">
        <w:tc>
          <w:tcPr>
            <w:tcW w:w="2655" w:type="dxa"/>
            <w:vAlign w:val="center"/>
          </w:tcPr>
          <w:p w14:paraId="5B98AA39" w14:textId="77777777" w:rsidR="00D91E9C" w:rsidRPr="00A82C19" w:rsidRDefault="00D91E9C" w:rsidP="00BB24E6">
            <w:r>
              <w:t>Cílová skupina</w:t>
            </w:r>
          </w:p>
        </w:tc>
        <w:tc>
          <w:tcPr>
            <w:tcW w:w="6405" w:type="dxa"/>
            <w:vAlign w:val="center"/>
          </w:tcPr>
          <w:p w14:paraId="0AC73011" w14:textId="06D7AF65" w:rsidR="00D91E9C" w:rsidRPr="00A82C19" w:rsidRDefault="00411667" w:rsidP="00411667">
            <w:r>
              <w:t>Žáci 3. ročníku šestiletého gymnázia, žáci 1. ročníku čtyřletého gymnázia.</w:t>
            </w:r>
          </w:p>
        </w:tc>
      </w:tr>
      <w:tr w:rsidR="00D91E9C" w:rsidRPr="00A82C19" w14:paraId="0EB7F2DC" w14:textId="77777777" w:rsidTr="00BB24E6">
        <w:tc>
          <w:tcPr>
            <w:tcW w:w="2655" w:type="dxa"/>
            <w:vAlign w:val="center"/>
          </w:tcPr>
          <w:p w14:paraId="0709B4EA" w14:textId="77777777" w:rsidR="00D91E9C" w:rsidRPr="00A82C19" w:rsidRDefault="00D91E9C" w:rsidP="00BB24E6">
            <w:r>
              <w:t>Časová dotace</w:t>
            </w:r>
          </w:p>
        </w:tc>
        <w:tc>
          <w:tcPr>
            <w:tcW w:w="6405" w:type="dxa"/>
            <w:vAlign w:val="center"/>
          </w:tcPr>
          <w:p w14:paraId="1A6E2617" w14:textId="1B705EAE" w:rsidR="00D91E9C" w:rsidRPr="00A82C19" w:rsidRDefault="00411667" w:rsidP="00BB24E6">
            <w:r>
              <w:t>45 minut</w:t>
            </w:r>
          </w:p>
        </w:tc>
      </w:tr>
      <w:tr w:rsidR="00D91E9C" w:rsidRPr="00A82C19" w14:paraId="1FF25420" w14:textId="77777777" w:rsidTr="00BB24E6">
        <w:tc>
          <w:tcPr>
            <w:tcW w:w="2655" w:type="dxa"/>
            <w:vAlign w:val="center"/>
          </w:tcPr>
          <w:p w14:paraId="41ECA5BB" w14:textId="77777777" w:rsidR="00D91E9C" w:rsidRPr="00A82C19" w:rsidRDefault="00D91E9C" w:rsidP="00BB24E6">
            <w:r>
              <w:t>Klíčová slova</w:t>
            </w:r>
          </w:p>
        </w:tc>
        <w:tc>
          <w:tcPr>
            <w:tcW w:w="6405" w:type="dxa"/>
            <w:vAlign w:val="center"/>
          </w:tcPr>
          <w:p w14:paraId="2E9EDF89" w14:textId="1E080871" w:rsidR="00D91E9C" w:rsidRPr="00A82C19" w:rsidRDefault="00411667" w:rsidP="00BB24E6">
            <w:r>
              <w:t>Výskyt, fyzikální a chemické vlastnosti prvků a jejich nejdůležitějších sloučenin, triviální a systematické názvy sloučenin.</w:t>
            </w:r>
          </w:p>
        </w:tc>
      </w:tr>
      <w:tr w:rsidR="00D91E9C" w:rsidRPr="00A82C19" w14:paraId="3B82260A" w14:textId="77777777" w:rsidTr="00BB24E6">
        <w:tc>
          <w:tcPr>
            <w:tcW w:w="2655" w:type="dxa"/>
            <w:vAlign w:val="center"/>
          </w:tcPr>
          <w:p w14:paraId="2E9222CC" w14:textId="77777777" w:rsidR="00D91E9C" w:rsidRPr="00A82C19" w:rsidRDefault="00D91E9C" w:rsidP="00BB24E6">
            <w:r>
              <w:t>Cíle vyučovací hodiny</w:t>
            </w:r>
          </w:p>
        </w:tc>
        <w:tc>
          <w:tcPr>
            <w:tcW w:w="6405" w:type="dxa"/>
            <w:vAlign w:val="center"/>
          </w:tcPr>
          <w:p w14:paraId="3BF445EF" w14:textId="77777777" w:rsidR="00411667" w:rsidRDefault="00411667" w:rsidP="00411667">
            <w:r>
              <w:t xml:space="preserve">Žáci budou umět: </w:t>
            </w:r>
          </w:p>
          <w:p w14:paraId="252BC495" w14:textId="5A309E80" w:rsidR="00411667" w:rsidRDefault="00411667" w:rsidP="00411667">
            <w:pPr>
              <w:pStyle w:val="Odstavecseseznamem"/>
              <w:numPr>
                <w:ilvl w:val="0"/>
                <w:numId w:val="2"/>
              </w:numPr>
            </w:pPr>
            <w:r>
              <w:t>popsat fyzikální a chemické vlastnosti nejznámějších prvků a jejich sloučenin,</w:t>
            </w:r>
          </w:p>
          <w:p w14:paraId="4FE29667" w14:textId="70078613" w:rsidR="00411667" w:rsidRDefault="00411667" w:rsidP="00411667">
            <w:pPr>
              <w:pStyle w:val="Odstavecseseznamem"/>
              <w:numPr>
                <w:ilvl w:val="0"/>
                <w:numId w:val="2"/>
              </w:numPr>
            </w:pPr>
            <w:r>
              <w:t>systematicky pojmenovat sloučeniny,</w:t>
            </w:r>
          </w:p>
          <w:p w14:paraId="42B0BAE5" w14:textId="169879BD" w:rsidR="00411667" w:rsidRDefault="00411667" w:rsidP="00411667">
            <w:pPr>
              <w:pStyle w:val="Odstavecseseznamem"/>
              <w:numPr>
                <w:ilvl w:val="0"/>
                <w:numId w:val="2"/>
              </w:numPr>
            </w:pPr>
            <w:r>
              <w:t>zapsat chemickou reakci pomocí rovnice,</w:t>
            </w:r>
          </w:p>
          <w:p w14:paraId="374DB76A" w14:textId="4DB91189" w:rsidR="00D91E9C" w:rsidRPr="00A82C19" w:rsidRDefault="00411667" w:rsidP="00411667">
            <w:pPr>
              <w:pStyle w:val="Odstavecseseznamem"/>
              <w:numPr>
                <w:ilvl w:val="0"/>
                <w:numId w:val="2"/>
              </w:numPr>
            </w:pPr>
            <w:r>
              <w:t>propojit znalosti o jednotlivých prvcích či sloučeninách s každodenním životem.</w:t>
            </w:r>
          </w:p>
        </w:tc>
      </w:tr>
      <w:tr w:rsidR="00D91E9C" w:rsidRPr="00A82C19" w14:paraId="0B747981" w14:textId="77777777" w:rsidTr="00BB24E6">
        <w:tc>
          <w:tcPr>
            <w:tcW w:w="2655" w:type="dxa"/>
            <w:vAlign w:val="center"/>
          </w:tcPr>
          <w:p w14:paraId="0AFA20E2" w14:textId="10FEB5FE" w:rsidR="00D91E9C" w:rsidRPr="00A82C19" w:rsidRDefault="00D91E9C" w:rsidP="00BB24E6">
            <w:r>
              <w:t>Organizační formy</w:t>
            </w:r>
          </w:p>
        </w:tc>
        <w:tc>
          <w:tcPr>
            <w:tcW w:w="6405" w:type="dxa"/>
            <w:vAlign w:val="center"/>
          </w:tcPr>
          <w:p w14:paraId="38CC2A03" w14:textId="6F3716DE" w:rsidR="00D91E9C" w:rsidRPr="00247671" w:rsidRDefault="007F3E68" w:rsidP="00BB24E6">
            <w:pPr>
              <w:rPr>
                <w:i/>
              </w:rPr>
            </w:pPr>
            <w:r>
              <w:rPr>
                <w:i/>
              </w:rPr>
              <w:t>skupinová</w:t>
            </w:r>
            <w:r w:rsidR="00411667" w:rsidRPr="00247671">
              <w:rPr>
                <w:i/>
              </w:rPr>
              <w:t xml:space="preserve"> práce žáků</w:t>
            </w:r>
            <w:r w:rsidR="00411667">
              <w:rPr>
                <w:i/>
              </w:rPr>
              <w:t>, domácí úkol</w:t>
            </w:r>
          </w:p>
        </w:tc>
      </w:tr>
      <w:tr w:rsidR="00D91E9C" w:rsidRPr="00501BCC" w14:paraId="66065C41" w14:textId="77777777" w:rsidTr="00BB24E6">
        <w:tc>
          <w:tcPr>
            <w:tcW w:w="2655" w:type="dxa"/>
            <w:vAlign w:val="center"/>
          </w:tcPr>
          <w:p w14:paraId="0E65F720" w14:textId="77777777" w:rsidR="00D91E9C" w:rsidRPr="00501BCC" w:rsidRDefault="00D91E9C" w:rsidP="00BB24E6">
            <w:r w:rsidRPr="00A82C19">
              <w:t>Pomů</w:t>
            </w:r>
            <w:r>
              <w:t>cky</w:t>
            </w:r>
          </w:p>
        </w:tc>
        <w:tc>
          <w:tcPr>
            <w:tcW w:w="6405" w:type="dxa"/>
            <w:vAlign w:val="center"/>
          </w:tcPr>
          <w:p w14:paraId="78C62F02" w14:textId="05423A0F" w:rsidR="00D91E9C" w:rsidRPr="00247671" w:rsidRDefault="0085354D" w:rsidP="00BB24E6">
            <w:pPr>
              <w:rPr>
                <w:i/>
              </w:rPr>
            </w:pPr>
            <w:r w:rsidRPr="00247671">
              <w:rPr>
                <w:i/>
              </w:rPr>
              <w:t xml:space="preserve">tabule, pracovní list, </w:t>
            </w:r>
            <w:r>
              <w:rPr>
                <w:i/>
              </w:rPr>
              <w:t xml:space="preserve">počítač, dataprojektor, tablet, mobilní telefon, poskládané kostky z </w:t>
            </w:r>
            <w:hyperlink r:id="rId19" w:history="1">
              <w:r w:rsidRPr="00DC5B3E">
                <w:rPr>
                  <w:rStyle w:val="Hypertextovodkaz"/>
                </w:rPr>
                <w:t>http://daqri.com/elements4D-mobile/images/elements4D_paper.pdf</w:t>
              </w:r>
            </w:hyperlink>
          </w:p>
        </w:tc>
      </w:tr>
    </w:tbl>
    <w:p w14:paraId="1D0E259F" w14:textId="77777777" w:rsidR="00D91E9C" w:rsidRDefault="00D91E9C" w:rsidP="00D91E9C"/>
    <w:p w14:paraId="42C60FD7" w14:textId="4A04AAAF" w:rsidR="00D91E9C" w:rsidRDefault="00411F0B" w:rsidP="00D91E9C">
      <w:pPr>
        <w:pStyle w:val="Nadpis2"/>
      </w:pPr>
      <w:r>
        <w:lastRenderedPageBreak/>
        <w:t xml:space="preserve">Instrukce učitele </w:t>
      </w:r>
    </w:p>
    <w:p w14:paraId="38333539" w14:textId="005097A1" w:rsidR="00411F0B" w:rsidRDefault="00411F0B" w:rsidP="009A52B3">
      <w:pPr>
        <w:pStyle w:val="Odstavecseseznamem"/>
        <w:numPr>
          <w:ilvl w:val="0"/>
          <w:numId w:val="6"/>
        </w:numPr>
      </w:pPr>
      <w:r>
        <w:t xml:space="preserve">Do mobilního zařízení (mobilní telefon nebo tablet s operačním systéme IOS nebo Android) </w:t>
      </w:r>
      <w:r w:rsidR="00A41D7A">
        <w:t xml:space="preserve">stáhneme aplikaci </w:t>
      </w:r>
      <w:r>
        <w:t>Elements 4d by DAQRI.</w:t>
      </w:r>
    </w:p>
    <w:p w14:paraId="0DDB7887" w14:textId="6FF84F98" w:rsidR="00A41D7A" w:rsidRDefault="00A41D7A" w:rsidP="009A52B3">
      <w:pPr>
        <w:pStyle w:val="Odstavecseseznamem"/>
        <w:numPr>
          <w:ilvl w:val="0"/>
          <w:numId w:val="6"/>
        </w:numPr>
      </w:pPr>
      <w:r>
        <w:t>Po otevření této aplikace, klikneme na tlačítko Start 4D.</w:t>
      </w:r>
    </w:p>
    <w:p w14:paraId="6E0FD201" w14:textId="58D829D2" w:rsidR="00A41D7A" w:rsidRDefault="000B46C2" w:rsidP="009A52B3">
      <w:pPr>
        <w:pStyle w:val="Odstavecseseznamem"/>
        <w:numPr>
          <w:ilvl w:val="0"/>
          <w:numId w:val="6"/>
        </w:numPr>
      </w:pPr>
      <w:r>
        <w:t>Snímáním kostky objektivem fotoaparátu,</w:t>
      </w:r>
      <w:r w:rsidR="00A41D7A">
        <w:t xml:space="preserve"> kostka </w:t>
      </w:r>
      <w:r>
        <w:t xml:space="preserve">se </w:t>
      </w:r>
      <w:r w:rsidR="00A41D7A">
        <w:t>stává průhlednou a uvnitř kostky uvidíme prvek.</w:t>
      </w:r>
    </w:p>
    <w:p w14:paraId="7F331BF5" w14:textId="2646AC66" w:rsidR="00A41D7A" w:rsidRDefault="00A41D7A" w:rsidP="009A52B3">
      <w:pPr>
        <w:pStyle w:val="Odstavecseseznamem"/>
        <w:numPr>
          <w:ilvl w:val="0"/>
          <w:numId w:val="6"/>
        </w:numPr>
      </w:pPr>
      <w:r>
        <w:t>Přiložíme-li k sobě 2 kostky tak, aby se dotýkaly, mohou prvky mezi sebou zreagovat. Uvnitř kostek vidíme výsledný produkt reakce a na obrazovce se objeví rovnice chemické reakce.</w:t>
      </w:r>
    </w:p>
    <w:p w14:paraId="3787E5BD" w14:textId="5FB11A0A" w:rsidR="007F3E68" w:rsidRDefault="007F3E68" w:rsidP="009A52B3">
      <w:pPr>
        <w:pStyle w:val="Odstavecseseznamem"/>
        <w:numPr>
          <w:ilvl w:val="0"/>
          <w:numId w:val="6"/>
        </w:numPr>
      </w:pPr>
      <w:r>
        <w:t>Rozdělení žáků do 5 skupin:</w:t>
      </w:r>
    </w:p>
    <w:p w14:paraId="73856643" w14:textId="22E9E648" w:rsidR="007F3E68" w:rsidRDefault="00BE68A1" w:rsidP="009A52B3">
      <w:pPr>
        <w:pStyle w:val="Odstavecseseznamem"/>
        <w:numPr>
          <w:ilvl w:val="1"/>
          <w:numId w:val="6"/>
        </w:numPr>
      </w:pPr>
      <w:r>
        <w:t xml:space="preserve">Prvky VII. A skupiny, vodík </w:t>
      </w:r>
      <w:r w:rsidR="007F3E68">
        <w:t>a jejich reaktivita.</w:t>
      </w:r>
    </w:p>
    <w:p w14:paraId="65702361" w14:textId="10E1FF94" w:rsidR="007F3E68" w:rsidRDefault="007F3E68" w:rsidP="009A52B3">
      <w:pPr>
        <w:pStyle w:val="Odstavecseseznamem"/>
        <w:numPr>
          <w:ilvl w:val="1"/>
          <w:numId w:val="6"/>
        </w:numPr>
      </w:pPr>
      <w:r>
        <w:t>Prvky VI. A a V. A skupiny a jejich reaktivita.</w:t>
      </w:r>
    </w:p>
    <w:p w14:paraId="7E9A7F64" w14:textId="50F2F68A" w:rsidR="004E1905" w:rsidRDefault="004E1905" w:rsidP="009A52B3">
      <w:pPr>
        <w:pStyle w:val="Odstavecseseznamem"/>
        <w:numPr>
          <w:ilvl w:val="1"/>
          <w:numId w:val="6"/>
        </w:numPr>
      </w:pPr>
      <w:r>
        <w:t>Prvky IV. A a III. A skupiny a jejich reaktivita.</w:t>
      </w:r>
    </w:p>
    <w:p w14:paraId="08160CBA" w14:textId="03C7C7A7" w:rsidR="004E1905" w:rsidRDefault="0041355A" w:rsidP="009A52B3">
      <w:pPr>
        <w:pStyle w:val="Odstavecseseznamem"/>
        <w:numPr>
          <w:ilvl w:val="1"/>
          <w:numId w:val="6"/>
        </w:numPr>
      </w:pPr>
      <w:r>
        <w:t xml:space="preserve">Kovy I. A, II. A skupiny </w:t>
      </w:r>
      <w:r w:rsidR="004E1905">
        <w:t>a jejich reaktivita.</w:t>
      </w:r>
    </w:p>
    <w:p w14:paraId="13E8E41A" w14:textId="748EBDDA" w:rsidR="004E1905" w:rsidRPr="00411F0B" w:rsidRDefault="004E1905" w:rsidP="009A52B3">
      <w:pPr>
        <w:pStyle w:val="Odstavecseseznamem"/>
        <w:numPr>
          <w:ilvl w:val="1"/>
          <w:numId w:val="6"/>
        </w:numPr>
      </w:pPr>
      <w:r>
        <w:t xml:space="preserve">Přechodné kovy </w:t>
      </w:r>
      <w:r w:rsidR="0041355A">
        <w:t>a jejich reaktivita</w:t>
      </w:r>
    </w:p>
    <w:p w14:paraId="435A8518" w14:textId="0D34A418" w:rsidR="00D91E9C" w:rsidRDefault="007F3E68" w:rsidP="00D91E9C">
      <w:pPr>
        <w:pStyle w:val="Nadpis2"/>
      </w:pPr>
      <w:r>
        <w:t>Skupinová práce žáků</w:t>
      </w:r>
    </w:p>
    <w:p w14:paraId="7FD57260" w14:textId="077829EA" w:rsidR="0041355A" w:rsidRDefault="0041355A" w:rsidP="0041355A">
      <w:r>
        <w:t>Nevyplněné pracovní listy pro jednotlivé skupiny jsou v</w:t>
      </w:r>
      <w:r w:rsidR="00BE68A1">
        <w:t> </w:t>
      </w:r>
      <w:r>
        <w:t>Příloze 2.</w:t>
      </w:r>
    </w:p>
    <w:p w14:paraId="282A3C08" w14:textId="3D6E08E0" w:rsidR="0041355A" w:rsidRDefault="0041355A" w:rsidP="009A52B3">
      <w:pPr>
        <w:pStyle w:val="Odstavecseseznamem"/>
        <w:numPr>
          <w:ilvl w:val="0"/>
          <w:numId w:val="8"/>
        </w:numPr>
      </w:pPr>
      <w:r>
        <w:t>Doplňte chybějící údaje v</w:t>
      </w:r>
      <w:r w:rsidR="00BE68A1">
        <w:t> </w:t>
      </w:r>
      <w:r>
        <w:t xml:space="preserve">tabulce. </w:t>
      </w:r>
    </w:p>
    <w:p w14:paraId="7E39634F" w14:textId="4BF84F7C" w:rsidR="0041355A" w:rsidRDefault="0041355A" w:rsidP="009A52B3">
      <w:pPr>
        <w:pStyle w:val="Odstavecseseznamem"/>
        <w:numPr>
          <w:ilvl w:val="0"/>
          <w:numId w:val="7"/>
        </w:numPr>
      </w:pPr>
      <w:r>
        <w:t>Konkrétní prvky dané skupiny v</w:t>
      </w:r>
      <w:r w:rsidR="00BE68A1">
        <w:t> </w:t>
      </w:r>
      <w:r>
        <w:t xml:space="preserve">PSP vyhledejte na kostkách. </w:t>
      </w:r>
    </w:p>
    <w:p w14:paraId="1F61DB61" w14:textId="06FDACBF" w:rsidR="0041355A" w:rsidRDefault="0041355A" w:rsidP="009A52B3">
      <w:pPr>
        <w:pStyle w:val="Odstavecseseznamem"/>
        <w:numPr>
          <w:ilvl w:val="0"/>
          <w:numId w:val="7"/>
        </w:numPr>
      </w:pPr>
      <w:r>
        <w:t>K</w:t>
      </w:r>
      <w:r w:rsidR="00BE68A1">
        <w:t> </w:t>
      </w:r>
      <w:r>
        <w:t xml:space="preserve">prvku dopište značku a fyzikální vlastnosti (barvu, skupenství, </w:t>
      </w:r>
      <w:r w:rsidR="00376806">
        <w:t>dvouatomová molekula).</w:t>
      </w:r>
    </w:p>
    <w:p w14:paraId="5E8A5FE7" w14:textId="35FA5597" w:rsidR="0041355A" w:rsidRDefault="0041355A" w:rsidP="0041355A">
      <w:pPr>
        <w:pStyle w:val="Titulek"/>
        <w:keepNext/>
      </w:pPr>
      <w:r>
        <w:t xml:space="preserve">Tabulka </w:t>
      </w:r>
      <w:r w:rsidR="001C326E">
        <w:fldChar w:fldCharType="begin"/>
      </w:r>
      <w:r w:rsidR="001C326E">
        <w:instrText xml:space="preserve"> SEQ Tabulka \* ARABIC </w:instrText>
      </w:r>
      <w:r w:rsidR="001C326E">
        <w:fldChar w:fldCharType="separate"/>
      </w:r>
      <w:r w:rsidR="006C1473">
        <w:rPr>
          <w:noProof/>
        </w:rPr>
        <w:t>9</w:t>
      </w:r>
      <w:r w:rsidR="001C326E">
        <w:rPr>
          <w:noProof/>
        </w:rPr>
        <w:fldChar w:fldCharType="end"/>
      </w:r>
      <w:r w:rsidR="00386925">
        <w:t>: Prvky VII. A skupiny a vodík</w:t>
      </w:r>
    </w:p>
    <w:tbl>
      <w:tblPr>
        <w:tblStyle w:val="Mkatabulky"/>
        <w:tblW w:w="9072" w:type="dxa"/>
        <w:tblLayout w:type="fixed"/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69591B" w14:paraId="2DD6DB76" w14:textId="205F7F5F" w:rsidTr="0069591B">
        <w:tc>
          <w:tcPr>
            <w:tcW w:w="2268" w:type="dxa"/>
          </w:tcPr>
          <w:p w14:paraId="4229236B" w14:textId="35A2D807" w:rsidR="0069591B" w:rsidRPr="00376806" w:rsidRDefault="0069591B" w:rsidP="0041355A">
            <w:pPr>
              <w:rPr>
                <w:color w:val="548DD4" w:themeColor="text2" w:themeTint="99"/>
              </w:rPr>
            </w:pPr>
            <w:r>
              <w:t xml:space="preserve">Prvky VII. A skupiny – </w:t>
            </w:r>
            <w:r>
              <w:rPr>
                <w:color w:val="548DD4" w:themeColor="text2" w:themeTint="99"/>
              </w:rPr>
              <w:t>HALOGENY</w:t>
            </w:r>
          </w:p>
        </w:tc>
        <w:tc>
          <w:tcPr>
            <w:tcW w:w="3402" w:type="dxa"/>
          </w:tcPr>
          <w:p w14:paraId="3F40A3C0" w14:textId="41DD9852" w:rsidR="0069591B" w:rsidRDefault="0069591B" w:rsidP="0041355A">
            <w:r>
              <w:t>Fyzikální vlastnosti prvků</w:t>
            </w:r>
          </w:p>
        </w:tc>
        <w:tc>
          <w:tcPr>
            <w:tcW w:w="3402" w:type="dxa"/>
          </w:tcPr>
          <w:p w14:paraId="0AA610AB" w14:textId="0F2E0563" w:rsidR="0069591B" w:rsidRDefault="00C94387" w:rsidP="00C94387">
            <w:r>
              <w:t xml:space="preserve">Použití </w:t>
            </w:r>
          </w:p>
        </w:tc>
      </w:tr>
      <w:tr w:rsidR="0069591B" w14:paraId="5BDAC1BA" w14:textId="1FDA2998" w:rsidTr="0069591B">
        <w:tc>
          <w:tcPr>
            <w:tcW w:w="2268" w:type="dxa"/>
          </w:tcPr>
          <w:p w14:paraId="26AE081F" w14:textId="3A4E394F" w:rsidR="0069591B" w:rsidRPr="00376806" w:rsidRDefault="0069591B" w:rsidP="0041355A">
            <w:pPr>
              <w:rPr>
                <w:color w:val="548DD4" w:themeColor="text2" w:themeTint="99"/>
              </w:rPr>
            </w:pPr>
            <w:r w:rsidRPr="00376806">
              <w:rPr>
                <w:color w:val="548DD4" w:themeColor="text2" w:themeTint="99"/>
              </w:rPr>
              <w:t>Fluor – F</w:t>
            </w:r>
          </w:p>
        </w:tc>
        <w:tc>
          <w:tcPr>
            <w:tcW w:w="3402" w:type="dxa"/>
          </w:tcPr>
          <w:p w14:paraId="7D7A6752" w14:textId="7BE231BF" w:rsidR="0069591B" w:rsidRPr="00376806" w:rsidRDefault="0069591B" w:rsidP="0041355A">
            <w:pPr>
              <w:rPr>
                <w:color w:val="548DD4" w:themeColor="text2" w:themeTint="99"/>
              </w:rPr>
            </w:pPr>
            <w:r w:rsidRPr="00376806">
              <w:rPr>
                <w:color w:val="548DD4" w:themeColor="text2" w:themeTint="99"/>
              </w:rPr>
              <w:t>Žlutozelený (žlutý) plyn, dvouatomová molekula.</w:t>
            </w:r>
          </w:p>
        </w:tc>
        <w:tc>
          <w:tcPr>
            <w:tcW w:w="3402" w:type="dxa"/>
          </w:tcPr>
          <w:p w14:paraId="0F7A6BE9" w14:textId="658F1546" w:rsidR="0069591B" w:rsidRPr="00376806" w:rsidRDefault="00C94387" w:rsidP="0041355A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Freony, fluorování zubní pasty, teflon.</w:t>
            </w:r>
          </w:p>
        </w:tc>
      </w:tr>
      <w:tr w:rsidR="0069591B" w14:paraId="3326E0EC" w14:textId="668A8C41" w:rsidTr="0069591B">
        <w:tc>
          <w:tcPr>
            <w:tcW w:w="2268" w:type="dxa"/>
          </w:tcPr>
          <w:p w14:paraId="7246F008" w14:textId="2C88277F" w:rsidR="0069591B" w:rsidRPr="00376806" w:rsidRDefault="0069591B" w:rsidP="0041355A">
            <w:pPr>
              <w:rPr>
                <w:color w:val="548DD4" w:themeColor="text2" w:themeTint="99"/>
              </w:rPr>
            </w:pPr>
            <w:r w:rsidRPr="00376806">
              <w:rPr>
                <w:color w:val="548DD4" w:themeColor="text2" w:themeTint="99"/>
              </w:rPr>
              <w:lastRenderedPageBreak/>
              <w:t>Chlor – Cl</w:t>
            </w:r>
          </w:p>
        </w:tc>
        <w:tc>
          <w:tcPr>
            <w:tcW w:w="3402" w:type="dxa"/>
          </w:tcPr>
          <w:p w14:paraId="26735F97" w14:textId="484E38B4" w:rsidR="0069591B" w:rsidRPr="00376806" w:rsidRDefault="0069591B" w:rsidP="0041355A">
            <w:pPr>
              <w:rPr>
                <w:color w:val="548DD4" w:themeColor="text2" w:themeTint="99"/>
              </w:rPr>
            </w:pPr>
            <w:r w:rsidRPr="00376806">
              <w:rPr>
                <w:color w:val="548DD4" w:themeColor="text2" w:themeTint="99"/>
              </w:rPr>
              <w:t>Zelenožlutý (zelený) plyn, dvouatomová molekula.</w:t>
            </w:r>
          </w:p>
        </w:tc>
        <w:tc>
          <w:tcPr>
            <w:tcW w:w="3402" w:type="dxa"/>
          </w:tcPr>
          <w:p w14:paraId="6C3385CF" w14:textId="4CA34DE0" w:rsidR="0069591B" w:rsidRPr="00376806" w:rsidRDefault="00C94387" w:rsidP="0041355A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Plasty (PVC), bělící a dezinfekční prostředky (SAVO).</w:t>
            </w:r>
          </w:p>
        </w:tc>
      </w:tr>
      <w:tr w:rsidR="0069591B" w14:paraId="4B60F24A" w14:textId="0FA13B22" w:rsidTr="0069591B">
        <w:tc>
          <w:tcPr>
            <w:tcW w:w="2268" w:type="dxa"/>
          </w:tcPr>
          <w:p w14:paraId="758F98FE" w14:textId="419495E5" w:rsidR="0069591B" w:rsidRPr="00376806" w:rsidRDefault="0069591B" w:rsidP="0041355A">
            <w:pPr>
              <w:rPr>
                <w:color w:val="548DD4" w:themeColor="text2" w:themeTint="99"/>
              </w:rPr>
            </w:pPr>
            <w:r w:rsidRPr="00376806">
              <w:rPr>
                <w:color w:val="548DD4" w:themeColor="text2" w:themeTint="99"/>
              </w:rPr>
              <w:t>Brom – Br</w:t>
            </w:r>
          </w:p>
        </w:tc>
        <w:tc>
          <w:tcPr>
            <w:tcW w:w="3402" w:type="dxa"/>
          </w:tcPr>
          <w:p w14:paraId="20ED519F" w14:textId="2F9B5CDB" w:rsidR="0069591B" w:rsidRPr="00376806" w:rsidRDefault="0069591B" w:rsidP="0041355A">
            <w:pPr>
              <w:rPr>
                <w:color w:val="548DD4" w:themeColor="text2" w:themeTint="99"/>
              </w:rPr>
            </w:pPr>
            <w:r w:rsidRPr="00376806">
              <w:rPr>
                <w:color w:val="548DD4" w:themeColor="text2" w:themeTint="99"/>
              </w:rPr>
              <w:t>Červenohnědá kapalina, dvouatomová molekula.</w:t>
            </w:r>
          </w:p>
        </w:tc>
        <w:tc>
          <w:tcPr>
            <w:tcW w:w="3402" w:type="dxa"/>
          </w:tcPr>
          <w:p w14:paraId="37662E3D" w14:textId="53C70DF7" w:rsidR="0069591B" w:rsidRPr="00376806" w:rsidRDefault="00C94387" w:rsidP="0041355A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Přísada do barviv, černobílá fotografie, bromhexin (kapky).</w:t>
            </w:r>
          </w:p>
        </w:tc>
      </w:tr>
      <w:tr w:rsidR="0069591B" w14:paraId="62688385" w14:textId="6608BE6A" w:rsidTr="0069591B">
        <w:tc>
          <w:tcPr>
            <w:tcW w:w="2268" w:type="dxa"/>
          </w:tcPr>
          <w:p w14:paraId="613BDD31" w14:textId="565F1F06" w:rsidR="0069591B" w:rsidRPr="00376806" w:rsidRDefault="0069591B" w:rsidP="0041355A">
            <w:pPr>
              <w:rPr>
                <w:color w:val="548DD4" w:themeColor="text2" w:themeTint="99"/>
              </w:rPr>
            </w:pPr>
            <w:r w:rsidRPr="00376806">
              <w:rPr>
                <w:color w:val="548DD4" w:themeColor="text2" w:themeTint="99"/>
              </w:rPr>
              <w:t>Jód – I</w:t>
            </w:r>
          </w:p>
        </w:tc>
        <w:tc>
          <w:tcPr>
            <w:tcW w:w="3402" w:type="dxa"/>
          </w:tcPr>
          <w:p w14:paraId="50A1989C" w14:textId="764609C2" w:rsidR="0069591B" w:rsidRPr="00376806" w:rsidRDefault="0069591B" w:rsidP="0041355A">
            <w:pPr>
              <w:rPr>
                <w:color w:val="548DD4" w:themeColor="text2" w:themeTint="99"/>
              </w:rPr>
            </w:pPr>
            <w:r w:rsidRPr="00376806">
              <w:rPr>
                <w:color w:val="548DD4" w:themeColor="text2" w:themeTint="99"/>
              </w:rPr>
              <w:t>Šedá pevná látka, dvouatomová molekula.</w:t>
            </w:r>
          </w:p>
        </w:tc>
        <w:tc>
          <w:tcPr>
            <w:tcW w:w="3402" w:type="dxa"/>
          </w:tcPr>
          <w:p w14:paraId="787DC3B1" w14:textId="5C6E4BD8" w:rsidR="0069591B" w:rsidRPr="00376806" w:rsidRDefault="00C94387" w:rsidP="0041355A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Barvy, jodová tinktura</w:t>
            </w:r>
          </w:p>
        </w:tc>
      </w:tr>
      <w:tr w:rsidR="0069591B" w14:paraId="658426FB" w14:textId="0BC95FAE" w:rsidTr="0069591B">
        <w:tc>
          <w:tcPr>
            <w:tcW w:w="2268" w:type="dxa"/>
          </w:tcPr>
          <w:p w14:paraId="027940EF" w14:textId="40F9BAF6" w:rsidR="0069591B" w:rsidRPr="00376806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Vodík – H</w:t>
            </w:r>
          </w:p>
        </w:tc>
        <w:tc>
          <w:tcPr>
            <w:tcW w:w="3402" w:type="dxa"/>
          </w:tcPr>
          <w:p w14:paraId="00BCC953" w14:textId="6096E037" w:rsidR="0069591B" w:rsidRPr="00376806" w:rsidRDefault="0069591B" w:rsidP="0041355A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Bezbarvý plyn, dvouatomová molekula.</w:t>
            </w:r>
          </w:p>
        </w:tc>
        <w:tc>
          <w:tcPr>
            <w:tcW w:w="3402" w:type="dxa"/>
          </w:tcPr>
          <w:p w14:paraId="47684BC9" w14:textId="534D785F" w:rsidR="0069591B" w:rsidRDefault="00C94387" w:rsidP="0041355A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Svařování a řezání kovů, palivo do raketových motorů, plnění meteorologických balónů, ztužování tuků.</w:t>
            </w:r>
          </w:p>
        </w:tc>
      </w:tr>
    </w:tbl>
    <w:p w14:paraId="181A10C1" w14:textId="537F04DB" w:rsidR="0041355A" w:rsidRDefault="0069591B" w:rsidP="0069591B">
      <w:pPr>
        <w:pStyle w:val="Titulek"/>
        <w:keepNext/>
      </w:pPr>
      <w:r>
        <w:t>Tabulka 10</w:t>
      </w:r>
      <w:r w:rsidR="00386925">
        <w:t>: Prvky VI. A skupiny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69591B" w14:paraId="0A16EE85" w14:textId="30E0256B" w:rsidTr="0069591B">
        <w:tc>
          <w:tcPr>
            <w:tcW w:w="2268" w:type="dxa"/>
          </w:tcPr>
          <w:p w14:paraId="40441288" w14:textId="434667C0" w:rsidR="0069591B" w:rsidRPr="00376806" w:rsidRDefault="0069591B" w:rsidP="00285D43">
            <w:pPr>
              <w:rPr>
                <w:color w:val="548DD4" w:themeColor="text2" w:themeTint="99"/>
              </w:rPr>
            </w:pPr>
            <w:r>
              <w:t xml:space="preserve">Prvky VI. A skupiny – </w:t>
            </w:r>
            <w:r>
              <w:rPr>
                <w:color w:val="548DD4" w:themeColor="text2" w:themeTint="99"/>
              </w:rPr>
              <w:t>CHALKOGENY</w:t>
            </w:r>
          </w:p>
        </w:tc>
        <w:tc>
          <w:tcPr>
            <w:tcW w:w="3402" w:type="dxa"/>
          </w:tcPr>
          <w:p w14:paraId="0E87C82C" w14:textId="77777777" w:rsidR="0069591B" w:rsidRDefault="0069591B" w:rsidP="00285D43">
            <w:r>
              <w:t>Fyzikální vlastnosti prvků</w:t>
            </w:r>
          </w:p>
        </w:tc>
        <w:tc>
          <w:tcPr>
            <w:tcW w:w="3402" w:type="dxa"/>
          </w:tcPr>
          <w:p w14:paraId="220834B1" w14:textId="387C8320" w:rsidR="0069591B" w:rsidRDefault="00C94387" w:rsidP="00285D43">
            <w:r>
              <w:t>Použití</w:t>
            </w:r>
          </w:p>
        </w:tc>
      </w:tr>
      <w:tr w:rsidR="0069591B" w14:paraId="4F697F86" w14:textId="2FDA3455" w:rsidTr="0069591B">
        <w:tc>
          <w:tcPr>
            <w:tcW w:w="2268" w:type="dxa"/>
          </w:tcPr>
          <w:p w14:paraId="2CC91013" w14:textId="7F06F71B" w:rsidR="0069591B" w:rsidRPr="00376806" w:rsidRDefault="0069591B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Kyslík – O</w:t>
            </w:r>
          </w:p>
        </w:tc>
        <w:tc>
          <w:tcPr>
            <w:tcW w:w="3402" w:type="dxa"/>
          </w:tcPr>
          <w:p w14:paraId="387A85BD" w14:textId="073C7B1C" w:rsidR="0069591B" w:rsidRPr="00376806" w:rsidRDefault="0069591B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Bezbarvý</w:t>
            </w:r>
            <w:r w:rsidRPr="00376806">
              <w:rPr>
                <w:color w:val="548DD4" w:themeColor="text2" w:themeTint="99"/>
              </w:rPr>
              <w:t xml:space="preserve"> plyn, dvouatomová molekula.</w:t>
            </w:r>
          </w:p>
        </w:tc>
        <w:tc>
          <w:tcPr>
            <w:tcW w:w="3402" w:type="dxa"/>
          </w:tcPr>
          <w:p w14:paraId="61166609" w14:textId="2D3890D7" w:rsidR="0069591B" w:rsidRDefault="00C94387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Dýchání, náplň do dýchacích přístrojů, palivo do raketových motorů, svařování.</w:t>
            </w:r>
          </w:p>
        </w:tc>
      </w:tr>
      <w:tr w:rsidR="0069591B" w14:paraId="16D52494" w14:textId="33555A36" w:rsidTr="0069591B">
        <w:tc>
          <w:tcPr>
            <w:tcW w:w="2268" w:type="dxa"/>
          </w:tcPr>
          <w:p w14:paraId="1D4E05AF" w14:textId="40CF5DC5" w:rsidR="0069591B" w:rsidRPr="00376806" w:rsidRDefault="0069591B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Síra – S</w:t>
            </w:r>
          </w:p>
        </w:tc>
        <w:tc>
          <w:tcPr>
            <w:tcW w:w="3402" w:type="dxa"/>
          </w:tcPr>
          <w:p w14:paraId="553CC16C" w14:textId="0A8D0D42" w:rsidR="0069591B" w:rsidRPr="00376806" w:rsidRDefault="0069591B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Žlutá krystalická látka.</w:t>
            </w:r>
          </w:p>
        </w:tc>
        <w:tc>
          <w:tcPr>
            <w:tcW w:w="3402" w:type="dxa"/>
          </w:tcPr>
          <w:p w14:paraId="6C729584" w14:textId="5D61DB42" w:rsidR="0069591B" w:rsidRDefault="00C94387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Střelný prach, výbušnina, pyrotechnika, dynamit, vulkanizace kaučuku, výroba kyseliny sírové, významná složka fungicidů.</w:t>
            </w:r>
          </w:p>
        </w:tc>
      </w:tr>
      <w:tr w:rsidR="0069591B" w14:paraId="41298A99" w14:textId="02DEE93C" w:rsidTr="0069591B">
        <w:tc>
          <w:tcPr>
            <w:tcW w:w="2268" w:type="dxa"/>
          </w:tcPr>
          <w:p w14:paraId="2B065388" w14:textId="69A83506" w:rsidR="0069591B" w:rsidRDefault="0069591B" w:rsidP="00376806">
            <w:pPr>
              <w:rPr>
                <w:color w:val="548DD4" w:themeColor="text2" w:themeTint="99"/>
              </w:rPr>
            </w:pPr>
            <w:r w:rsidRPr="00376806">
              <w:rPr>
                <w:color w:val="000000" w:themeColor="text1"/>
              </w:rPr>
              <w:t xml:space="preserve">Prvky V. A skupiny – </w:t>
            </w:r>
            <w:r>
              <w:rPr>
                <w:color w:val="548DD4" w:themeColor="text2" w:themeTint="99"/>
              </w:rPr>
              <w:t>PENTELY</w:t>
            </w:r>
          </w:p>
        </w:tc>
        <w:tc>
          <w:tcPr>
            <w:tcW w:w="3402" w:type="dxa"/>
          </w:tcPr>
          <w:p w14:paraId="2CBF4793" w14:textId="456E34DF" w:rsidR="0069591B" w:rsidRPr="00376806" w:rsidRDefault="0069591B" w:rsidP="00285D43">
            <w:pPr>
              <w:rPr>
                <w:color w:val="000000" w:themeColor="text1"/>
              </w:rPr>
            </w:pPr>
            <w:r w:rsidRPr="00376806">
              <w:rPr>
                <w:color w:val="000000" w:themeColor="text1"/>
              </w:rPr>
              <w:t>Fyzikální vlastnosti prvků</w:t>
            </w:r>
          </w:p>
        </w:tc>
        <w:tc>
          <w:tcPr>
            <w:tcW w:w="3402" w:type="dxa"/>
          </w:tcPr>
          <w:p w14:paraId="3CA65513" w14:textId="4AE93E1A" w:rsidR="0069591B" w:rsidRPr="00376806" w:rsidRDefault="00C94387" w:rsidP="00285D4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Použití</w:t>
            </w:r>
          </w:p>
        </w:tc>
      </w:tr>
      <w:tr w:rsidR="0069591B" w14:paraId="51C88DEA" w14:textId="541A8F2C" w:rsidTr="0069591B">
        <w:tc>
          <w:tcPr>
            <w:tcW w:w="2268" w:type="dxa"/>
          </w:tcPr>
          <w:p w14:paraId="09E8FB2A" w14:textId="6CF26E58" w:rsidR="0069591B" w:rsidRPr="00376806" w:rsidRDefault="0069591B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Dusík – N</w:t>
            </w:r>
          </w:p>
        </w:tc>
        <w:tc>
          <w:tcPr>
            <w:tcW w:w="3402" w:type="dxa"/>
          </w:tcPr>
          <w:p w14:paraId="49F832FA" w14:textId="696B6F99" w:rsidR="0069591B" w:rsidRPr="00376806" w:rsidRDefault="0069591B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Bezbarvý plyn, dvouatomová molekula.</w:t>
            </w:r>
          </w:p>
        </w:tc>
        <w:tc>
          <w:tcPr>
            <w:tcW w:w="3402" w:type="dxa"/>
          </w:tcPr>
          <w:p w14:paraId="19F37097" w14:textId="0F94177B" w:rsidR="0069591B" w:rsidRDefault="00C94387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Chladivo, výroba amoniaku, kyseliny dusičné, výroba hnojiv, </w:t>
            </w:r>
            <w:r>
              <w:rPr>
                <w:color w:val="548DD4" w:themeColor="text2" w:themeTint="99"/>
              </w:rPr>
              <w:lastRenderedPageBreak/>
              <w:t>výroba výbušnin</w:t>
            </w:r>
            <w:r w:rsidR="00615922">
              <w:rPr>
                <w:color w:val="548DD4" w:themeColor="text2" w:themeTint="99"/>
              </w:rPr>
              <w:t>, inertní atmosféra (např. plnění sáčků s brambůrky), kapalný dusík k uchovávání tkání a spermií, k nekrotizaci tkání (např. bradavic).</w:t>
            </w:r>
          </w:p>
        </w:tc>
      </w:tr>
      <w:tr w:rsidR="0069591B" w14:paraId="63D32D03" w14:textId="2B331006" w:rsidTr="0069591B">
        <w:tc>
          <w:tcPr>
            <w:tcW w:w="2268" w:type="dxa"/>
          </w:tcPr>
          <w:p w14:paraId="15F935D5" w14:textId="049882BB" w:rsidR="0069591B" w:rsidRPr="00376806" w:rsidRDefault="0069591B" w:rsidP="00376806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lastRenderedPageBreak/>
              <w:t>Fosfor – P</w:t>
            </w:r>
          </w:p>
        </w:tc>
        <w:tc>
          <w:tcPr>
            <w:tcW w:w="3402" w:type="dxa"/>
          </w:tcPr>
          <w:p w14:paraId="1492EE78" w14:textId="34E242A8" w:rsidR="0069591B" w:rsidRPr="00376806" w:rsidRDefault="0069591B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Červená krystalická látka.</w:t>
            </w:r>
          </w:p>
        </w:tc>
        <w:tc>
          <w:tcPr>
            <w:tcW w:w="3402" w:type="dxa"/>
          </w:tcPr>
          <w:p w14:paraId="60FA6E60" w14:textId="1A965808" w:rsidR="0069591B" w:rsidRDefault="00615922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Výroba zápalek, roznětek, výroba anorganických sloučenin.</w:t>
            </w:r>
          </w:p>
        </w:tc>
      </w:tr>
      <w:tr w:rsidR="0069591B" w14:paraId="6F0FDCEB" w14:textId="02693B8F" w:rsidTr="0069591B">
        <w:tc>
          <w:tcPr>
            <w:tcW w:w="2268" w:type="dxa"/>
          </w:tcPr>
          <w:p w14:paraId="4152D0B1" w14:textId="24B329E3" w:rsidR="0069591B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Bismut – Bi</w:t>
            </w:r>
          </w:p>
        </w:tc>
        <w:tc>
          <w:tcPr>
            <w:tcW w:w="3402" w:type="dxa"/>
          </w:tcPr>
          <w:p w14:paraId="211CF5D6" w14:textId="0636260F" w:rsidR="0069591B" w:rsidRDefault="004A4CCC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Těžký kov, bílé barvy se slabým růžovým leskem</w:t>
            </w:r>
          </w:p>
        </w:tc>
        <w:tc>
          <w:tcPr>
            <w:tcW w:w="3402" w:type="dxa"/>
          </w:tcPr>
          <w:p w14:paraId="1A1E98E5" w14:textId="4401B61A" w:rsidR="0069591B" w:rsidRDefault="00615922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K legování ocelí, výroba katalyzátorů a magnetů.</w:t>
            </w:r>
          </w:p>
        </w:tc>
      </w:tr>
    </w:tbl>
    <w:p w14:paraId="3772A781" w14:textId="77777777" w:rsidR="00376806" w:rsidRPr="0015604F" w:rsidRDefault="00376806" w:rsidP="00376806"/>
    <w:p w14:paraId="05840633" w14:textId="4AEA2A1D" w:rsidR="00BE68A1" w:rsidRDefault="00BE68A1" w:rsidP="00BE68A1">
      <w:pPr>
        <w:pStyle w:val="Titulek"/>
        <w:keepNext/>
      </w:pPr>
      <w:r>
        <w:t xml:space="preserve">Tabulka </w:t>
      </w:r>
      <w:r w:rsidR="0069591B">
        <w:t>11</w:t>
      </w:r>
      <w:r w:rsidR="00386925">
        <w:t>: Prvky IV. A skupiny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69591B" w14:paraId="398D0F6B" w14:textId="6F816592" w:rsidTr="0069591B">
        <w:tc>
          <w:tcPr>
            <w:tcW w:w="2268" w:type="dxa"/>
          </w:tcPr>
          <w:p w14:paraId="46E4A167" w14:textId="6E70CBD0" w:rsidR="0069591B" w:rsidRPr="00376806" w:rsidRDefault="0069591B" w:rsidP="00BE68A1">
            <w:pPr>
              <w:rPr>
                <w:color w:val="548DD4" w:themeColor="text2" w:themeTint="99"/>
              </w:rPr>
            </w:pPr>
            <w:r>
              <w:t xml:space="preserve">Prvky IV. A skupiny – </w:t>
            </w:r>
            <w:r>
              <w:rPr>
                <w:color w:val="548DD4" w:themeColor="text2" w:themeTint="99"/>
              </w:rPr>
              <w:t>TETRELY</w:t>
            </w:r>
          </w:p>
        </w:tc>
        <w:tc>
          <w:tcPr>
            <w:tcW w:w="3402" w:type="dxa"/>
          </w:tcPr>
          <w:p w14:paraId="4C10BF70" w14:textId="77777777" w:rsidR="0069591B" w:rsidRDefault="0069591B" w:rsidP="00BE68A1">
            <w:r>
              <w:t>Fyzikální vlastnosti prvků</w:t>
            </w:r>
          </w:p>
        </w:tc>
        <w:tc>
          <w:tcPr>
            <w:tcW w:w="3402" w:type="dxa"/>
          </w:tcPr>
          <w:p w14:paraId="5222770B" w14:textId="3F5D0EAB" w:rsidR="0069591B" w:rsidRDefault="00615922" w:rsidP="00BE68A1">
            <w:r>
              <w:t>Použití</w:t>
            </w:r>
          </w:p>
        </w:tc>
      </w:tr>
      <w:tr w:rsidR="0069591B" w14:paraId="37DE2A14" w14:textId="0F3DB525" w:rsidTr="0069591B">
        <w:tc>
          <w:tcPr>
            <w:tcW w:w="2268" w:type="dxa"/>
          </w:tcPr>
          <w:p w14:paraId="73954CA4" w14:textId="1E24CE9F" w:rsidR="0069591B" w:rsidRPr="00376806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Uhlík – C</w:t>
            </w:r>
          </w:p>
        </w:tc>
        <w:tc>
          <w:tcPr>
            <w:tcW w:w="3402" w:type="dxa"/>
          </w:tcPr>
          <w:p w14:paraId="41AA2870" w14:textId="777D6635" w:rsidR="0069591B" w:rsidRPr="00376806" w:rsidRDefault="00432BC1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Černá, měkká látka, stírá se po vrstvách.</w:t>
            </w:r>
          </w:p>
        </w:tc>
        <w:tc>
          <w:tcPr>
            <w:tcW w:w="3402" w:type="dxa"/>
          </w:tcPr>
          <w:p w14:paraId="4D5AFF3E" w14:textId="61F3D1ED" w:rsidR="0069591B" w:rsidRPr="00376806" w:rsidRDefault="00615922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Tužky, výroba elektromotorů domácích spotřebičů (mixér, vysavač, automatická pračka), moderátor jaderných reaktorů, elektrody, maziva.</w:t>
            </w:r>
          </w:p>
        </w:tc>
      </w:tr>
      <w:tr w:rsidR="0069591B" w14:paraId="4C38A705" w14:textId="36FECD35" w:rsidTr="0069591B">
        <w:tc>
          <w:tcPr>
            <w:tcW w:w="2268" w:type="dxa"/>
          </w:tcPr>
          <w:p w14:paraId="61010F7D" w14:textId="171BE57C" w:rsidR="0069591B" w:rsidRPr="00376806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Křemík – Si</w:t>
            </w:r>
          </w:p>
        </w:tc>
        <w:tc>
          <w:tcPr>
            <w:tcW w:w="3402" w:type="dxa"/>
          </w:tcPr>
          <w:p w14:paraId="00BC2088" w14:textId="20C6EE73" w:rsidR="0069591B" w:rsidRPr="00376806" w:rsidRDefault="00432BC1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Stříbřitě šedý polokov.</w:t>
            </w:r>
          </w:p>
        </w:tc>
        <w:tc>
          <w:tcPr>
            <w:tcW w:w="3402" w:type="dxa"/>
          </w:tcPr>
          <w:p w14:paraId="6813425E" w14:textId="03353B73" w:rsidR="0069591B" w:rsidRPr="00376806" w:rsidRDefault="00615922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Výroba polovodičů, skla, keramiky a slitin.</w:t>
            </w:r>
          </w:p>
        </w:tc>
      </w:tr>
      <w:tr w:rsidR="0069591B" w14:paraId="5F6D35C4" w14:textId="45E6015D" w:rsidTr="0069591B">
        <w:tc>
          <w:tcPr>
            <w:tcW w:w="2268" w:type="dxa"/>
          </w:tcPr>
          <w:p w14:paraId="328E9155" w14:textId="4BC9D816" w:rsidR="0069591B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Cín – Sn</w:t>
            </w:r>
          </w:p>
        </w:tc>
        <w:tc>
          <w:tcPr>
            <w:tcW w:w="3402" w:type="dxa"/>
          </w:tcPr>
          <w:p w14:paraId="226A3482" w14:textId="0AB67A89" w:rsidR="0069591B" w:rsidRDefault="00432BC1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Stříbrobílý lesklý kov.</w:t>
            </w:r>
          </w:p>
        </w:tc>
        <w:tc>
          <w:tcPr>
            <w:tcW w:w="3402" w:type="dxa"/>
          </w:tcPr>
          <w:p w14:paraId="23CF383C" w14:textId="66DA693C" w:rsidR="0069591B" w:rsidRDefault="00615922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Výroba slitin (bronz, pájka), </w:t>
            </w:r>
            <w:r w:rsidR="004F2440">
              <w:rPr>
                <w:color w:val="548DD4" w:themeColor="text2" w:themeTint="99"/>
              </w:rPr>
              <w:t>ložisek, pocínování konzerv, umělecké předměty.</w:t>
            </w:r>
          </w:p>
        </w:tc>
      </w:tr>
      <w:tr w:rsidR="0069591B" w14:paraId="6E712AB7" w14:textId="5FAD1B67" w:rsidTr="0069591B">
        <w:tc>
          <w:tcPr>
            <w:tcW w:w="2268" w:type="dxa"/>
          </w:tcPr>
          <w:p w14:paraId="346C4BB3" w14:textId="7E905D82" w:rsidR="0069591B" w:rsidRDefault="0069591B" w:rsidP="00BE68A1">
            <w:pPr>
              <w:rPr>
                <w:color w:val="548DD4" w:themeColor="text2" w:themeTint="99"/>
              </w:rPr>
            </w:pPr>
            <w:r w:rsidRPr="00376806">
              <w:rPr>
                <w:color w:val="000000" w:themeColor="text1"/>
              </w:rPr>
              <w:lastRenderedPageBreak/>
              <w:t xml:space="preserve">Prvky </w:t>
            </w:r>
            <w:r>
              <w:rPr>
                <w:color w:val="000000" w:themeColor="text1"/>
              </w:rPr>
              <w:t>III</w:t>
            </w:r>
            <w:r w:rsidRPr="00376806">
              <w:rPr>
                <w:color w:val="000000" w:themeColor="text1"/>
              </w:rPr>
              <w:t xml:space="preserve">. A skupiny – </w:t>
            </w:r>
            <w:r>
              <w:rPr>
                <w:color w:val="548DD4" w:themeColor="text2" w:themeTint="99"/>
              </w:rPr>
              <w:t>TRIELY</w:t>
            </w:r>
          </w:p>
        </w:tc>
        <w:tc>
          <w:tcPr>
            <w:tcW w:w="3402" w:type="dxa"/>
          </w:tcPr>
          <w:p w14:paraId="39A0F203" w14:textId="77777777" w:rsidR="0069591B" w:rsidRPr="00376806" w:rsidRDefault="0069591B" w:rsidP="00BE68A1">
            <w:pPr>
              <w:rPr>
                <w:color w:val="000000" w:themeColor="text1"/>
              </w:rPr>
            </w:pPr>
            <w:r w:rsidRPr="00376806">
              <w:rPr>
                <w:color w:val="000000" w:themeColor="text1"/>
              </w:rPr>
              <w:t>Fyzikální vlastnosti prvků</w:t>
            </w:r>
          </w:p>
        </w:tc>
        <w:tc>
          <w:tcPr>
            <w:tcW w:w="3402" w:type="dxa"/>
          </w:tcPr>
          <w:p w14:paraId="0F0134CF" w14:textId="0A4D1061" w:rsidR="0069591B" w:rsidRPr="00376806" w:rsidRDefault="004F2440" w:rsidP="00BE68A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Použití</w:t>
            </w:r>
          </w:p>
        </w:tc>
      </w:tr>
      <w:tr w:rsidR="0069591B" w14:paraId="45E30D11" w14:textId="3C539C60" w:rsidTr="0069591B">
        <w:tc>
          <w:tcPr>
            <w:tcW w:w="2268" w:type="dxa"/>
          </w:tcPr>
          <w:p w14:paraId="06808F37" w14:textId="15B39C32" w:rsidR="0069591B" w:rsidRPr="00376806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Hliník – Al</w:t>
            </w:r>
          </w:p>
        </w:tc>
        <w:tc>
          <w:tcPr>
            <w:tcW w:w="3402" w:type="dxa"/>
          </w:tcPr>
          <w:p w14:paraId="0D02F7A4" w14:textId="15879B8F" w:rsidR="0069591B" w:rsidRPr="00376806" w:rsidRDefault="00432BC1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Lehký, bělavě šedý kov.</w:t>
            </w:r>
          </w:p>
        </w:tc>
        <w:tc>
          <w:tcPr>
            <w:tcW w:w="3402" w:type="dxa"/>
          </w:tcPr>
          <w:p w14:paraId="6EA2EB09" w14:textId="06094CB1" w:rsidR="0069591B" w:rsidRPr="00376806" w:rsidRDefault="004F2440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Slitiny, elektrotechnika, alobal, CD (spolu s Ag), okna, dveře, elektrický vodič, aluminotermie, složka trhavin, slitiny (dural).</w:t>
            </w:r>
          </w:p>
        </w:tc>
      </w:tr>
      <w:tr w:rsidR="0069591B" w14:paraId="4B9343AE" w14:textId="7B1FA224" w:rsidTr="0069591B">
        <w:tc>
          <w:tcPr>
            <w:tcW w:w="2268" w:type="dxa"/>
          </w:tcPr>
          <w:p w14:paraId="327931BF" w14:textId="0D00BCDC" w:rsidR="0069591B" w:rsidRPr="00376806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Gallium – Ga</w:t>
            </w:r>
          </w:p>
        </w:tc>
        <w:tc>
          <w:tcPr>
            <w:tcW w:w="3402" w:type="dxa"/>
          </w:tcPr>
          <w:p w14:paraId="6E764DCA" w14:textId="035FF1FC" w:rsidR="0069591B" w:rsidRPr="00376806" w:rsidRDefault="00432BC1" w:rsidP="00432BC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Měkký, bílý kov s modrošedým nádechem.</w:t>
            </w:r>
          </w:p>
        </w:tc>
        <w:tc>
          <w:tcPr>
            <w:tcW w:w="3402" w:type="dxa"/>
          </w:tcPr>
          <w:p w14:paraId="079C323F" w14:textId="2DCFD39B" w:rsidR="0069591B" w:rsidRPr="00376806" w:rsidRDefault="004F2440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Elektronika, výroba polovodičů.</w:t>
            </w:r>
          </w:p>
        </w:tc>
      </w:tr>
    </w:tbl>
    <w:p w14:paraId="549A588E" w14:textId="77777777" w:rsidR="00376806" w:rsidRPr="0015604F" w:rsidRDefault="00376806" w:rsidP="0041355A"/>
    <w:p w14:paraId="69E0F06E" w14:textId="145E6B3C" w:rsidR="00BE68A1" w:rsidRDefault="00BE68A1" w:rsidP="00BE68A1">
      <w:pPr>
        <w:pStyle w:val="Titulek"/>
        <w:keepNext/>
      </w:pPr>
      <w:r>
        <w:t xml:space="preserve">Tabulka </w:t>
      </w:r>
      <w:r w:rsidR="0069591B">
        <w:t>12</w:t>
      </w:r>
      <w:r w:rsidR="00386925">
        <w:t>: Prvky I. A a II. A skupiny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69591B" w14:paraId="6CECC131" w14:textId="438AC84F" w:rsidTr="0069591B">
        <w:tc>
          <w:tcPr>
            <w:tcW w:w="2268" w:type="dxa"/>
          </w:tcPr>
          <w:p w14:paraId="56470708" w14:textId="4F3D9702" w:rsidR="0069591B" w:rsidRPr="00376806" w:rsidRDefault="0069591B" w:rsidP="00BE68A1">
            <w:pPr>
              <w:rPr>
                <w:color w:val="548DD4" w:themeColor="text2" w:themeTint="99"/>
              </w:rPr>
            </w:pPr>
            <w:r>
              <w:t xml:space="preserve">Kovy I. A skupiny – </w:t>
            </w:r>
            <w:r>
              <w:rPr>
                <w:color w:val="548DD4" w:themeColor="text2" w:themeTint="99"/>
              </w:rPr>
              <w:t>ALKALICKÉ KOVY</w:t>
            </w:r>
          </w:p>
        </w:tc>
        <w:tc>
          <w:tcPr>
            <w:tcW w:w="3402" w:type="dxa"/>
          </w:tcPr>
          <w:p w14:paraId="7DE59E09" w14:textId="77777777" w:rsidR="0069591B" w:rsidRDefault="0069591B" w:rsidP="00BE68A1">
            <w:r>
              <w:t>Fyzikální vlastnosti prvků</w:t>
            </w:r>
          </w:p>
        </w:tc>
        <w:tc>
          <w:tcPr>
            <w:tcW w:w="3402" w:type="dxa"/>
          </w:tcPr>
          <w:p w14:paraId="3E335E4F" w14:textId="2356524B" w:rsidR="0069591B" w:rsidRDefault="004F2440" w:rsidP="00BE68A1">
            <w:r>
              <w:t>Použití</w:t>
            </w:r>
          </w:p>
        </w:tc>
      </w:tr>
      <w:tr w:rsidR="0069591B" w14:paraId="11896948" w14:textId="53B5E4D9" w:rsidTr="0069591B">
        <w:tc>
          <w:tcPr>
            <w:tcW w:w="2268" w:type="dxa"/>
          </w:tcPr>
          <w:p w14:paraId="51BC73CE" w14:textId="29D2F4C3" w:rsidR="0069591B" w:rsidRPr="00376806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Lithium – Li</w:t>
            </w:r>
          </w:p>
        </w:tc>
        <w:tc>
          <w:tcPr>
            <w:tcW w:w="3402" w:type="dxa"/>
          </w:tcPr>
          <w:p w14:paraId="45B37B2E" w14:textId="14AA0847" w:rsidR="0069591B" w:rsidRPr="00376806" w:rsidRDefault="00A654BE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Stříbrolesklý kov.</w:t>
            </w:r>
          </w:p>
        </w:tc>
        <w:tc>
          <w:tcPr>
            <w:tcW w:w="3402" w:type="dxa"/>
          </w:tcPr>
          <w:p w14:paraId="0419451B" w14:textId="42C91671" w:rsidR="0069591B" w:rsidRPr="00376806" w:rsidRDefault="004F2440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Jaderná energetika, výroba lehkých slitin, akumulátory, výroba skel a keramiky.</w:t>
            </w:r>
          </w:p>
        </w:tc>
      </w:tr>
      <w:tr w:rsidR="0069591B" w14:paraId="36ABABCC" w14:textId="587CE257" w:rsidTr="0069591B">
        <w:tc>
          <w:tcPr>
            <w:tcW w:w="2268" w:type="dxa"/>
          </w:tcPr>
          <w:p w14:paraId="5F98B344" w14:textId="6B601FC3" w:rsidR="0069591B" w:rsidRPr="00376806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Sodík – Na</w:t>
            </w:r>
          </w:p>
        </w:tc>
        <w:tc>
          <w:tcPr>
            <w:tcW w:w="3402" w:type="dxa"/>
          </w:tcPr>
          <w:p w14:paraId="002215D1" w14:textId="780F49A0" w:rsidR="0069591B" w:rsidRPr="00376806" w:rsidRDefault="00A654BE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Měkký, stříbrolesklý kov, lehčí než voda, plamen barví žlutě.</w:t>
            </w:r>
          </w:p>
        </w:tc>
        <w:tc>
          <w:tcPr>
            <w:tcW w:w="3402" w:type="dxa"/>
          </w:tcPr>
          <w:p w14:paraId="4A041306" w14:textId="2C827737" w:rsidR="0069591B" w:rsidRPr="00376806" w:rsidRDefault="004F2440" w:rsidP="00C8208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Redukční činidlo, katalyzátor, </w:t>
            </w:r>
            <w:r w:rsidR="00C82083">
              <w:rPr>
                <w:color w:val="548DD4" w:themeColor="text2" w:themeTint="99"/>
              </w:rPr>
              <w:t xml:space="preserve">jaderné reaktory, </w:t>
            </w:r>
            <w:r>
              <w:rPr>
                <w:color w:val="548DD4" w:themeColor="text2" w:themeTint="99"/>
              </w:rPr>
              <w:t>k vysoušení kapalin a transformátorového oleje.</w:t>
            </w:r>
          </w:p>
        </w:tc>
      </w:tr>
      <w:tr w:rsidR="0069591B" w14:paraId="6C0B6974" w14:textId="195AAAD8" w:rsidTr="0069591B">
        <w:tc>
          <w:tcPr>
            <w:tcW w:w="2268" w:type="dxa"/>
          </w:tcPr>
          <w:p w14:paraId="72EA85C7" w14:textId="467B46CB" w:rsidR="0069591B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Draslík – K</w:t>
            </w:r>
          </w:p>
        </w:tc>
        <w:tc>
          <w:tcPr>
            <w:tcW w:w="3402" w:type="dxa"/>
          </w:tcPr>
          <w:p w14:paraId="2A1B1543" w14:textId="3D67AF2F" w:rsidR="0069591B" w:rsidRDefault="00A654BE" w:rsidP="00A654BE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Měkký, stříbrolesklý kov, lehčí než voda, plamen barví fialově.</w:t>
            </w:r>
          </w:p>
        </w:tc>
        <w:tc>
          <w:tcPr>
            <w:tcW w:w="3402" w:type="dxa"/>
          </w:tcPr>
          <w:p w14:paraId="4658D5E4" w14:textId="68344FF3" w:rsidR="0069591B" w:rsidRDefault="00C82083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Redukční reakce v organické chemii a v analytické chemii.</w:t>
            </w:r>
          </w:p>
        </w:tc>
      </w:tr>
      <w:tr w:rsidR="0069591B" w14:paraId="49A8DB26" w14:textId="59127939" w:rsidTr="0069591B">
        <w:tc>
          <w:tcPr>
            <w:tcW w:w="2268" w:type="dxa"/>
          </w:tcPr>
          <w:p w14:paraId="201CA543" w14:textId="175F2B40" w:rsidR="0069591B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Rubidium – Rb</w:t>
            </w:r>
          </w:p>
        </w:tc>
        <w:tc>
          <w:tcPr>
            <w:tcW w:w="3402" w:type="dxa"/>
          </w:tcPr>
          <w:p w14:paraId="05FCADEC" w14:textId="7DF0B75F" w:rsidR="0069591B" w:rsidRDefault="00A654BE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Měkký, stříbrolesklý kov, těžší než voda, plamen barví fialově.</w:t>
            </w:r>
          </w:p>
        </w:tc>
        <w:tc>
          <w:tcPr>
            <w:tcW w:w="3402" w:type="dxa"/>
          </w:tcPr>
          <w:p w14:paraId="34C1610A" w14:textId="15A8E084" w:rsidR="0069591B" w:rsidRDefault="00C82083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Výroba fotočlánků.</w:t>
            </w:r>
          </w:p>
        </w:tc>
      </w:tr>
      <w:tr w:rsidR="0069591B" w14:paraId="56C62829" w14:textId="79B49498" w:rsidTr="0069591B">
        <w:tc>
          <w:tcPr>
            <w:tcW w:w="2268" w:type="dxa"/>
          </w:tcPr>
          <w:p w14:paraId="2925E8CE" w14:textId="0B3385B1" w:rsidR="0069591B" w:rsidRDefault="0069591B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lastRenderedPageBreak/>
              <w:t>Cesium – Cs</w:t>
            </w:r>
          </w:p>
        </w:tc>
        <w:tc>
          <w:tcPr>
            <w:tcW w:w="3402" w:type="dxa"/>
          </w:tcPr>
          <w:p w14:paraId="2E60E88D" w14:textId="0522C179" w:rsidR="0069591B" w:rsidRDefault="00A654BE" w:rsidP="00A654BE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Měkký, stříbrolesklý kov, těžší než voda, plamen barví šedomodře.</w:t>
            </w:r>
          </w:p>
        </w:tc>
        <w:tc>
          <w:tcPr>
            <w:tcW w:w="3402" w:type="dxa"/>
          </w:tcPr>
          <w:p w14:paraId="1FB594DD" w14:textId="0AB9F150" w:rsidR="0069591B" w:rsidRDefault="00C82083" w:rsidP="00BE68A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Výroba fotočlánků.</w:t>
            </w:r>
          </w:p>
        </w:tc>
      </w:tr>
      <w:tr w:rsidR="0069591B" w14:paraId="1B10DA7A" w14:textId="141CAFB0" w:rsidTr="0069591B">
        <w:tc>
          <w:tcPr>
            <w:tcW w:w="2268" w:type="dxa"/>
          </w:tcPr>
          <w:p w14:paraId="0CD9773D" w14:textId="699FF767" w:rsidR="0069591B" w:rsidRDefault="0069591B" w:rsidP="00BE68A1">
            <w:pPr>
              <w:rPr>
                <w:color w:val="548DD4" w:themeColor="text2" w:themeTint="99"/>
              </w:rPr>
            </w:pPr>
            <w:r w:rsidRPr="00376806">
              <w:rPr>
                <w:color w:val="000000" w:themeColor="text1"/>
              </w:rPr>
              <w:t xml:space="preserve">Prvky </w:t>
            </w:r>
            <w:r>
              <w:rPr>
                <w:color w:val="000000" w:themeColor="text1"/>
              </w:rPr>
              <w:t>II</w:t>
            </w:r>
            <w:r w:rsidRPr="00376806">
              <w:rPr>
                <w:color w:val="000000" w:themeColor="text1"/>
              </w:rPr>
              <w:t xml:space="preserve">. A skupiny – </w:t>
            </w:r>
            <w:r>
              <w:rPr>
                <w:color w:val="548DD4" w:themeColor="text2" w:themeTint="99"/>
              </w:rPr>
              <w:t>KOVY ALKALICKÝCH ZEMIN</w:t>
            </w:r>
          </w:p>
        </w:tc>
        <w:tc>
          <w:tcPr>
            <w:tcW w:w="3402" w:type="dxa"/>
          </w:tcPr>
          <w:p w14:paraId="0DC00873" w14:textId="77777777" w:rsidR="0069591B" w:rsidRPr="00376806" w:rsidRDefault="0069591B" w:rsidP="00BE68A1">
            <w:pPr>
              <w:rPr>
                <w:color w:val="000000" w:themeColor="text1"/>
              </w:rPr>
            </w:pPr>
            <w:r w:rsidRPr="00376806">
              <w:rPr>
                <w:color w:val="000000" w:themeColor="text1"/>
              </w:rPr>
              <w:t>Fyzikální vlastnosti prvků</w:t>
            </w:r>
          </w:p>
        </w:tc>
        <w:tc>
          <w:tcPr>
            <w:tcW w:w="3402" w:type="dxa"/>
          </w:tcPr>
          <w:p w14:paraId="2B8CBEC4" w14:textId="1E24D451" w:rsidR="0069591B" w:rsidRPr="00376806" w:rsidRDefault="00C82083" w:rsidP="00BE68A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Použití</w:t>
            </w:r>
          </w:p>
        </w:tc>
      </w:tr>
      <w:tr w:rsidR="0069591B" w14:paraId="0A10B098" w14:textId="517F3826" w:rsidTr="0069591B">
        <w:tc>
          <w:tcPr>
            <w:tcW w:w="2268" w:type="dxa"/>
          </w:tcPr>
          <w:p w14:paraId="709A44B9" w14:textId="156E6631" w:rsidR="0069591B" w:rsidRPr="00376806" w:rsidRDefault="0069591B" w:rsidP="006F1372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Beryl</w:t>
            </w:r>
            <w:r w:rsidR="00CA1E0C">
              <w:rPr>
                <w:color w:val="548DD4" w:themeColor="text2" w:themeTint="99"/>
              </w:rPr>
              <w:t>l</w:t>
            </w:r>
            <w:r>
              <w:rPr>
                <w:color w:val="548DD4" w:themeColor="text2" w:themeTint="99"/>
              </w:rPr>
              <w:t>ium – Be</w:t>
            </w:r>
          </w:p>
        </w:tc>
        <w:tc>
          <w:tcPr>
            <w:tcW w:w="3402" w:type="dxa"/>
          </w:tcPr>
          <w:p w14:paraId="694B5535" w14:textId="12727A33" w:rsidR="0069591B" w:rsidRPr="00376806" w:rsidRDefault="008D7A22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Tvrdý, šedý kov.</w:t>
            </w:r>
          </w:p>
        </w:tc>
        <w:tc>
          <w:tcPr>
            <w:tcW w:w="3402" w:type="dxa"/>
          </w:tcPr>
          <w:p w14:paraId="1899E692" w14:textId="7C38CB76" w:rsidR="0069591B" w:rsidRPr="00376806" w:rsidRDefault="00C82083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Šperkařství, výroba slitin, obloukové svařování, výroba reproduktorů.</w:t>
            </w:r>
          </w:p>
        </w:tc>
      </w:tr>
      <w:tr w:rsidR="0069591B" w14:paraId="4C9E243C" w14:textId="632F1D91" w:rsidTr="0069591B">
        <w:tc>
          <w:tcPr>
            <w:tcW w:w="2268" w:type="dxa"/>
          </w:tcPr>
          <w:p w14:paraId="3D535EA2" w14:textId="53D8518A" w:rsidR="0069591B" w:rsidRPr="00376806" w:rsidRDefault="0069591B" w:rsidP="006F1372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Hořčík – Mg</w:t>
            </w:r>
          </w:p>
        </w:tc>
        <w:tc>
          <w:tcPr>
            <w:tcW w:w="3402" w:type="dxa"/>
          </w:tcPr>
          <w:p w14:paraId="42623528" w14:textId="1622DC26" w:rsidR="0069591B" w:rsidRPr="00376806" w:rsidRDefault="008D7A22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Lehký, stříbrolesklý kov.</w:t>
            </w:r>
          </w:p>
        </w:tc>
        <w:tc>
          <w:tcPr>
            <w:tcW w:w="3402" w:type="dxa"/>
          </w:tcPr>
          <w:p w14:paraId="218E3C2A" w14:textId="29E25AD1" w:rsidR="0069591B" w:rsidRPr="00376806" w:rsidRDefault="00C82083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Výroba slitin, redukční činidlo.</w:t>
            </w:r>
          </w:p>
        </w:tc>
      </w:tr>
      <w:tr w:rsidR="0069591B" w14:paraId="07E45819" w14:textId="68A6CDBB" w:rsidTr="0069591B">
        <w:tc>
          <w:tcPr>
            <w:tcW w:w="2268" w:type="dxa"/>
          </w:tcPr>
          <w:p w14:paraId="358C383C" w14:textId="511D780D" w:rsidR="0069591B" w:rsidRDefault="0069591B" w:rsidP="006F1372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Vápník – Ca</w:t>
            </w:r>
          </w:p>
        </w:tc>
        <w:tc>
          <w:tcPr>
            <w:tcW w:w="3402" w:type="dxa"/>
          </w:tcPr>
          <w:p w14:paraId="5F562C0A" w14:textId="5A72AF6F" w:rsidR="0069591B" w:rsidRPr="00376806" w:rsidRDefault="008D7A22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Lehký, měkký, jeho soli barví plamen cihlově červeně.</w:t>
            </w:r>
          </w:p>
        </w:tc>
        <w:tc>
          <w:tcPr>
            <w:tcW w:w="3402" w:type="dxa"/>
          </w:tcPr>
          <w:p w14:paraId="622F5ACB" w14:textId="53EF6C8B" w:rsidR="0069591B" w:rsidRPr="00376806" w:rsidRDefault="00C82083" w:rsidP="00285D43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Redukční činidlo, k odstraňování síry</w:t>
            </w:r>
            <w:r w:rsidR="00BE06D1">
              <w:rPr>
                <w:color w:val="548DD4" w:themeColor="text2" w:themeTint="99"/>
              </w:rPr>
              <w:t xml:space="preserve"> a kyslíku ze železa při výrobě oceli, výroba slitin.</w:t>
            </w:r>
          </w:p>
        </w:tc>
      </w:tr>
    </w:tbl>
    <w:p w14:paraId="22430A51" w14:textId="77777777" w:rsidR="0041355A" w:rsidRPr="0041355A" w:rsidRDefault="0041355A" w:rsidP="0041355A"/>
    <w:p w14:paraId="48C98FF4" w14:textId="0544A854" w:rsidR="00927AB0" w:rsidRDefault="00927AB0" w:rsidP="00927AB0">
      <w:pPr>
        <w:pStyle w:val="Titulek"/>
        <w:keepNext/>
      </w:pPr>
      <w:r>
        <w:t xml:space="preserve">Tabulka </w:t>
      </w:r>
      <w:r w:rsidR="00183EDB">
        <w:t>13</w:t>
      </w:r>
      <w:r w:rsidR="00386925">
        <w:t>: Přechodné kovy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183EDB" w14:paraId="11BD3EFD" w14:textId="796D91D8" w:rsidTr="00183EDB">
        <w:tc>
          <w:tcPr>
            <w:tcW w:w="2268" w:type="dxa"/>
          </w:tcPr>
          <w:p w14:paraId="335A1537" w14:textId="0F9A6837" w:rsidR="00183EDB" w:rsidRPr="00376806" w:rsidRDefault="00183EDB" w:rsidP="00927AB0">
            <w:pPr>
              <w:rPr>
                <w:color w:val="548DD4" w:themeColor="text2" w:themeTint="99"/>
              </w:rPr>
            </w:pPr>
            <w:r>
              <w:t>Přechodné kovy</w:t>
            </w:r>
          </w:p>
        </w:tc>
        <w:tc>
          <w:tcPr>
            <w:tcW w:w="3402" w:type="dxa"/>
          </w:tcPr>
          <w:p w14:paraId="21ECBA8C" w14:textId="77777777" w:rsidR="00183EDB" w:rsidRDefault="00183EDB" w:rsidP="00927AB0">
            <w:r>
              <w:t>Fyzikální vlastnosti prvků</w:t>
            </w:r>
          </w:p>
        </w:tc>
        <w:tc>
          <w:tcPr>
            <w:tcW w:w="3402" w:type="dxa"/>
          </w:tcPr>
          <w:p w14:paraId="7B80F26B" w14:textId="2D8F5D40" w:rsidR="00183EDB" w:rsidRDefault="00C82083" w:rsidP="00927AB0">
            <w:r>
              <w:t>Použití</w:t>
            </w:r>
          </w:p>
        </w:tc>
      </w:tr>
      <w:tr w:rsidR="00183EDB" w:rsidRPr="00376806" w14:paraId="191DB845" w14:textId="1CE0E2E4" w:rsidTr="00183EDB">
        <w:tc>
          <w:tcPr>
            <w:tcW w:w="2268" w:type="dxa"/>
          </w:tcPr>
          <w:p w14:paraId="35A10223" w14:textId="0BF042E3" w:rsidR="00183EDB" w:rsidRDefault="00183EDB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Měď – Cu</w:t>
            </w:r>
          </w:p>
        </w:tc>
        <w:tc>
          <w:tcPr>
            <w:tcW w:w="3402" w:type="dxa"/>
          </w:tcPr>
          <w:p w14:paraId="7CDBD8EB" w14:textId="665EC68B" w:rsidR="00183EDB" w:rsidRPr="00376806" w:rsidRDefault="004A4CCC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Ušlechtilý kov, načervenalé barvy.</w:t>
            </w:r>
          </w:p>
        </w:tc>
        <w:tc>
          <w:tcPr>
            <w:tcW w:w="3402" w:type="dxa"/>
          </w:tcPr>
          <w:p w14:paraId="7A6D0D95" w14:textId="2C9C5455" w:rsidR="00183EDB" w:rsidRPr="00376806" w:rsidRDefault="00BE06D1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Střešní krytiny, okapy, mince, elektromotory, kotle, chladiče, kuchyňské nádobí, slitiny.</w:t>
            </w:r>
          </w:p>
        </w:tc>
      </w:tr>
      <w:tr w:rsidR="00183EDB" w:rsidRPr="00376806" w14:paraId="0370F125" w14:textId="44AEF547" w:rsidTr="00183EDB">
        <w:tc>
          <w:tcPr>
            <w:tcW w:w="2268" w:type="dxa"/>
          </w:tcPr>
          <w:p w14:paraId="1D3340E6" w14:textId="278CF26D" w:rsidR="00183EDB" w:rsidRDefault="00183EDB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Zlato – Au</w:t>
            </w:r>
          </w:p>
        </w:tc>
        <w:tc>
          <w:tcPr>
            <w:tcW w:w="3402" w:type="dxa"/>
          </w:tcPr>
          <w:p w14:paraId="524D8840" w14:textId="254C8FB6" w:rsidR="00183EDB" w:rsidRPr="00376806" w:rsidRDefault="004A4CCC" w:rsidP="004A4CCC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Měkký, drahý, žlutý ušlechtilý kov, elektricky a tepelně vodivý.</w:t>
            </w:r>
          </w:p>
        </w:tc>
        <w:tc>
          <w:tcPr>
            <w:tcW w:w="3402" w:type="dxa"/>
          </w:tcPr>
          <w:p w14:paraId="07049138" w14:textId="3D357373" w:rsidR="00183EDB" w:rsidRPr="00376806" w:rsidRDefault="00BE06D1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Výroba dekorativních šperků, platidlo, dentální slitiny, elektrotechnika.</w:t>
            </w:r>
          </w:p>
        </w:tc>
      </w:tr>
      <w:tr w:rsidR="00183EDB" w:rsidRPr="00376806" w14:paraId="5CA709A1" w14:textId="5543BE73" w:rsidTr="00183EDB">
        <w:tc>
          <w:tcPr>
            <w:tcW w:w="2268" w:type="dxa"/>
          </w:tcPr>
          <w:p w14:paraId="2426373E" w14:textId="20E932BE" w:rsidR="00183EDB" w:rsidRPr="00376806" w:rsidRDefault="00183EDB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lastRenderedPageBreak/>
              <w:t>Zinek – Zn</w:t>
            </w:r>
          </w:p>
        </w:tc>
        <w:tc>
          <w:tcPr>
            <w:tcW w:w="3402" w:type="dxa"/>
          </w:tcPr>
          <w:p w14:paraId="69221C5D" w14:textId="7C9772E9" w:rsidR="00183EDB" w:rsidRPr="00376806" w:rsidRDefault="004A4CCC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Šedý neušlechtilý kov.</w:t>
            </w:r>
          </w:p>
        </w:tc>
        <w:tc>
          <w:tcPr>
            <w:tcW w:w="3402" w:type="dxa"/>
          </w:tcPr>
          <w:p w14:paraId="22EE28F5" w14:textId="08F5186D" w:rsidR="00177806" w:rsidRPr="00376806" w:rsidRDefault="00BE06D1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Výroba slitin,</w:t>
            </w:r>
            <w:r w:rsidR="00177806">
              <w:rPr>
                <w:color w:val="548DD4" w:themeColor="text2" w:themeTint="99"/>
              </w:rPr>
              <w:t xml:space="preserve"> hutnictví,</w:t>
            </w:r>
            <w:r>
              <w:rPr>
                <w:color w:val="548DD4" w:themeColor="text2" w:themeTint="99"/>
              </w:rPr>
              <w:t xml:space="preserve"> galvanické pokovování, vědra, va</w:t>
            </w:r>
            <w:r w:rsidR="00177806">
              <w:rPr>
                <w:color w:val="548DD4" w:themeColor="text2" w:themeTint="99"/>
              </w:rPr>
              <w:t>ny, okapy, slitiny.</w:t>
            </w:r>
          </w:p>
        </w:tc>
      </w:tr>
      <w:tr w:rsidR="00183EDB" w:rsidRPr="00376806" w14:paraId="78CCADDC" w14:textId="25A5F70D" w:rsidTr="00183EDB">
        <w:tc>
          <w:tcPr>
            <w:tcW w:w="2268" w:type="dxa"/>
          </w:tcPr>
          <w:p w14:paraId="0F294A45" w14:textId="148582B4" w:rsidR="00183EDB" w:rsidRPr="00376806" w:rsidRDefault="00183EDB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Rtuť – Hg</w:t>
            </w:r>
          </w:p>
        </w:tc>
        <w:tc>
          <w:tcPr>
            <w:tcW w:w="3402" w:type="dxa"/>
          </w:tcPr>
          <w:p w14:paraId="3E12F84E" w14:textId="59203D2B" w:rsidR="00183EDB" w:rsidRPr="00376806" w:rsidRDefault="004A4CCC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Těžký, toxický, kapalný kov.</w:t>
            </w:r>
          </w:p>
        </w:tc>
        <w:tc>
          <w:tcPr>
            <w:tcW w:w="3402" w:type="dxa"/>
          </w:tcPr>
          <w:p w14:paraId="6B038277" w14:textId="4F73F82B" w:rsidR="00183EDB" w:rsidRPr="00376806" w:rsidRDefault="00177806" w:rsidP="00177806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Výroba amalgámů, chloru, v polarografii, náplň teploměrů a tlakoměrů.</w:t>
            </w:r>
          </w:p>
        </w:tc>
      </w:tr>
      <w:tr w:rsidR="00183EDB" w:rsidRPr="00376806" w14:paraId="02814BF4" w14:textId="00B0F9C8" w:rsidTr="00183EDB">
        <w:tc>
          <w:tcPr>
            <w:tcW w:w="2268" w:type="dxa"/>
          </w:tcPr>
          <w:p w14:paraId="10F2AB5F" w14:textId="2B62598D" w:rsidR="00183EDB" w:rsidRDefault="00183EDB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Titan – Ti</w:t>
            </w:r>
          </w:p>
        </w:tc>
        <w:tc>
          <w:tcPr>
            <w:tcW w:w="3402" w:type="dxa"/>
          </w:tcPr>
          <w:p w14:paraId="48A524CB" w14:textId="44D78372" w:rsidR="00183EDB" w:rsidRPr="00376806" w:rsidRDefault="004A4CCC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Stříbřitě bílý, lesklý kov.</w:t>
            </w:r>
          </w:p>
        </w:tc>
        <w:tc>
          <w:tcPr>
            <w:tcW w:w="3402" w:type="dxa"/>
          </w:tcPr>
          <w:p w14:paraId="206B2C86" w14:textId="76478BEE" w:rsidR="00183EDB" w:rsidRPr="00376806" w:rsidRDefault="00177806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Výroba slitin, chirurgických nástrojů, implantátů v chirurgii </w:t>
            </w:r>
            <w:r w:rsidR="00C91F82">
              <w:rPr>
                <w:color w:val="548DD4" w:themeColor="text2" w:themeTint="99"/>
              </w:rPr>
              <w:t>a stomatologii, náramkových hodinek, golfových holí.</w:t>
            </w:r>
          </w:p>
        </w:tc>
      </w:tr>
      <w:tr w:rsidR="00183EDB" w:rsidRPr="00376806" w14:paraId="5FEF2723" w14:textId="4A97D35E" w:rsidTr="00183EDB">
        <w:tc>
          <w:tcPr>
            <w:tcW w:w="2268" w:type="dxa"/>
          </w:tcPr>
          <w:p w14:paraId="6C977855" w14:textId="1C960798" w:rsidR="00183EDB" w:rsidRDefault="00183EDB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Chrom – Cr</w:t>
            </w:r>
          </w:p>
        </w:tc>
        <w:tc>
          <w:tcPr>
            <w:tcW w:w="3402" w:type="dxa"/>
          </w:tcPr>
          <w:p w14:paraId="09F03A09" w14:textId="1ADA8AAD" w:rsidR="00183EDB" w:rsidRPr="00376806" w:rsidRDefault="004A4CCC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Bílý, lesklý, velmi tvrdý kov.</w:t>
            </w:r>
          </w:p>
        </w:tc>
        <w:tc>
          <w:tcPr>
            <w:tcW w:w="3402" w:type="dxa"/>
          </w:tcPr>
          <w:p w14:paraId="3D949574" w14:textId="03D5BA20" w:rsidR="00183EDB" w:rsidRPr="00376806" w:rsidRDefault="00C91F82" w:rsidP="00C91F82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Výroba nožů, sterilizátorů, vrtných a chirurgických nástrojů, v metalurgii.</w:t>
            </w:r>
          </w:p>
        </w:tc>
      </w:tr>
      <w:tr w:rsidR="00183EDB" w14:paraId="5A7D2DDA" w14:textId="08364C46" w:rsidTr="00183EDB">
        <w:tc>
          <w:tcPr>
            <w:tcW w:w="2268" w:type="dxa"/>
          </w:tcPr>
          <w:p w14:paraId="5F36D5D8" w14:textId="5E62E466" w:rsidR="00183EDB" w:rsidRDefault="00183EDB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Železo – Fe</w:t>
            </w:r>
          </w:p>
        </w:tc>
        <w:tc>
          <w:tcPr>
            <w:tcW w:w="3402" w:type="dxa"/>
          </w:tcPr>
          <w:p w14:paraId="55B6A24C" w14:textId="0651E73D" w:rsidR="00183EDB" w:rsidRDefault="00386925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Měkký, světle šedý až bílý kov.</w:t>
            </w:r>
          </w:p>
        </w:tc>
        <w:tc>
          <w:tcPr>
            <w:tcW w:w="3402" w:type="dxa"/>
          </w:tcPr>
          <w:p w14:paraId="2618D7B2" w14:textId="0E9E0DF7" w:rsidR="00183EDB" w:rsidRDefault="00C91F82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 zemědělství, stavebnictví, výroba strojů a zařízení, slitin.</w:t>
            </w:r>
          </w:p>
        </w:tc>
      </w:tr>
      <w:tr w:rsidR="00183EDB" w14:paraId="66DB3579" w14:textId="22179F55" w:rsidTr="00183EDB">
        <w:tc>
          <w:tcPr>
            <w:tcW w:w="2268" w:type="dxa"/>
          </w:tcPr>
          <w:p w14:paraId="0F54E1C9" w14:textId="0A18BD7E" w:rsidR="00183EDB" w:rsidRDefault="00183EDB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Kobalt – Co</w:t>
            </w:r>
          </w:p>
        </w:tc>
        <w:tc>
          <w:tcPr>
            <w:tcW w:w="3402" w:type="dxa"/>
          </w:tcPr>
          <w:p w14:paraId="46668A7A" w14:textId="0F20CA5B" w:rsidR="00183EDB" w:rsidRDefault="00386925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Namodralý, tvrdý kov.</w:t>
            </w:r>
          </w:p>
        </w:tc>
        <w:tc>
          <w:tcPr>
            <w:tcW w:w="3402" w:type="dxa"/>
          </w:tcPr>
          <w:p w14:paraId="7F484748" w14:textId="46A62EFB" w:rsidR="00183EDB" w:rsidRDefault="00C91F82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Výroba slitin, galvanické pokovování, barvení skla a keramiky.</w:t>
            </w:r>
          </w:p>
        </w:tc>
      </w:tr>
      <w:tr w:rsidR="00183EDB" w14:paraId="391330A9" w14:textId="12E39955" w:rsidTr="00183EDB">
        <w:tc>
          <w:tcPr>
            <w:tcW w:w="2268" w:type="dxa"/>
          </w:tcPr>
          <w:p w14:paraId="029F43EB" w14:textId="2B001792" w:rsidR="00183EDB" w:rsidRDefault="00183EDB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Platina – Pt</w:t>
            </w:r>
          </w:p>
        </w:tc>
        <w:tc>
          <w:tcPr>
            <w:tcW w:w="3402" w:type="dxa"/>
          </w:tcPr>
          <w:p w14:paraId="32FD437F" w14:textId="77FFCB90" w:rsidR="00183EDB" w:rsidRDefault="00386925" w:rsidP="00927AB0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Drahý kov, stříbřitě bílé barvy.</w:t>
            </w:r>
          </w:p>
        </w:tc>
        <w:tc>
          <w:tcPr>
            <w:tcW w:w="3402" w:type="dxa"/>
          </w:tcPr>
          <w:p w14:paraId="407E153D" w14:textId="6A56AD22" w:rsidR="00183EDB" w:rsidRDefault="00C91F82" w:rsidP="000113E1">
            <w:pPr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Výroba slitin, </w:t>
            </w:r>
            <w:r w:rsidR="000113E1">
              <w:rPr>
                <w:color w:val="548DD4" w:themeColor="text2" w:themeTint="99"/>
              </w:rPr>
              <w:t xml:space="preserve">termočlánků, šperků, cytostatik, </w:t>
            </w:r>
            <w:r>
              <w:rPr>
                <w:color w:val="548DD4" w:themeColor="text2" w:themeTint="99"/>
              </w:rPr>
              <w:t xml:space="preserve">ve sklářském a </w:t>
            </w:r>
            <w:r w:rsidR="000113E1">
              <w:rPr>
                <w:color w:val="548DD4" w:themeColor="text2" w:themeTint="99"/>
              </w:rPr>
              <w:t>chemickém</w:t>
            </w:r>
            <w:r>
              <w:rPr>
                <w:color w:val="548DD4" w:themeColor="text2" w:themeTint="99"/>
              </w:rPr>
              <w:t xml:space="preserve"> průmyslu, </w:t>
            </w:r>
          </w:p>
        </w:tc>
      </w:tr>
    </w:tbl>
    <w:p w14:paraId="3EE90A15" w14:textId="28E5F11B" w:rsidR="007F3E68" w:rsidRDefault="00927AB0" w:rsidP="009A52B3">
      <w:pPr>
        <w:pStyle w:val="Odstavecseseznamem"/>
        <w:numPr>
          <w:ilvl w:val="0"/>
          <w:numId w:val="8"/>
        </w:numPr>
      </w:pPr>
      <w:r>
        <w:t>Reaktivita prvků a fyzikální vlastnosti sloučenin.</w:t>
      </w:r>
      <w:r w:rsidR="00BE06D1">
        <w:t xml:space="preserve"> (Soutěž mezi skupinami</w:t>
      </w:r>
    </w:p>
    <w:p w14:paraId="278AA24E" w14:textId="7E147161" w:rsidR="00927AB0" w:rsidRDefault="00BE06D1" w:rsidP="00927AB0">
      <w:pPr>
        <w:pStyle w:val="Odstavecseseznamem"/>
        <w:ind w:left="360"/>
      </w:pPr>
      <w:r>
        <w:t>Napište a vyčíslete</w:t>
      </w:r>
      <w:r w:rsidR="0069591B">
        <w:t xml:space="preserve"> chemické rovnice reakcí, u vzniklých sloučenin doplňte systematický název a fyzikální vlastnosti.</w:t>
      </w:r>
      <w:r>
        <w:t xml:space="preserve"> Zaměřte se na reaktivitu:</w:t>
      </w:r>
    </w:p>
    <w:p w14:paraId="474C9702" w14:textId="714E9A56" w:rsidR="00B07A4D" w:rsidRDefault="00B07A4D" w:rsidP="0027574D">
      <w:pPr>
        <w:pStyle w:val="Odstavecseseznamem"/>
        <w:numPr>
          <w:ilvl w:val="0"/>
          <w:numId w:val="55"/>
        </w:numPr>
      </w:pPr>
      <w:r>
        <w:t>fluoru</w:t>
      </w:r>
    </w:p>
    <w:p w14:paraId="55D571A9" w14:textId="6F83B812" w:rsidR="00285D43" w:rsidRDefault="00285D43" w:rsidP="0027574D">
      <w:pPr>
        <w:pStyle w:val="Odstavecseseznamem"/>
        <w:numPr>
          <w:ilvl w:val="0"/>
          <w:numId w:val="55"/>
        </w:numPr>
      </w:pPr>
      <w:r>
        <w:t>chloru</w:t>
      </w:r>
    </w:p>
    <w:p w14:paraId="44C4C24B" w14:textId="2B397ADC" w:rsidR="00B07A4D" w:rsidRDefault="00B07A4D" w:rsidP="0027574D">
      <w:pPr>
        <w:pStyle w:val="Odstavecseseznamem"/>
        <w:numPr>
          <w:ilvl w:val="0"/>
          <w:numId w:val="55"/>
        </w:numPr>
      </w:pPr>
      <w:r>
        <w:lastRenderedPageBreak/>
        <w:t>bromu</w:t>
      </w:r>
    </w:p>
    <w:p w14:paraId="7C4D1F5B" w14:textId="572B0830" w:rsidR="00285D43" w:rsidRDefault="00B0605B" w:rsidP="0027574D">
      <w:pPr>
        <w:pStyle w:val="Odstavecseseznamem"/>
        <w:numPr>
          <w:ilvl w:val="0"/>
          <w:numId w:val="55"/>
        </w:numPr>
      </w:pPr>
      <w:r>
        <w:t>kyslíku</w:t>
      </w:r>
    </w:p>
    <w:p w14:paraId="2E991A2D" w14:textId="77777777" w:rsidR="00B07A4D" w:rsidRDefault="00B07A4D" w:rsidP="00B07A4D">
      <w:pPr>
        <w:pStyle w:val="Titulek"/>
        <w:keepNext/>
        <w:ind w:left="1080"/>
      </w:pPr>
      <w:r>
        <w:t>Tabulka 14: Reaktivita fluoru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893"/>
        <w:gridCol w:w="2907"/>
        <w:gridCol w:w="2900"/>
      </w:tblGrid>
      <w:tr w:rsidR="00B07A4D" w14:paraId="138CFB85" w14:textId="77777777" w:rsidTr="00C94387">
        <w:tc>
          <w:tcPr>
            <w:tcW w:w="2893" w:type="dxa"/>
          </w:tcPr>
          <w:p w14:paraId="428E0EFB" w14:textId="77777777" w:rsidR="00B07A4D" w:rsidRDefault="00B07A4D" w:rsidP="00C94387">
            <w:pPr>
              <w:pStyle w:val="Odstavecseseznamem"/>
              <w:ind w:left="0"/>
            </w:pPr>
            <w:r>
              <w:t>Chemická rovnice</w:t>
            </w:r>
          </w:p>
        </w:tc>
        <w:tc>
          <w:tcPr>
            <w:tcW w:w="2907" w:type="dxa"/>
          </w:tcPr>
          <w:p w14:paraId="5EE19CD5" w14:textId="77777777" w:rsidR="00B07A4D" w:rsidRDefault="00B07A4D" w:rsidP="00C94387">
            <w:pPr>
              <w:pStyle w:val="Odstavecseseznamem"/>
              <w:ind w:left="0"/>
            </w:pPr>
            <w:r>
              <w:t>Název sloučeniny</w:t>
            </w:r>
          </w:p>
        </w:tc>
        <w:tc>
          <w:tcPr>
            <w:tcW w:w="2900" w:type="dxa"/>
          </w:tcPr>
          <w:p w14:paraId="104A7591" w14:textId="77777777" w:rsidR="00B07A4D" w:rsidRDefault="00B07A4D" w:rsidP="00C94387">
            <w:pPr>
              <w:pStyle w:val="Odstavecseseznamem"/>
              <w:ind w:left="0"/>
              <w:jc w:val="left"/>
            </w:pPr>
            <w:r>
              <w:t>Fyzikální vlastnosti sloučeniny</w:t>
            </w:r>
          </w:p>
        </w:tc>
      </w:tr>
      <w:tr w:rsidR="00B07A4D" w14:paraId="30A70E6D" w14:textId="77777777" w:rsidTr="00C94387">
        <w:tc>
          <w:tcPr>
            <w:tcW w:w="2893" w:type="dxa"/>
          </w:tcPr>
          <w:p w14:paraId="2299C781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H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+ F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HF</w:t>
            </w:r>
          </w:p>
        </w:tc>
        <w:tc>
          <w:tcPr>
            <w:tcW w:w="2907" w:type="dxa"/>
          </w:tcPr>
          <w:p w14:paraId="00875D75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fluorovodík</w:t>
            </w:r>
          </w:p>
        </w:tc>
        <w:tc>
          <w:tcPr>
            <w:tcW w:w="2900" w:type="dxa"/>
          </w:tcPr>
          <w:p w14:paraId="641910D1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Bezbarvý plyn</w:t>
            </w:r>
          </w:p>
        </w:tc>
      </w:tr>
      <w:tr w:rsidR="00B07A4D" w14:paraId="2D811F9E" w14:textId="77777777" w:rsidTr="00C94387">
        <w:tc>
          <w:tcPr>
            <w:tcW w:w="2893" w:type="dxa"/>
          </w:tcPr>
          <w:p w14:paraId="13E12B24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Li + F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LiF</w:t>
            </w:r>
          </w:p>
        </w:tc>
        <w:tc>
          <w:tcPr>
            <w:tcW w:w="2907" w:type="dxa"/>
          </w:tcPr>
          <w:p w14:paraId="4040B8C1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Fluorid lithný</w:t>
            </w:r>
          </w:p>
        </w:tc>
        <w:tc>
          <w:tcPr>
            <w:tcW w:w="2900" w:type="dxa"/>
          </w:tcPr>
          <w:p w14:paraId="0DFC9231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B07A4D" w14:paraId="3D5A5796" w14:textId="77777777" w:rsidTr="00C94387">
        <w:tc>
          <w:tcPr>
            <w:tcW w:w="2893" w:type="dxa"/>
          </w:tcPr>
          <w:p w14:paraId="4DA6C49E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Na + F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NaF</w:t>
            </w:r>
          </w:p>
        </w:tc>
        <w:tc>
          <w:tcPr>
            <w:tcW w:w="2907" w:type="dxa"/>
          </w:tcPr>
          <w:p w14:paraId="11D1C189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fluorid sodný</w:t>
            </w:r>
          </w:p>
        </w:tc>
        <w:tc>
          <w:tcPr>
            <w:tcW w:w="2900" w:type="dxa"/>
          </w:tcPr>
          <w:p w14:paraId="36FA59F8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B07A4D" w14:paraId="16EFEE54" w14:textId="77777777" w:rsidTr="00C94387">
        <w:tc>
          <w:tcPr>
            <w:tcW w:w="2893" w:type="dxa"/>
          </w:tcPr>
          <w:p w14:paraId="4DDEDCD3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K + F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KF</w:t>
            </w:r>
          </w:p>
        </w:tc>
        <w:tc>
          <w:tcPr>
            <w:tcW w:w="2907" w:type="dxa"/>
          </w:tcPr>
          <w:p w14:paraId="79CA617E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fluorid draselný</w:t>
            </w:r>
          </w:p>
        </w:tc>
        <w:tc>
          <w:tcPr>
            <w:tcW w:w="2900" w:type="dxa"/>
          </w:tcPr>
          <w:p w14:paraId="640B0C9E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B07A4D" w14:paraId="71B6E11B" w14:textId="77777777" w:rsidTr="00C94387">
        <w:tc>
          <w:tcPr>
            <w:tcW w:w="2893" w:type="dxa"/>
          </w:tcPr>
          <w:p w14:paraId="0D96D9B2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Cs + F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CsF</w:t>
            </w:r>
          </w:p>
        </w:tc>
        <w:tc>
          <w:tcPr>
            <w:tcW w:w="2907" w:type="dxa"/>
          </w:tcPr>
          <w:p w14:paraId="6F2A3895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fluorid cesný</w:t>
            </w:r>
          </w:p>
        </w:tc>
        <w:tc>
          <w:tcPr>
            <w:tcW w:w="2900" w:type="dxa"/>
          </w:tcPr>
          <w:p w14:paraId="41C9B1CD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</w:tbl>
    <w:p w14:paraId="79B1A1CC" w14:textId="77777777" w:rsidR="00B07A4D" w:rsidRDefault="00B07A4D" w:rsidP="00B07A4D">
      <w:pPr>
        <w:pStyle w:val="Titulek"/>
        <w:keepNext/>
        <w:jc w:val="both"/>
      </w:pPr>
    </w:p>
    <w:p w14:paraId="6AF16DB3" w14:textId="2C4B65F2" w:rsidR="00183EDB" w:rsidRPr="00E17CDC" w:rsidRDefault="00B07A4D" w:rsidP="000113E1">
      <w:pPr>
        <w:spacing w:before="0" w:after="200" w:line="276" w:lineRule="auto"/>
        <w:ind w:firstLine="708"/>
        <w:jc w:val="center"/>
        <w:rPr>
          <w:b/>
          <w:bCs/>
          <w:color w:val="4F81BD" w:themeColor="accent1"/>
          <w:sz w:val="18"/>
          <w:szCs w:val="18"/>
        </w:rPr>
      </w:pPr>
      <w:r w:rsidRPr="00E17CDC">
        <w:rPr>
          <w:b/>
          <w:color w:val="4F81BD" w:themeColor="accent1"/>
          <w:sz w:val="18"/>
          <w:szCs w:val="18"/>
        </w:rPr>
        <w:t>Tabulka 15</w:t>
      </w:r>
      <w:r w:rsidR="00386925" w:rsidRPr="00E17CDC">
        <w:rPr>
          <w:b/>
          <w:color w:val="4F81BD" w:themeColor="accent1"/>
          <w:sz w:val="18"/>
          <w:szCs w:val="18"/>
        </w:rPr>
        <w:t>: Reaktivita chloru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893"/>
        <w:gridCol w:w="2907"/>
        <w:gridCol w:w="2900"/>
      </w:tblGrid>
      <w:tr w:rsidR="002E74E0" w14:paraId="7AD8BF7E" w14:textId="77777777" w:rsidTr="00386925">
        <w:tc>
          <w:tcPr>
            <w:tcW w:w="2893" w:type="dxa"/>
          </w:tcPr>
          <w:p w14:paraId="6DCD892B" w14:textId="75EDF664" w:rsidR="00183EDB" w:rsidRDefault="002E74E0" w:rsidP="00927AB0">
            <w:pPr>
              <w:pStyle w:val="Odstavecseseznamem"/>
              <w:ind w:left="0"/>
            </w:pPr>
            <w:r>
              <w:t>Chemická rovnice</w:t>
            </w:r>
          </w:p>
        </w:tc>
        <w:tc>
          <w:tcPr>
            <w:tcW w:w="2907" w:type="dxa"/>
          </w:tcPr>
          <w:p w14:paraId="01141E1A" w14:textId="4512458D" w:rsidR="00183EDB" w:rsidRDefault="002E74E0" w:rsidP="00927AB0">
            <w:pPr>
              <w:pStyle w:val="Odstavecseseznamem"/>
              <w:ind w:left="0"/>
            </w:pPr>
            <w:r>
              <w:t>Název sloučeniny</w:t>
            </w:r>
          </w:p>
        </w:tc>
        <w:tc>
          <w:tcPr>
            <w:tcW w:w="2900" w:type="dxa"/>
          </w:tcPr>
          <w:p w14:paraId="7BD37913" w14:textId="6903095D" w:rsidR="00183EDB" w:rsidRDefault="002E74E0" w:rsidP="002E74E0">
            <w:pPr>
              <w:pStyle w:val="Odstavecseseznamem"/>
              <w:ind w:left="0"/>
              <w:jc w:val="left"/>
            </w:pPr>
            <w:r>
              <w:t>Fyzikální vlastnosti sloučeniny</w:t>
            </w:r>
          </w:p>
        </w:tc>
      </w:tr>
      <w:tr w:rsidR="002E74E0" w14:paraId="140CD5CE" w14:textId="77777777" w:rsidTr="00386925">
        <w:tc>
          <w:tcPr>
            <w:tcW w:w="2893" w:type="dxa"/>
          </w:tcPr>
          <w:p w14:paraId="73CC888C" w14:textId="59F9582E" w:rsidR="002E74E0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H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+ Cl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HCl</w:t>
            </w:r>
          </w:p>
        </w:tc>
        <w:tc>
          <w:tcPr>
            <w:tcW w:w="2907" w:type="dxa"/>
          </w:tcPr>
          <w:p w14:paraId="089F5714" w14:textId="6EFF1597" w:rsidR="002E74E0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chlorovodík</w:t>
            </w:r>
          </w:p>
        </w:tc>
        <w:tc>
          <w:tcPr>
            <w:tcW w:w="2900" w:type="dxa"/>
          </w:tcPr>
          <w:p w14:paraId="63DC4340" w14:textId="348376EE" w:rsidR="002E74E0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Bezbarvý plyn</w:t>
            </w:r>
          </w:p>
        </w:tc>
      </w:tr>
      <w:tr w:rsidR="002E74E0" w14:paraId="53704D38" w14:textId="77777777" w:rsidTr="00386925">
        <w:tc>
          <w:tcPr>
            <w:tcW w:w="2893" w:type="dxa"/>
          </w:tcPr>
          <w:p w14:paraId="169EDF01" w14:textId="229DD775" w:rsidR="002E74E0" w:rsidRPr="00E17CDC" w:rsidRDefault="002E74E0" w:rsidP="002E74E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Li + Cl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LiCl</w:t>
            </w:r>
          </w:p>
        </w:tc>
        <w:tc>
          <w:tcPr>
            <w:tcW w:w="2907" w:type="dxa"/>
          </w:tcPr>
          <w:p w14:paraId="67DDEA2D" w14:textId="4F86D5E9" w:rsidR="002E74E0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Chlorid lithný</w:t>
            </w:r>
          </w:p>
        </w:tc>
        <w:tc>
          <w:tcPr>
            <w:tcW w:w="2900" w:type="dxa"/>
          </w:tcPr>
          <w:p w14:paraId="476D9EC2" w14:textId="12C13228" w:rsidR="002E74E0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2E74E0" w14:paraId="7B2A682B" w14:textId="77777777" w:rsidTr="00386925">
        <w:tc>
          <w:tcPr>
            <w:tcW w:w="2893" w:type="dxa"/>
          </w:tcPr>
          <w:p w14:paraId="380CE4BC" w14:textId="4C899027" w:rsidR="002E74E0" w:rsidRPr="00E17CDC" w:rsidRDefault="002E74E0" w:rsidP="002E74E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Na + Cl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NaCl</w:t>
            </w:r>
          </w:p>
        </w:tc>
        <w:tc>
          <w:tcPr>
            <w:tcW w:w="2907" w:type="dxa"/>
          </w:tcPr>
          <w:p w14:paraId="61AFE06E" w14:textId="68BBD265" w:rsidR="002E74E0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Chlorid sodný</w:t>
            </w:r>
          </w:p>
        </w:tc>
        <w:tc>
          <w:tcPr>
            <w:tcW w:w="2900" w:type="dxa"/>
          </w:tcPr>
          <w:p w14:paraId="3341B786" w14:textId="25857013" w:rsidR="002E74E0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2E74E0" w14:paraId="62400390" w14:textId="77777777" w:rsidTr="00386925">
        <w:tc>
          <w:tcPr>
            <w:tcW w:w="2893" w:type="dxa"/>
          </w:tcPr>
          <w:p w14:paraId="6A0EE631" w14:textId="1822F7AA" w:rsidR="002E74E0" w:rsidRPr="00E17CDC" w:rsidRDefault="002E74E0" w:rsidP="002E74E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K + Cl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KCl</w:t>
            </w:r>
          </w:p>
        </w:tc>
        <w:tc>
          <w:tcPr>
            <w:tcW w:w="2907" w:type="dxa"/>
          </w:tcPr>
          <w:p w14:paraId="58A1E6C0" w14:textId="6131F425" w:rsidR="002E74E0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Chlorid draselný</w:t>
            </w:r>
          </w:p>
        </w:tc>
        <w:tc>
          <w:tcPr>
            <w:tcW w:w="2900" w:type="dxa"/>
          </w:tcPr>
          <w:p w14:paraId="561E44BE" w14:textId="18675AA3" w:rsidR="002E74E0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2E74E0" w14:paraId="56C2742E" w14:textId="77777777" w:rsidTr="00386925">
        <w:tc>
          <w:tcPr>
            <w:tcW w:w="2893" w:type="dxa"/>
          </w:tcPr>
          <w:p w14:paraId="179C2C6A" w14:textId="7B9D8D96" w:rsidR="002E74E0" w:rsidRPr="00E17CDC" w:rsidRDefault="002E74E0" w:rsidP="002E74E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Au + Cl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AuCl</w:t>
            </w:r>
          </w:p>
        </w:tc>
        <w:tc>
          <w:tcPr>
            <w:tcW w:w="2907" w:type="dxa"/>
          </w:tcPr>
          <w:p w14:paraId="5D60A4DD" w14:textId="6E8DACE0" w:rsidR="002E74E0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Chlorid zlatný</w:t>
            </w:r>
          </w:p>
        </w:tc>
        <w:tc>
          <w:tcPr>
            <w:tcW w:w="2900" w:type="dxa"/>
          </w:tcPr>
          <w:p w14:paraId="5FA1A1A1" w14:textId="7B3C2864" w:rsidR="002E74E0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2E74E0" w14:paraId="5CCC0BE7" w14:textId="77777777" w:rsidTr="00386925">
        <w:tc>
          <w:tcPr>
            <w:tcW w:w="2893" w:type="dxa"/>
          </w:tcPr>
          <w:p w14:paraId="6837383C" w14:textId="282728A3" w:rsidR="00183EDB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  <w:vertAlign w:val="subscript"/>
              </w:rPr>
            </w:pPr>
            <w:r w:rsidRPr="00E17CDC">
              <w:rPr>
                <w:color w:val="548DD4" w:themeColor="text2" w:themeTint="99"/>
              </w:rPr>
              <w:t>Zn + Cl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ZnCl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</w:p>
        </w:tc>
        <w:tc>
          <w:tcPr>
            <w:tcW w:w="2907" w:type="dxa"/>
          </w:tcPr>
          <w:p w14:paraId="2975528E" w14:textId="4B3E4FF2" w:rsidR="00183EDB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Chlorid zinečnatý</w:t>
            </w:r>
          </w:p>
        </w:tc>
        <w:tc>
          <w:tcPr>
            <w:tcW w:w="2900" w:type="dxa"/>
          </w:tcPr>
          <w:p w14:paraId="14ECD5A0" w14:textId="246BB631" w:rsidR="00183EDB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2E74E0" w14:paraId="1E6DE725" w14:textId="77777777" w:rsidTr="00386925">
        <w:tc>
          <w:tcPr>
            <w:tcW w:w="2893" w:type="dxa"/>
          </w:tcPr>
          <w:p w14:paraId="1AF18047" w14:textId="1608CCC6" w:rsidR="00183EDB" w:rsidRPr="00E17CDC" w:rsidRDefault="002E74E0" w:rsidP="002E74E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Cr + Cl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CrCl</w:t>
            </w:r>
            <w:r w:rsidRPr="00E17CDC">
              <w:rPr>
                <w:color w:val="548DD4" w:themeColor="text2" w:themeTint="99"/>
                <w:vertAlign w:val="subscript"/>
              </w:rPr>
              <w:t>3</w:t>
            </w:r>
          </w:p>
        </w:tc>
        <w:tc>
          <w:tcPr>
            <w:tcW w:w="2907" w:type="dxa"/>
          </w:tcPr>
          <w:p w14:paraId="3DD2D1B9" w14:textId="73E7FB57" w:rsidR="00183EDB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Chlorid chromitý</w:t>
            </w:r>
          </w:p>
        </w:tc>
        <w:tc>
          <w:tcPr>
            <w:tcW w:w="2900" w:type="dxa"/>
          </w:tcPr>
          <w:p w14:paraId="5BC48D4F" w14:textId="7CA57636" w:rsidR="00183EDB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Fialová krystalická látka</w:t>
            </w:r>
          </w:p>
        </w:tc>
      </w:tr>
      <w:tr w:rsidR="002E74E0" w14:paraId="432E726D" w14:textId="77777777" w:rsidTr="00386925">
        <w:tc>
          <w:tcPr>
            <w:tcW w:w="2893" w:type="dxa"/>
          </w:tcPr>
          <w:p w14:paraId="794928F1" w14:textId="4FE64A8B" w:rsidR="00183EDB" w:rsidRPr="00E17CDC" w:rsidRDefault="002E74E0" w:rsidP="002E74E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Co + Cl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CoCl</w:t>
            </w:r>
            <w:r w:rsidRPr="00E17CDC">
              <w:rPr>
                <w:color w:val="548DD4" w:themeColor="text2" w:themeTint="99"/>
                <w:vertAlign w:val="subscript"/>
              </w:rPr>
              <w:t>3</w:t>
            </w:r>
          </w:p>
        </w:tc>
        <w:tc>
          <w:tcPr>
            <w:tcW w:w="2907" w:type="dxa"/>
          </w:tcPr>
          <w:p w14:paraId="06B48FBA" w14:textId="307B8F25" w:rsidR="00183EDB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Chlorid kobaltitý</w:t>
            </w:r>
          </w:p>
        </w:tc>
        <w:tc>
          <w:tcPr>
            <w:tcW w:w="2900" w:type="dxa"/>
          </w:tcPr>
          <w:p w14:paraId="57FA94E1" w14:textId="28FE5C9F" w:rsidR="00183EDB" w:rsidRPr="00E17CDC" w:rsidRDefault="002E74E0" w:rsidP="00927AB0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Modrá krystalická látka</w:t>
            </w:r>
          </w:p>
        </w:tc>
      </w:tr>
    </w:tbl>
    <w:p w14:paraId="417E3309" w14:textId="77777777" w:rsidR="00183EDB" w:rsidRDefault="00183EDB" w:rsidP="00927AB0">
      <w:pPr>
        <w:pStyle w:val="Odstavecseseznamem"/>
        <w:ind w:left="360"/>
      </w:pPr>
    </w:p>
    <w:p w14:paraId="316AA884" w14:textId="37E342C1" w:rsidR="00B07A4D" w:rsidRDefault="00B07A4D" w:rsidP="00B07A4D">
      <w:pPr>
        <w:pStyle w:val="Titulek"/>
        <w:keepNext/>
      </w:pPr>
      <w:r>
        <w:lastRenderedPageBreak/>
        <w:t>Tabulka 16: Reaktivita bromu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893"/>
        <w:gridCol w:w="2907"/>
        <w:gridCol w:w="2900"/>
      </w:tblGrid>
      <w:tr w:rsidR="00B07A4D" w14:paraId="7665F4BA" w14:textId="77777777" w:rsidTr="00C94387">
        <w:tc>
          <w:tcPr>
            <w:tcW w:w="2893" w:type="dxa"/>
          </w:tcPr>
          <w:p w14:paraId="63CF9E07" w14:textId="77777777" w:rsidR="00B07A4D" w:rsidRDefault="00B07A4D" w:rsidP="00C94387">
            <w:pPr>
              <w:pStyle w:val="Odstavecseseznamem"/>
              <w:ind w:left="0"/>
            </w:pPr>
            <w:r>
              <w:t>Chemická rovnice</w:t>
            </w:r>
          </w:p>
        </w:tc>
        <w:tc>
          <w:tcPr>
            <w:tcW w:w="2907" w:type="dxa"/>
          </w:tcPr>
          <w:p w14:paraId="2EEE56B9" w14:textId="77777777" w:rsidR="00B07A4D" w:rsidRDefault="00B07A4D" w:rsidP="00C94387">
            <w:pPr>
              <w:pStyle w:val="Odstavecseseznamem"/>
              <w:ind w:left="0"/>
            </w:pPr>
            <w:r>
              <w:t>Název sloučeniny</w:t>
            </w:r>
          </w:p>
        </w:tc>
        <w:tc>
          <w:tcPr>
            <w:tcW w:w="2900" w:type="dxa"/>
          </w:tcPr>
          <w:p w14:paraId="0881CB6E" w14:textId="77777777" w:rsidR="00B07A4D" w:rsidRDefault="00B07A4D" w:rsidP="00C94387">
            <w:pPr>
              <w:pStyle w:val="Odstavecseseznamem"/>
              <w:ind w:left="0"/>
              <w:jc w:val="left"/>
            </w:pPr>
            <w:r>
              <w:t>Fyzikální vlastnosti sloučeniny</w:t>
            </w:r>
          </w:p>
        </w:tc>
      </w:tr>
      <w:tr w:rsidR="00B07A4D" w14:paraId="04E7605D" w14:textId="77777777" w:rsidTr="00C94387">
        <w:tc>
          <w:tcPr>
            <w:tcW w:w="2893" w:type="dxa"/>
          </w:tcPr>
          <w:p w14:paraId="39E60A7C" w14:textId="06116DF3" w:rsidR="00B07A4D" w:rsidRPr="00E17CDC" w:rsidRDefault="00B07A4D" w:rsidP="00B07A4D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K + Br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KBr</w:t>
            </w:r>
          </w:p>
        </w:tc>
        <w:tc>
          <w:tcPr>
            <w:tcW w:w="2907" w:type="dxa"/>
          </w:tcPr>
          <w:p w14:paraId="492CFAC8" w14:textId="7D51A2E8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bromid draselný</w:t>
            </w:r>
          </w:p>
        </w:tc>
        <w:tc>
          <w:tcPr>
            <w:tcW w:w="2900" w:type="dxa"/>
          </w:tcPr>
          <w:p w14:paraId="5D9DAC49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B07A4D" w14:paraId="43F7B0D9" w14:textId="77777777" w:rsidTr="00C94387">
        <w:tc>
          <w:tcPr>
            <w:tcW w:w="2893" w:type="dxa"/>
          </w:tcPr>
          <w:p w14:paraId="3B687C38" w14:textId="48ADE734" w:rsidR="00B07A4D" w:rsidRPr="00E17CDC" w:rsidRDefault="00B07A4D" w:rsidP="00B07A4D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Cs + Br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CsBr</w:t>
            </w:r>
          </w:p>
        </w:tc>
        <w:tc>
          <w:tcPr>
            <w:tcW w:w="2907" w:type="dxa"/>
          </w:tcPr>
          <w:p w14:paraId="32723F2B" w14:textId="186C6201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bromid cesný</w:t>
            </w:r>
          </w:p>
        </w:tc>
        <w:tc>
          <w:tcPr>
            <w:tcW w:w="2900" w:type="dxa"/>
          </w:tcPr>
          <w:p w14:paraId="63EE31C1" w14:textId="7777777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B07A4D" w14:paraId="43E5A4DA" w14:textId="77777777" w:rsidTr="00C94387">
        <w:tc>
          <w:tcPr>
            <w:tcW w:w="2893" w:type="dxa"/>
          </w:tcPr>
          <w:p w14:paraId="2D02C087" w14:textId="0B91124D" w:rsidR="00B07A4D" w:rsidRPr="00E17CDC" w:rsidRDefault="00B07A4D" w:rsidP="00B07A4D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Au + Br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AuBr</w:t>
            </w:r>
          </w:p>
        </w:tc>
        <w:tc>
          <w:tcPr>
            <w:tcW w:w="2907" w:type="dxa"/>
          </w:tcPr>
          <w:p w14:paraId="5DA0B7BC" w14:textId="30FC3DDC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bromid zlatný</w:t>
            </w:r>
          </w:p>
        </w:tc>
        <w:tc>
          <w:tcPr>
            <w:tcW w:w="2900" w:type="dxa"/>
          </w:tcPr>
          <w:p w14:paraId="79B58614" w14:textId="1BDEDB97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Žlutá krystalická látka</w:t>
            </w:r>
          </w:p>
        </w:tc>
      </w:tr>
      <w:tr w:rsidR="00B07A4D" w14:paraId="2DB07167" w14:textId="77777777" w:rsidTr="00C94387">
        <w:tc>
          <w:tcPr>
            <w:tcW w:w="2893" w:type="dxa"/>
          </w:tcPr>
          <w:p w14:paraId="0E932729" w14:textId="4F9B0187" w:rsidR="00B07A4D" w:rsidRPr="00E17CDC" w:rsidRDefault="00B07A4D" w:rsidP="00B07A4D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Zn + Br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ZnBr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</w:p>
        </w:tc>
        <w:tc>
          <w:tcPr>
            <w:tcW w:w="2907" w:type="dxa"/>
          </w:tcPr>
          <w:p w14:paraId="3E5200AC" w14:textId="548E6A58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bromid zinečnatý</w:t>
            </w:r>
          </w:p>
        </w:tc>
        <w:tc>
          <w:tcPr>
            <w:tcW w:w="2900" w:type="dxa"/>
          </w:tcPr>
          <w:p w14:paraId="6AF0A9D6" w14:textId="617A6566" w:rsidR="00B07A4D" w:rsidRPr="00E17CDC" w:rsidRDefault="00E17CDC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Bílý prášek.</w:t>
            </w:r>
          </w:p>
        </w:tc>
      </w:tr>
      <w:tr w:rsidR="00B07A4D" w14:paraId="7B88FA0A" w14:textId="77777777" w:rsidTr="00C94387">
        <w:tc>
          <w:tcPr>
            <w:tcW w:w="2893" w:type="dxa"/>
          </w:tcPr>
          <w:p w14:paraId="6B9223CC" w14:textId="607483AC" w:rsidR="00B07A4D" w:rsidRPr="00E17CDC" w:rsidRDefault="00B07A4D" w:rsidP="00B07A4D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Co + Br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CoBr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</w:p>
        </w:tc>
        <w:tc>
          <w:tcPr>
            <w:tcW w:w="2907" w:type="dxa"/>
          </w:tcPr>
          <w:p w14:paraId="60742A24" w14:textId="1D78DC89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bromid kobaltnatý</w:t>
            </w:r>
          </w:p>
        </w:tc>
        <w:tc>
          <w:tcPr>
            <w:tcW w:w="2900" w:type="dxa"/>
          </w:tcPr>
          <w:p w14:paraId="6381899B" w14:textId="7BDA99E9" w:rsidR="00B07A4D" w:rsidRPr="00E17CDC" w:rsidRDefault="00B07A4D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Zelený prášek</w:t>
            </w:r>
          </w:p>
        </w:tc>
      </w:tr>
    </w:tbl>
    <w:p w14:paraId="0861F7C3" w14:textId="5F12CB92" w:rsidR="00B07A4D" w:rsidRDefault="00B07A4D" w:rsidP="00927AB0">
      <w:pPr>
        <w:pStyle w:val="Odstavecseseznamem"/>
        <w:ind w:left="360"/>
      </w:pPr>
    </w:p>
    <w:p w14:paraId="73DB666F" w14:textId="34ED8566" w:rsidR="00B0605B" w:rsidRPr="00951AC6" w:rsidRDefault="00B0605B" w:rsidP="000113E1">
      <w:pPr>
        <w:spacing w:before="0" w:after="200" w:line="276" w:lineRule="auto"/>
        <w:jc w:val="center"/>
        <w:rPr>
          <w:b/>
          <w:color w:val="4F81BD" w:themeColor="accent1"/>
          <w:sz w:val="18"/>
          <w:szCs w:val="18"/>
        </w:rPr>
      </w:pPr>
      <w:r w:rsidRPr="00951AC6">
        <w:rPr>
          <w:b/>
          <w:color w:val="4F81BD" w:themeColor="accent1"/>
          <w:sz w:val="18"/>
          <w:szCs w:val="18"/>
        </w:rPr>
        <w:t>Tabulka 1</w:t>
      </w:r>
      <w:r w:rsidR="00B07A4D" w:rsidRPr="00951AC6">
        <w:rPr>
          <w:b/>
          <w:color w:val="4F81BD" w:themeColor="accent1"/>
          <w:sz w:val="18"/>
          <w:szCs w:val="18"/>
        </w:rPr>
        <w:t>7</w:t>
      </w:r>
      <w:r w:rsidRPr="00951AC6">
        <w:rPr>
          <w:b/>
          <w:color w:val="4F81BD" w:themeColor="accent1"/>
          <w:sz w:val="18"/>
          <w:szCs w:val="18"/>
        </w:rPr>
        <w:t>: Reaktivita kyslíku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893"/>
        <w:gridCol w:w="2907"/>
        <w:gridCol w:w="2900"/>
      </w:tblGrid>
      <w:tr w:rsidR="00B0605B" w14:paraId="670B796A" w14:textId="77777777" w:rsidTr="00C94387">
        <w:tc>
          <w:tcPr>
            <w:tcW w:w="2893" w:type="dxa"/>
          </w:tcPr>
          <w:p w14:paraId="42F5A822" w14:textId="77777777" w:rsidR="00B0605B" w:rsidRDefault="00B0605B" w:rsidP="00C94387">
            <w:pPr>
              <w:pStyle w:val="Odstavecseseznamem"/>
              <w:ind w:left="0"/>
            </w:pPr>
            <w:r>
              <w:t>Chemická rovnice</w:t>
            </w:r>
          </w:p>
        </w:tc>
        <w:tc>
          <w:tcPr>
            <w:tcW w:w="2907" w:type="dxa"/>
          </w:tcPr>
          <w:p w14:paraId="65400B46" w14:textId="77777777" w:rsidR="00B0605B" w:rsidRDefault="00B0605B" w:rsidP="00C94387">
            <w:pPr>
              <w:pStyle w:val="Odstavecseseznamem"/>
              <w:ind w:left="0"/>
            </w:pPr>
            <w:r>
              <w:t>Název sloučeniny</w:t>
            </w:r>
          </w:p>
        </w:tc>
        <w:tc>
          <w:tcPr>
            <w:tcW w:w="2900" w:type="dxa"/>
          </w:tcPr>
          <w:p w14:paraId="64FD5DFC" w14:textId="77777777" w:rsidR="00B0605B" w:rsidRDefault="00B0605B" w:rsidP="00C94387">
            <w:pPr>
              <w:pStyle w:val="Odstavecseseznamem"/>
              <w:ind w:left="0"/>
              <w:jc w:val="left"/>
            </w:pPr>
            <w:r>
              <w:t>Fyzikální vlastnosti sloučeniny</w:t>
            </w:r>
          </w:p>
        </w:tc>
      </w:tr>
      <w:tr w:rsidR="00B0605B" w14:paraId="304A6A40" w14:textId="77777777" w:rsidTr="00C94387">
        <w:tc>
          <w:tcPr>
            <w:tcW w:w="2893" w:type="dxa"/>
          </w:tcPr>
          <w:p w14:paraId="3E3DD4CA" w14:textId="33BBC4D9" w:rsidR="00B0605B" w:rsidRPr="00E17CDC" w:rsidRDefault="00B0605B" w:rsidP="00B0605B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H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+ O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H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>O</w:t>
            </w:r>
          </w:p>
        </w:tc>
        <w:tc>
          <w:tcPr>
            <w:tcW w:w="2907" w:type="dxa"/>
          </w:tcPr>
          <w:p w14:paraId="651917D5" w14:textId="2E273FA5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voda</w:t>
            </w:r>
          </w:p>
        </w:tc>
        <w:tc>
          <w:tcPr>
            <w:tcW w:w="2900" w:type="dxa"/>
          </w:tcPr>
          <w:p w14:paraId="0EB4270A" w14:textId="00F0F7FB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Namodralá kapalina</w:t>
            </w:r>
          </w:p>
        </w:tc>
      </w:tr>
      <w:tr w:rsidR="00B0605B" w14:paraId="1C30B156" w14:textId="77777777" w:rsidTr="00C94387">
        <w:tc>
          <w:tcPr>
            <w:tcW w:w="2893" w:type="dxa"/>
          </w:tcPr>
          <w:p w14:paraId="31DAD4E5" w14:textId="79E53C4C" w:rsidR="00B0605B" w:rsidRPr="00E17CDC" w:rsidRDefault="00B0605B" w:rsidP="00B0605B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4 Li + O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Li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>O</w:t>
            </w:r>
          </w:p>
        </w:tc>
        <w:tc>
          <w:tcPr>
            <w:tcW w:w="2907" w:type="dxa"/>
          </w:tcPr>
          <w:p w14:paraId="33261F26" w14:textId="15A1750E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oxid lithný</w:t>
            </w:r>
          </w:p>
        </w:tc>
        <w:tc>
          <w:tcPr>
            <w:tcW w:w="2900" w:type="dxa"/>
          </w:tcPr>
          <w:p w14:paraId="5885B2FE" w14:textId="2432D98D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Bílý prášek</w:t>
            </w:r>
          </w:p>
        </w:tc>
      </w:tr>
      <w:tr w:rsidR="00B0605B" w14:paraId="12BCFF49" w14:textId="77777777" w:rsidTr="00C94387">
        <w:tc>
          <w:tcPr>
            <w:tcW w:w="2893" w:type="dxa"/>
          </w:tcPr>
          <w:p w14:paraId="130FFBC6" w14:textId="58E19403" w:rsidR="00B0605B" w:rsidRPr="00E17CDC" w:rsidRDefault="00B0605B" w:rsidP="00B0605B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4 Na + O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Na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>O</w:t>
            </w:r>
          </w:p>
        </w:tc>
        <w:tc>
          <w:tcPr>
            <w:tcW w:w="2907" w:type="dxa"/>
          </w:tcPr>
          <w:p w14:paraId="673A9200" w14:textId="1EC4BE66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oxid sodný</w:t>
            </w:r>
          </w:p>
        </w:tc>
        <w:tc>
          <w:tcPr>
            <w:tcW w:w="2900" w:type="dxa"/>
          </w:tcPr>
          <w:p w14:paraId="4CFFF73F" w14:textId="7C1BF1C6" w:rsidR="00B0605B" w:rsidRPr="00E17CDC" w:rsidRDefault="00466670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Bílý prášek</w:t>
            </w:r>
          </w:p>
        </w:tc>
      </w:tr>
      <w:tr w:rsidR="00B0605B" w14:paraId="442E57C3" w14:textId="77777777" w:rsidTr="00C94387">
        <w:tc>
          <w:tcPr>
            <w:tcW w:w="2893" w:type="dxa"/>
          </w:tcPr>
          <w:p w14:paraId="779A4D5C" w14:textId="2691B8F0" w:rsidR="00B0605B" w:rsidRPr="00E17CDC" w:rsidRDefault="00B0605B" w:rsidP="00B0605B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4 K+ O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K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>O</w:t>
            </w:r>
          </w:p>
        </w:tc>
        <w:tc>
          <w:tcPr>
            <w:tcW w:w="2907" w:type="dxa"/>
          </w:tcPr>
          <w:p w14:paraId="7596CB50" w14:textId="7CC8FF88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oxid draselný</w:t>
            </w:r>
          </w:p>
        </w:tc>
        <w:tc>
          <w:tcPr>
            <w:tcW w:w="2900" w:type="dxa"/>
          </w:tcPr>
          <w:p w14:paraId="3502B6DF" w14:textId="26EA8A6B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Světle žlutá pevná látka</w:t>
            </w:r>
          </w:p>
        </w:tc>
      </w:tr>
      <w:tr w:rsidR="00B0605B" w14:paraId="573C3610" w14:textId="77777777" w:rsidTr="00C94387">
        <w:tc>
          <w:tcPr>
            <w:tcW w:w="2893" w:type="dxa"/>
          </w:tcPr>
          <w:p w14:paraId="40E9AA02" w14:textId="0388943A" w:rsidR="00B0605B" w:rsidRPr="00E17CDC" w:rsidRDefault="00B0605B" w:rsidP="00B0605B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2 Mg + O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MgO</w:t>
            </w:r>
          </w:p>
        </w:tc>
        <w:tc>
          <w:tcPr>
            <w:tcW w:w="2907" w:type="dxa"/>
          </w:tcPr>
          <w:p w14:paraId="5F2BE438" w14:textId="2D7A3187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oxid hořečnatý</w:t>
            </w:r>
          </w:p>
        </w:tc>
        <w:tc>
          <w:tcPr>
            <w:tcW w:w="2900" w:type="dxa"/>
          </w:tcPr>
          <w:p w14:paraId="31DF1BDA" w14:textId="77777777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B0605B" w14:paraId="20B40573" w14:textId="77777777" w:rsidTr="00C94387">
        <w:tc>
          <w:tcPr>
            <w:tcW w:w="2893" w:type="dxa"/>
          </w:tcPr>
          <w:p w14:paraId="3BF2E2AC" w14:textId="2156F63A" w:rsidR="00B0605B" w:rsidRPr="00E17CDC" w:rsidRDefault="00B0605B" w:rsidP="00B0605B">
            <w:pPr>
              <w:pStyle w:val="Odstavecseseznamem"/>
              <w:ind w:left="0"/>
              <w:rPr>
                <w:color w:val="548DD4" w:themeColor="text2" w:themeTint="99"/>
                <w:vertAlign w:val="subscript"/>
              </w:rPr>
            </w:pPr>
            <w:r w:rsidRPr="00E17CDC">
              <w:rPr>
                <w:color w:val="548DD4" w:themeColor="text2" w:themeTint="99"/>
              </w:rPr>
              <w:t>2 Ca + O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CaO</w:t>
            </w:r>
          </w:p>
        </w:tc>
        <w:tc>
          <w:tcPr>
            <w:tcW w:w="2907" w:type="dxa"/>
          </w:tcPr>
          <w:p w14:paraId="6FEEB8AC" w14:textId="42E6D26C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oxid vápenatý</w:t>
            </w:r>
          </w:p>
        </w:tc>
        <w:tc>
          <w:tcPr>
            <w:tcW w:w="2900" w:type="dxa"/>
          </w:tcPr>
          <w:p w14:paraId="342F96AC" w14:textId="77777777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Bílá krystalická látka</w:t>
            </w:r>
          </w:p>
        </w:tc>
      </w:tr>
      <w:tr w:rsidR="00B0605B" w14:paraId="6EDD26F3" w14:textId="77777777" w:rsidTr="00C94387">
        <w:tc>
          <w:tcPr>
            <w:tcW w:w="2893" w:type="dxa"/>
          </w:tcPr>
          <w:p w14:paraId="3541D2C3" w14:textId="026494C8" w:rsidR="00B0605B" w:rsidRPr="00E17CDC" w:rsidRDefault="00B0605B" w:rsidP="00B0605B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4 Bi + 3 O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 xml:space="preserve"> </w:t>
            </w:r>
            <w:r w:rsidRPr="00E17CDC">
              <w:rPr>
                <w:rFonts w:ascii="Times New Roman" w:hAnsi="Times New Roman"/>
                <w:color w:val="548DD4" w:themeColor="text2" w:themeTint="99"/>
              </w:rPr>
              <w:t>→</w:t>
            </w:r>
            <w:r w:rsidRPr="00E17CDC">
              <w:rPr>
                <w:color w:val="548DD4" w:themeColor="text2" w:themeTint="99"/>
              </w:rPr>
              <w:t xml:space="preserve"> 2 Bi</w:t>
            </w:r>
            <w:r w:rsidRPr="00E17CDC">
              <w:rPr>
                <w:color w:val="548DD4" w:themeColor="text2" w:themeTint="99"/>
                <w:vertAlign w:val="subscript"/>
              </w:rPr>
              <w:t>2</w:t>
            </w:r>
            <w:r w:rsidRPr="00E17CDC">
              <w:rPr>
                <w:color w:val="548DD4" w:themeColor="text2" w:themeTint="99"/>
              </w:rPr>
              <w:t>O</w:t>
            </w:r>
            <w:r w:rsidRPr="00E17CDC">
              <w:rPr>
                <w:color w:val="548DD4" w:themeColor="text2" w:themeTint="99"/>
                <w:vertAlign w:val="subscript"/>
              </w:rPr>
              <w:t>3</w:t>
            </w:r>
          </w:p>
        </w:tc>
        <w:tc>
          <w:tcPr>
            <w:tcW w:w="2907" w:type="dxa"/>
          </w:tcPr>
          <w:p w14:paraId="393F4F58" w14:textId="6891802B" w:rsidR="00B0605B" w:rsidRPr="00E17CDC" w:rsidRDefault="00B0605B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oxid bismutitý</w:t>
            </w:r>
          </w:p>
        </w:tc>
        <w:tc>
          <w:tcPr>
            <w:tcW w:w="2900" w:type="dxa"/>
          </w:tcPr>
          <w:p w14:paraId="4CD3A7E7" w14:textId="510BC07C" w:rsidR="00B0605B" w:rsidRPr="00E17CDC" w:rsidRDefault="00466670" w:rsidP="00C94387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Žlutý prášek</w:t>
            </w:r>
          </w:p>
        </w:tc>
      </w:tr>
    </w:tbl>
    <w:p w14:paraId="174F528E" w14:textId="26CAF5A7" w:rsidR="00504613" w:rsidRDefault="00504613" w:rsidP="00951AC6">
      <w:pPr>
        <w:spacing w:before="0" w:after="200" w:line="276" w:lineRule="auto"/>
        <w:jc w:val="left"/>
        <w:sectPr w:rsidR="00504613" w:rsidSect="00A65F4A">
          <w:headerReference w:type="default" r:id="rId20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3737FD0E" w14:textId="79F3C166" w:rsidR="00504613" w:rsidRDefault="00504613" w:rsidP="00951AC6">
      <w:pPr>
        <w:spacing w:before="0" w:after="200" w:line="276" w:lineRule="auto"/>
        <w:jc w:val="left"/>
        <w:sectPr w:rsidR="00504613" w:rsidSect="00504613">
          <w:type w:val="continuous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20E09083" w14:textId="03560641" w:rsidR="00D91E9C" w:rsidRPr="00F26C56" w:rsidRDefault="00F26C56" w:rsidP="00F26C56">
      <w:pPr>
        <w:pStyle w:val="Nadpis1"/>
      </w:pPr>
      <w:bookmarkStart w:id="4" w:name="_Toc427306541"/>
      <w:r>
        <w:lastRenderedPageBreak/>
        <w:t>H</w:t>
      </w:r>
      <w:r w:rsidR="00A06D76" w:rsidRPr="00F26C56">
        <w:t>ybridizace</w:t>
      </w:r>
      <w:bookmarkEnd w:id="4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D91E9C" w:rsidRPr="00A82C19" w14:paraId="47A45971" w14:textId="77777777" w:rsidTr="00BB24E6">
        <w:tc>
          <w:tcPr>
            <w:tcW w:w="2655" w:type="dxa"/>
            <w:vAlign w:val="center"/>
          </w:tcPr>
          <w:p w14:paraId="6214A9B6" w14:textId="77777777" w:rsidR="00D91E9C" w:rsidRPr="00A82C19" w:rsidRDefault="00D91E9C" w:rsidP="00BB24E6">
            <w:r>
              <w:t>Tematický celek</w:t>
            </w:r>
          </w:p>
        </w:tc>
        <w:tc>
          <w:tcPr>
            <w:tcW w:w="6405" w:type="dxa"/>
            <w:vAlign w:val="center"/>
          </w:tcPr>
          <w:p w14:paraId="4DBF86D4" w14:textId="307FD5C9" w:rsidR="00D91E9C" w:rsidRPr="00A82C19" w:rsidRDefault="001E36D7" w:rsidP="00BB24E6">
            <w:r>
              <w:t>Chemická vazba</w:t>
            </w:r>
          </w:p>
        </w:tc>
      </w:tr>
      <w:tr w:rsidR="00D91E9C" w:rsidRPr="00A82C19" w14:paraId="5F0375F1" w14:textId="77777777" w:rsidTr="00BB24E6">
        <w:tc>
          <w:tcPr>
            <w:tcW w:w="2655" w:type="dxa"/>
            <w:vAlign w:val="center"/>
          </w:tcPr>
          <w:p w14:paraId="07082982" w14:textId="77777777" w:rsidR="00D91E9C" w:rsidRDefault="00D91E9C" w:rsidP="00BB24E6">
            <w:r>
              <w:t>Téma vyučované hodiny</w:t>
            </w:r>
          </w:p>
        </w:tc>
        <w:tc>
          <w:tcPr>
            <w:tcW w:w="6405" w:type="dxa"/>
            <w:vAlign w:val="center"/>
          </w:tcPr>
          <w:p w14:paraId="5F2D1174" w14:textId="33394AB9" w:rsidR="00D91E9C" w:rsidRPr="00A82C19" w:rsidRDefault="001E36D7" w:rsidP="00BB24E6">
            <w:r>
              <w:t>Hybridizace</w:t>
            </w:r>
          </w:p>
        </w:tc>
      </w:tr>
      <w:tr w:rsidR="00D91E9C" w:rsidRPr="00A82C19" w14:paraId="60B59394" w14:textId="77777777" w:rsidTr="00BB24E6">
        <w:tc>
          <w:tcPr>
            <w:tcW w:w="2655" w:type="dxa"/>
            <w:vAlign w:val="center"/>
          </w:tcPr>
          <w:p w14:paraId="22D0807C" w14:textId="77777777" w:rsidR="00D91E9C" w:rsidRPr="00A82C19" w:rsidRDefault="00D91E9C" w:rsidP="00BB24E6">
            <w:r>
              <w:t>Cílová skupina</w:t>
            </w:r>
          </w:p>
        </w:tc>
        <w:tc>
          <w:tcPr>
            <w:tcW w:w="6405" w:type="dxa"/>
            <w:vAlign w:val="center"/>
          </w:tcPr>
          <w:p w14:paraId="33DDD809" w14:textId="38C7F8B2" w:rsidR="00D91E9C" w:rsidRPr="00A82C19" w:rsidRDefault="001E36D7" w:rsidP="00BB24E6">
            <w:r>
              <w:t>Žáci 3. ročníku šestiletého gymnázia, žáci 1. ročníku čtyřletého gymnázia.</w:t>
            </w:r>
          </w:p>
        </w:tc>
      </w:tr>
      <w:tr w:rsidR="00D91E9C" w:rsidRPr="00A82C19" w14:paraId="73E1137A" w14:textId="77777777" w:rsidTr="00BB24E6">
        <w:tc>
          <w:tcPr>
            <w:tcW w:w="2655" w:type="dxa"/>
            <w:vAlign w:val="center"/>
          </w:tcPr>
          <w:p w14:paraId="30EB8B74" w14:textId="77777777" w:rsidR="00D91E9C" w:rsidRPr="00A82C19" w:rsidRDefault="00D91E9C" w:rsidP="00BB24E6">
            <w:r>
              <w:t>Časová dotace</w:t>
            </w:r>
          </w:p>
        </w:tc>
        <w:tc>
          <w:tcPr>
            <w:tcW w:w="6405" w:type="dxa"/>
            <w:vAlign w:val="center"/>
          </w:tcPr>
          <w:p w14:paraId="5751B030" w14:textId="6A9C93F0" w:rsidR="00D91E9C" w:rsidRPr="00A82C19" w:rsidRDefault="001E36D7" w:rsidP="00BB24E6">
            <w:r>
              <w:t>45 minut</w:t>
            </w:r>
          </w:p>
        </w:tc>
      </w:tr>
      <w:tr w:rsidR="00D91E9C" w:rsidRPr="00A82C19" w14:paraId="76B2AD59" w14:textId="77777777" w:rsidTr="00BB24E6">
        <w:tc>
          <w:tcPr>
            <w:tcW w:w="2655" w:type="dxa"/>
            <w:vAlign w:val="center"/>
          </w:tcPr>
          <w:p w14:paraId="1CB51AB2" w14:textId="77777777" w:rsidR="00D91E9C" w:rsidRPr="00A82C19" w:rsidRDefault="00D91E9C" w:rsidP="00BB24E6">
            <w:r>
              <w:t>Klíčová slova</w:t>
            </w:r>
          </w:p>
        </w:tc>
        <w:tc>
          <w:tcPr>
            <w:tcW w:w="6405" w:type="dxa"/>
            <w:vAlign w:val="center"/>
          </w:tcPr>
          <w:p w14:paraId="6ACDDD60" w14:textId="3000FDFD" w:rsidR="00D91E9C" w:rsidRPr="00A82C19" w:rsidRDefault="001E36D7" w:rsidP="00BB24E6">
            <w:r>
              <w:t>Hybridizace, pravidla hybridizace, jednoduchá a složená hybridizace, vazebný úhel, tvar molekuly.</w:t>
            </w:r>
          </w:p>
        </w:tc>
      </w:tr>
      <w:tr w:rsidR="00D91E9C" w:rsidRPr="00A82C19" w14:paraId="3AAA6B4F" w14:textId="77777777" w:rsidTr="00BB24E6">
        <w:tc>
          <w:tcPr>
            <w:tcW w:w="2655" w:type="dxa"/>
            <w:vAlign w:val="center"/>
          </w:tcPr>
          <w:p w14:paraId="3FB12ABD" w14:textId="77777777" w:rsidR="00D91E9C" w:rsidRPr="00A82C19" w:rsidRDefault="00D91E9C" w:rsidP="00BB24E6">
            <w:r>
              <w:t>Cíle vyučovací hodiny</w:t>
            </w:r>
          </w:p>
        </w:tc>
        <w:tc>
          <w:tcPr>
            <w:tcW w:w="6405" w:type="dxa"/>
            <w:vAlign w:val="center"/>
          </w:tcPr>
          <w:p w14:paraId="41CCD1F0" w14:textId="77777777" w:rsidR="001E36D7" w:rsidRDefault="001E36D7" w:rsidP="001E36D7">
            <w:r>
              <w:t xml:space="preserve">Žáci budou umět: </w:t>
            </w:r>
          </w:p>
          <w:p w14:paraId="699EC897" w14:textId="498FE693" w:rsidR="001E36D7" w:rsidRDefault="001E36D7" w:rsidP="001E36D7">
            <w:pPr>
              <w:pStyle w:val="Odstavecseseznamem"/>
              <w:numPr>
                <w:ilvl w:val="0"/>
                <w:numId w:val="2"/>
              </w:numPr>
            </w:pPr>
            <w:r>
              <w:t>popsat vazbu sigma a pí,</w:t>
            </w:r>
          </w:p>
          <w:p w14:paraId="0B8231FC" w14:textId="37906F49" w:rsidR="001E36D7" w:rsidRDefault="001E36D7" w:rsidP="001E36D7">
            <w:pPr>
              <w:pStyle w:val="Odstavecseseznamem"/>
              <w:numPr>
                <w:ilvl w:val="0"/>
                <w:numId w:val="2"/>
              </w:numPr>
            </w:pPr>
            <w:r>
              <w:t>aplikovat pojem a pravidla hybridizace,</w:t>
            </w:r>
          </w:p>
          <w:p w14:paraId="1CC43DF5" w14:textId="1349499C" w:rsidR="001E36D7" w:rsidRDefault="001E36D7" w:rsidP="001E36D7">
            <w:pPr>
              <w:pStyle w:val="Odstavecseseznamem"/>
              <w:numPr>
                <w:ilvl w:val="0"/>
                <w:numId w:val="2"/>
              </w:numPr>
            </w:pPr>
            <w:r>
              <w:t>určit typ hybridizace a strukturu sloučeniny,</w:t>
            </w:r>
          </w:p>
          <w:p w14:paraId="0AC174CC" w14:textId="55A46521" w:rsidR="00D91E9C" w:rsidRPr="00A82C19" w:rsidRDefault="00E17CDC" w:rsidP="001E36D7">
            <w:pPr>
              <w:pStyle w:val="Odstavecseseznamem"/>
              <w:numPr>
                <w:ilvl w:val="0"/>
                <w:numId w:val="2"/>
              </w:numPr>
            </w:pPr>
            <w:r>
              <w:t>ověřit správnost řešení pomocí aplikací na mobilních zařízeních.</w:t>
            </w:r>
          </w:p>
        </w:tc>
      </w:tr>
      <w:tr w:rsidR="00D91E9C" w:rsidRPr="00A82C19" w14:paraId="787BB031" w14:textId="77777777" w:rsidTr="00BB24E6">
        <w:tc>
          <w:tcPr>
            <w:tcW w:w="2655" w:type="dxa"/>
            <w:vAlign w:val="center"/>
          </w:tcPr>
          <w:p w14:paraId="36E38E31" w14:textId="77777777" w:rsidR="00D91E9C" w:rsidRPr="00A82C19" w:rsidRDefault="00D91E9C" w:rsidP="00BB24E6">
            <w:r>
              <w:t>Organizační formy</w:t>
            </w:r>
          </w:p>
        </w:tc>
        <w:tc>
          <w:tcPr>
            <w:tcW w:w="6405" w:type="dxa"/>
            <w:vAlign w:val="center"/>
          </w:tcPr>
          <w:p w14:paraId="52D2B522" w14:textId="4AB02DC6" w:rsidR="00D91E9C" w:rsidRPr="00247671" w:rsidRDefault="00E17CDC" w:rsidP="00E17CDC">
            <w:pPr>
              <w:rPr>
                <w:i/>
              </w:rPr>
            </w:pPr>
            <w:r>
              <w:rPr>
                <w:i/>
              </w:rPr>
              <w:t>Výklad, hromadná výuka,</w:t>
            </w:r>
            <w:r w:rsidR="00D91E9C" w:rsidRPr="00247671">
              <w:rPr>
                <w:i/>
              </w:rPr>
              <w:t xml:space="preserve"> samostatná práce žáků</w:t>
            </w:r>
            <w:r>
              <w:rPr>
                <w:i/>
              </w:rPr>
              <w:t>.</w:t>
            </w:r>
          </w:p>
        </w:tc>
      </w:tr>
      <w:tr w:rsidR="00D91E9C" w:rsidRPr="00501BCC" w14:paraId="4E123B30" w14:textId="77777777" w:rsidTr="00BB24E6">
        <w:tc>
          <w:tcPr>
            <w:tcW w:w="2655" w:type="dxa"/>
            <w:vAlign w:val="center"/>
          </w:tcPr>
          <w:p w14:paraId="3C2335A5" w14:textId="77777777" w:rsidR="00D91E9C" w:rsidRPr="00501BCC" w:rsidRDefault="00D91E9C" w:rsidP="00BB24E6">
            <w:r w:rsidRPr="00A82C19">
              <w:t>Pomů</w:t>
            </w:r>
            <w:r>
              <w:t>cky</w:t>
            </w:r>
          </w:p>
        </w:tc>
        <w:tc>
          <w:tcPr>
            <w:tcW w:w="6405" w:type="dxa"/>
            <w:vAlign w:val="center"/>
          </w:tcPr>
          <w:p w14:paraId="2DCDDFDF" w14:textId="776B88A2" w:rsidR="00D91E9C" w:rsidRPr="00247671" w:rsidRDefault="00E17CDC" w:rsidP="00E17CDC">
            <w:pPr>
              <w:rPr>
                <w:i/>
              </w:rPr>
            </w:pPr>
            <w:r>
              <w:rPr>
                <w:i/>
              </w:rPr>
              <w:t>T</w:t>
            </w:r>
            <w:r w:rsidR="00D91E9C" w:rsidRPr="00247671">
              <w:rPr>
                <w:i/>
              </w:rPr>
              <w:t xml:space="preserve">abule, pracovní list, </w:t>
            </w:r>
            <w:r w:rsidR="00183BCB">
              <w:rPr>
                <w:i/>
              </w:rPr>
              <w:t xml:space="preserve">počítač, tablet, </w:t>
            </w:r>
            <w:r w:rsidR="00183BCB">
              <w:t xml:space="preserve">program Avogadro </w:t>
            </w:r>
            <w:hyperlink r:id="rId21" w:history="1">
              <w:r w:rsidR="00183BCB" w:rsidRPr="002132DE">
                <w:rPr>
                  <w:rStyle w:val="Hypertextovodkaz"/>
                </w:rPr>
                <w:t>http://</w:t>
              </w:r>
            </w:hyperlink>
            <w:hyperlink r:id="rId22" w:history="1">
              <w:r w:rsidR="00183BCB" w:rsidRPr="002132DE">
                <w:rPr>
                  <w:rStyle w:val="Hypertextovodkaz"/>
                </w:rPr>
                <w:t>avogadro.cc/wiki/Main_Page</w:t>
              </w:r>
            </w:hyperlink>
          </w:p>
        </w:tc>
      </w:tr>
    </w:tbl>
    <w:p w14:paraId="32650184" w14:textId="45CC0376" w:rsidR="00D91E9C" w:rsidRDefault="00403D73" w:rsidP="00D91E9C">
      <w:pPr>
        <w:pStyle w:val="Nadpis2"/>
      </w:pPr>
      <w:r>
        <w:t>Výklad učitele</w:t>
      </w:r>
    </w:p>
    <w:p w14:paraId="3EADA853" w14:textId="2F4FCDAE" w:rsidR="00403D73" w:rsidRPr="00403D73" w:rsidRDefault="00403D73" w:rsidP="00403D73">
      <w:pPr>
        <w:pStyle w:val="rtejustify"/>
        <w:shd w:val="clear" w:color="auto" w:fill="FFFFFF"/>
        <w:spacing w:before="120" w:beforeAutospacing="0" w:after="240" w:afterAutospacing="0" w:line="360" w:lineRule="auto"/>
        <w:jc w:val="both"/>
        <w:textAlignment w:val="baseline"/>
        <w:rPr>
          <w:rFonts w:asciiTheme="minorHAnsi" w:hAnsiTheme="minorHAnsi"/>
          <w:color w:val="373737"/>
        </w:rPr>
      </w:pPr>
      <w:r w:rsidRPr="00403D73">
        <w:rPr>
          <w:rFonts w:asciiTheme="minorHAnsi" w:hAnsiTheme="minorHAnsi"/>
          <w:noProof/>
        </w:rPr>
        <w:t xml:space="preserve">Teorie hybridizace </w:t>
      </w:r>
      <w:r w:rsidRPr="00403D73">
        <w:rPr>
          <w:rFonts w:asciiTheme="minorHAnsi" w:hAnsiTheme="minorHAnsi"/>
        </w:rPr>
        <w:t xml:space="preserve">umožňuje jednoduše </w:t>
      </w:r>
      <w:r w:rsidRPr="00403D73">
        <w:rPr>
          <w:rFonts w:asciiTheme="minorHAnsi" w:hAnsiTheme="minorHAnsi"/>
          <w:b/>
        </w:rPr>
        <w:t>vysvětlovat prostorové uspořádání atomů</w:t>
      </w:r>
      <w:r w:rsidRPr="00403D73">
        <w:rPr>
          <w:rFonts w:asciiTheme="minorHAnsi" w:hAnsiTheme="minorHAnsi"/>
        </w:rPr>
        <w:t xml:space="preserve"> </w:t>
      </w:r>
      <w:r w:rsidRPr="00403D73">
        <w:rPr>
          <w:rFonts w:asciiTheme="minorHAnsi" w:hAnsiTheme="minorHAnsi"/>
          <w:b/>
        </w:rPr>
        <w:t>ve víceatomových molekulách</w:t>
      </w:r>
      <w:r w:rsidRPr="00403D73">
        <w:rPr>
          <w:rFonts w:asciiTheme="minorHAnsi" w:hAnsiTheme="minorHAnsi"/>
        </w:rPr>
        <w:t xml:space="preserve">. Jedná se o </w:t>
      </w:r>
      <w:r w:rsidRPr="00403D73">
        <w:rPr>
          <w:rFonts w:asciiTheme="minorHAnsi" w:hAnsiTheme="minorHAnsi"/>
          <w:b/>
        </w:rPr>
        <w:t>energetické sjednocení</w:t>
      </w:r>
      <w:r w:rsidRPr="00403D73">
        <w:rPr>
          <w:rFonts w:asciiTheme="minorHAnsi" w:hAnsiTheme="minorHAnsi"/>
        </w:rPr>
        <w:t xml:space="preserve"> (směšování zakreslíme čárkovaně) </w:t>
      </w:r>
      <w:r w:rsidRPr="00403D73">
        <w:rPr>
          <w:rFonts w:asciiTheme="minorHAnsi" w:hAnsiTheme="minorHAnsi"/>
          <w:b/>
        </w:rPr>
        <w:t>dvou nebo více atomových orbitalů o různé energii</w:t>
      </w:r>
      <w:r w:rsidRPr="00403D73">
        <w:rPr>
          <w:rFonts w:asciiTheme="minorHAnsi" w:hAnsiTheme="minorHAnsi"/>
        </w:rPr>
        <w:t xml:space="preserve"> </w:t>
      </w:r>
      <w:r w:rsidRPr="00403D73">
        <w:rPr>
          <w:rFonts w:asciiTheme="minorHAnsi" w:hAnsiTheme="minorHAnsi"/>
          <w:b/>
        </w:rPr>
        <w:t>za vzniku dvou nebo více energeticky stejných hybridních atomových orbitalů</w:t>
      </w:r>
      <w:r w:rsidRPr="00403D73">
        <w:rPr>
          <w:rFonts w:asciiTheme="minorHAnsi" w:hAnsiTheme="minorHAnsi"/>
        </w:rPr>
        <w:t>. Ty se pak váží s atomovými orbitaly připojovaných atomů a vznikají molekulové orbitaly. Teorie hybridizace nám umožňuje popsat na základě tvaru hybridních orbitalů</w:t>
      </w:r>
      <w:r w:rsidRPr="00403D73">
        <w:rPr>
          <w:rStyle w:val="apple-converted-space"/>
          <w:rFonts w:asciiTheme="minorHAnsi" w:hAnsiTheme="minorHAnsi"/>
        </w:rPr>
        <w:t> </w:t>
      </w:r>
      <w:r w:rsidRPr="00403D73">
        <w:rPr>
          <w:rStyle w:val="Siln"/>
          <w:rFonts w:asciiTheme="minorHAnsi" w:hAnsiTheme="minorHAnsi"/>
          <w:bdr w:val="none" w:sz="0" w:space="0" w:color="auto" w:frame="1"/>
        </w:rPr>
        <w:t>tvar dané molekuly</w:t>
      </w:r>
      <w:r w:rsidRPr="00403D73">
        <w:rPr>
          <w:rFonts w:asciiTheme="minorHAnsi" w:hAnsiTheme="minorHAnsi"/>
          <w:color w:val="373737"/>
        </w:rPr>
        <w:t>.</w:t>
      </w:r>
    </w:p>
    <w:p w14:paraId="271F458E" w14:textId="77777777" w:rsidR="00403D73" w:rsidRPr="00403D73" w:rsidRDefault="00403D73" w:rsidP="00403D73">
      <w:pPr>
        <w:spacing w:after="240"/>
        <w:rPr>
          <w:b/>
        </w:rPr>
      </w:pPr>
      <w:r w:rsidRPr="00403D73">
        <w:rPr>
          <w:b/>
        </w:rPr>
        <w:lastRenderedPageBreak/>
        <w:t>Pravidla hybridizace atomových orbitalů:</w:t>
      </w:r>
    </w:p>
    <w:p w14:paraId="75BC2469" w14:textId="77777777" w:rsidR="00403D73" w:rsidRPr="00403D73" w:rsidRDefault="00403D73" w:rsidP="00BB7372">
      <w:pPr>
        <w:pStyle w:val="Odstavecseseznamem"/>
        <w:widowControl w:val="0"/>
        <w:numPr>
          <w:ilvl w:val="0"/>
          <w:numId w:val="12"/>
        </w:numPr>
        <w:suppressAutoHyphens/>
        <w:overflowPunct w:val="0"/>
        <w:autoSpaceDE w:val="0"/>
        <w:autoSpaceDN w:val="0"/>
        <w:adjustRightInd w:val="0"/>
        <w:spacing w:after="240"/>
        <w:textAlignment w:val="baseline"/>
      </w:pPr>
      <w:r w:rsidRPr="00403D73">
        <w:t xml:space="preserve">Při vytvoření chemické vazby </w:t>
      </w:r>
      <w:r w:rsidRPr="00403D73">
        <w:rPr>
          <w:b/>
        </w:rPr>
        <w:t>dochází k hybridizaci</w:t>
      </w:r>
      <w:r w:rsidRPr="00403D73">
        <w:t xml:space="preserve"> nejen orbitalů podílejících se na vzniku chemické vazby, ale i </w:t>
      </w:r>
      <w:r w:rsidRPr="00403D73">
        <w:rPr>
          <w:b/>
        </w:rPr>
        <w:t>všech valenčních orbitalů, které obsahují 1 elektron nebo elektronový pár</w:t>
      </w:r>
      <w:r w:rsidRPr="00403D73">
        <w:t>, i když vazbu netvoří.</w:t>
      </w:r>
    </w:p>
    <w:p w14:paraId="4DCDC974" w14:textId="73825D43" w:rsidR="00403D73" w:rsidRPr="00403D73" w:rsidRDefault="00962288" w:rsidP="00BB7372">
      <w:pPr>
        <w:pStyle w:val="Odstavecseseznamem"/>
        <w:widowControl w:val="0"/>
        <w:numPr>
          <w:ilvl w:val="0"/>
          <w:numId w:val="12"/>
        </w:numPr>
        <w:suppressAutoHyphens/>
        <w:overflowPunct w:val="0"/>
        <w:autoSpaceDE w:val="0"/>
        <w:autoSpaceDN w:val="0"/>
        <w:adjustRightInd w:val="0"/>
        <w:spacing w:after="240"/>
        <w:textAlignment w:val="baseline"/>
        <w:rPr>
          <w:b/>
        </w:rPr>
      </w:pPr>
      <w:r>
        <w:rPr>
          <w:b/>
        </w:rPr>
        <w:t xml:space="preserve">Nehybridizují </w:t>
      </w:r>
      <w:r w:rsidR="00403D73" w:rsidRPr="00403D73">
        <w:rPr>
          <w:b/>
        </w:rPr>
        <w:t>orbitaly, které vytvářejí π-vazbu.</w:t>
      </w:r>
    </w:p>
    <w:p w14:paraId="5652E946" w14:textId="1704124C" w:rsidR="00403D73" w:rsidRDefault="00403D73" w:rsidP="00403D73">
      <w:pPr>
        <w:rPr>
          <w:b/>
        </w:rPr>
      </w:pPr>
      <w:r w:rsidRPr="00403D73">
        <w:rPr>
          <w:b/>
        </w:rPr>
        <w:t>Klasifikace hybridizace</w:t>
      </w:r>
    </w:p>
    <w:p w14:paraId="123E9A0C" w14:textId="793F90EF" w:rsidR="00403D73" w:rsidRDefault="00403D73" w:rsidP="00BB7372">
      <w:pPr>
        <w:pStyle w:val="Odstavecseseznamem"/>
        <w:numPr>
          <w:ilvl w:val="0"/>
          <w:numId w:val="13"/>
        </w:numPr>
      </w:pPr>
      <w:r w:rsidRPr="00403D73">
        <w:t xml:space="preserve">Jednoduchá – účastní se jí orbitály </w:t>
      </w:r>
      <w:r w:rsidRPr="006C1473">
        <w:rPr>
          <w:i/>
        </w:rPr>
        <w:t>s </w:t>
      </w:r>
      <w:r w:rsidRPr="00403D73">
        <w:t xml:space="preserve">a </w:t>
      </w:r>
      <w:r w:rsidRPr="006C1473">
        <w:rPr>
          <w:i/>
        </w:rPr>
        <w:t>p.</w:t>
      </w:r>
    </w:p>
    <w:p w14:paraId="21EF98EC" w14:textId="40F47B87" w:rsidR="000F520E" w:rsidRDefault="000F520E" w:rsidP="00BB7372">
      <w:pPr>
        <w:pStyle w:val="Odstavecseseznamem"/>
        <w:numPr>
          <w:ilvl w:val="0"/>
          <w:numId w:val="13"/>
        </w:numPr>
      </w:pPr>
      <w:r>
        <w:t xml:space="preserve">Složená – hybridizace s použitím </w:t>
      </w:r>
      <w:r w:rsidRPr="006C1473">
        <w:rPr>
          <w:i/>
        </w:rPr>
        <w:t>d</w:t>
      </w:r>
      <w:r>
        <w:t xml:space="preserve"> orbitálů.</w:t>
      </w:r>
    </w:p>
    <w:p w14:paraId="4C633440" w14:textId="6104F96C" w:rsidR="006B070E" w:rsidRPr="006B070E" w:rsidRDefault="006B070E" w:rsidP="006B070E">
      <w:pPr>
        <w:pStyle w:val="Odstavecseseznamem"/>
        <w:spacing w:before="0" w:after="200" w:line="276" w:lineRule="auto"/>
        <w:jc w:val="center"/>
        <w:rPr>
          <w:b/>
          <w:color w:val="4F81BD" w:themeColor="accent1"/>
          <w:sz w:val="18"/>
          <w:szCs w:val="18"/>
        </w:rPr>
      </w:pPr>
      <w:r w:rsidRPr="006B070E">
        <w:rPr>
          <w:b/>
          <w:color w:val="4F81BD" w:themeColor="accent1"/>
          <w:sz w:val="18"/>
          <w:szCs w:val="18"/>
        </w:rPr>
        <w:t>Tabulka 1</w:t>
      </w:r>
      <w:r>
        <w:rPr>
          <w:b/>
          <w:color w:val="4F81BD" w:themeColor="accent1"/>
          <w:sz w:val="18"/>
          <w:szCs w:val="18"/>
        </w:rPr>
        <w:t>8</w:t>
      </w:r>
      <w:r w:rsidRPr="006B070E">
        <w:rPr>
          <w:b/>
          <w:color w:val="4F81BD" w:themeColor="accent1"/>
          <w:sz w:val="18"/>
          <w:szCs w:val="18"/>
        </w:rPr>
        <w:t xml:space="preserve">: </w:t>
      </w:r>
      <w:r>
        <w:rPr>
          <w:b/>
          <w:color w:val="4F81BD" w:themeColor="accent1"/>
          <w:sz w:val="18"/>
          <w:szCs w:val="18"/>
        </w:rPr>
        <w:t>Jednoduchá hybridizace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368"/>
        <w:gridCol w:w="1179"/>
        <w:gridCol w:w="492"/>
        <w:gridCol w:w="418"/>
        <w:gridCol w:w="464"/>
        <w:gridCol w:w="418"/>
        <w:gridCol w:w="476"/>
        <w:gridCol w:w="360"/>
        <w:gridCol w:w="349"/>
        <w:gridCol w:w="1280"/>
        <w:gridCol w:w="2256"/>
      </w:tblGrid>
      <w:tr w:rsidR="00DB2831" w14:paraId="631E83DF" w14:textId="77777777" w:rsidTr="00A850EF">
        <w:tc>
          <w:tcPr>
            <w:tcW w:w="1368" w:type="dxa"/>
            <w:tcBorders>
              <w:bottom w:val="single" w:sz="4" w:space="0" w:color="auto"/>
            </w:tcBorders>
          </w:tcPr>
          <w:p w14:paraId="0489FD4B" w14:textId="77777777" w:rsidR="00DB2831" w:rsidRPr="000A2AAC" w:rsidRDefault="00DB2831" w:rsidP="00514C55">
            <w:pPr>
              <w:rPr>
                <w:b/>
              </w:rPr>
            </w:pPr>
            <w:r w:rsidRPr="000A2AAC">
              <w:rPr>
                <w:b/>
              </w:rPr>
              <w:t>Typ hybridizace</w:t>
            </w:r>
          </w:p>
        </w:tc>
        <w:tc>
          <w:tcPr>
            <w:tcW w:w="4156" w:type="dxa"/>
            <w:gridSpan w:val="8"/>
          </w:tcPr>
          <w:p w14:paraId="7997565A" w14:textId="727EAD0B" w:rsidR="00DB2831" w:rsidRPr="000A2AAC" w:rsidRDefault="00DB2831" w:rsidP="00514C55">
            <w:pPr>
              <w:rPr>
                <w:b/>
              </w:rPr>
            </w:pPr>
            <w:r w:rsidRPr="000A2AAC">
              <w:rPr>
                <w:b/>
              </w:rPr>
              <w:t>Znázornění vzniku vazby a hybridizace (čárkovaně)</w:t>
            </w:r>
          </w:p>
        </w:tc>
        <w:tc>
          <w:tcPr>
            <w:tcW w:w="3536" w:type="dxa"/>
            <w:gridSpan w:val="2"/>
          </w:tcPr>
          <w:p w14:paraId="31FD7281" w14:textId="1125FE3E" w:rsidR="00DB2831" w:rsidRPr="000A2AAC" w:rsidRDefault="00DB2831" w:rsidP="00514C55">
            <w:pPr>
              <w:rPr>
                <w:b/>
              </w:rPr>
            </w:pPr>
            <w:r w:rsidRPr="000A2AAC">
              <w:rPr>
                <w:b/>
              </w:rPr>
              <w:t>Tvary molekul, vazebné úhly, příklady</w:t>
            </w:r>
          </w:p>
        </w:tc>
      </w:tr>
      <w:tr w:rsidR="00197F15" w14:paraId="09197949" w14:textId="77777777" w:rsidTr="00A850EF">
        <w:trPr>
          <w:trHeight w:hRule="exact" w:val="454"/>
        </w:trPr>
        <w:tc>
          <w:tcPr>
            <w:tcW w:w="1368" w:type="dxa"/>
            <w:vMerge w:val="restart"/>
            <w:tcBorders>
              <w:right w:val="single" w:sz="4" w:space="0" w:color="auto"/>
            </w:tcBorders>
          </w:tcPr>
          <w:p w14:paraId="0D7663ED" w14:textId="42E32273" w:rsidR="00197F15" w:rsidRPr="000A2AAC" w:rsidRDefault="00197F15" w:rsidP="00514C55">
            <w:pPr>
              <w:rPr>
                <w:b/>
              </w:rPr>
            </w:pPr>
            <w:r w:rsidRPr="000A2AAC">
              <w:rPr>
                <w:b/>
              </w:rPr>
              <w:t>sp</w:t>
            </w:r>
          </w:p>
        </w:tc>
        <w:tc>
          <w:tcPr>
            <w:tcW w:w="415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304829" w14:textId="77777777" w:rsidR="00197F15" w:rsidRPr="000A2AAC" w:rsidRDefault="00197F15" w:rsidP="00514C55">
            <w:pPr>
              <w:spacing w:before="0" w:after="0" w:line="240" w:lineRule="auto"/>
            </w:pPr>
          </w:p>
        </w:tc>
        <w:tc>
          <w:tcPr>
            <w:tcW w:w="1280" w:type="dxa"/>
            <w:vMerge w:val="restart"/>
            <w:tcBorders>
              <w:left w:val="single" w:sz="4" w:space="0" w:color="auto"/>
            </w:tcBorders>
          </w:tcPr>
          <w:p w14:paraId="744D23D6" w14:textId="0A4D966E" w:rsidR="00197F15" w:rsidRPr="000A2AAC" w:rsidRDefault="00197F15" w:rsidP="00514C55">
            <w:pPr>
              <w:spacing w:before="0" w:after="0" w:line="240" w:lineRule="auto"/>
            </w:pPr>
            <w:r w:rsidRPr="000A2AAC">
              <w:t>Tvar molekuly</w:t>
            </w:r>
          </w:p>
        </w:tc>
        <w:tc>
          <w:tcPr>
            <w:tcW w:w="2256" w:type="dxa"/>
            <w:vMerge w:val="restart"/>
          </w:tcPr>
          <w:p w14:paraId="4E64B8FC" w14:textId="26F9010C" w:rsidR="00197F15" w:rsidRPr="000A2AAC" w:rsidRDefault="00BE7D2F" w:rsidP="00514C55">
            <w:pPr>
              <w:rPr>
                <w:b/>
              </w:rPr>
            </w:pPr>
            <w:r w:rsidRPr="000A2AAC">
              <w:rPr>
                <w:b/>
                <w:noProof/>
              </w:rPr>
              <w:drawing>
                <wp:anchor distT="0" distB="0" distL="114300" distR="114300" simplePos="0" relativeHeight="251723776" behindDoc="1" locked="0" layoutInCell="1" allowOverlap="1" wp14:anchorId="1D33ACBD" wp14:editId="7845C08E">
                  <wp:simplePos x="0" y="0"/>
                  <wp:positionH relativeFrom="column">
                    <wp:posOffset>2086</wp:posOffset>
                  </wp:positionH>
                  <wp:positionV relativeFrom="paragraph">
                    <wp:posOffset>74930</wp:posOffset>
                  </wp:positionV>
                  <wp:extent cx="1285875" cy="409575"/>
                  <wp:effectExtent l="0" t="0" r="9525" b="9525"/>
                  <wp:wrapTight wrapText="bothSides">
                    <wp:wrapPolygon edited="0">
                      <wp:start x="0" y="0"/>
                      <wp:lineTo x="0" y="21098"/>
                      <wp:lineTo x="21440" y="21098"/>
                      <wp:lineTo x="21440" y="0"/>
                      <wp:lineTo x="0" y="0"/>
                    </wp:wrapPolygon>
                  </wp:wrapTight>
                  <wp:docPr id="1574" name="Obrázek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co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2AAC">
              <w:rPr>
                <w:b/>
              </w:rPr>
              <w:t>lineární</w:t>
            </w:r>
          </w:p>
        </w:tc>
      </w:tr>
      <w:tr w:rsidR="00BF03C3" w14:paraId="1940E724" w14:textId="77777777" w:rsidTr="009E6358">
        <w:trPr>
          <w:trHeight w:hRule="exact" w:val="454"/>
        </w:trPr>
        <w:tc>
          <w:tcPr>
            <w:tcW w:w="1368" w:type="dxa"/>
            <w:vMerge/>
            <w:tcBorders>
              <w:right w:val="single" w:sz="4" w:space="0" w:color="auto"/>
            </w:tcBorders>
          </w:tcPr>
          <w:p w14:paraId="24B5E704" w14:textId="688EA1D4" w:rsidR="00197F15" w:rsidRPr="000A2AAC" w:rsidRDefault="00197F15" w:rsidP="00514C55">
            <w:pPr>
              <w:rPr>
                <w:b/>
              </w:rPr>
            </w:pP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6C5898" w14:textId="77777777" w:rsidR="00197F15" w:rsidRPr="000A2AAC" w:rsidRDefault="00197F15" w:rsidP="00514C55">
            <w:r w:rsidRPr="000A2AAC">
              <w:rPr>
                <w:vertAlign w:val="subscript"/>
              </w:rPr>
              <w:t>8</w:t>
            </w:r>
            <w:r w:rsidRPr="000A2AAC">
              <w:t>O[</w:t>
            </w:r>
            <w:r w:rsidRPr="000A2AAC">
              <w:rPr>
                <w:vertAlign w:val="subscript"/>
              </w:rPr>
              <w:t>2</w:t>
            </w:r>
            <w:r w:rsidRPr="000A2AAC">
              <w:t>He]: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911432" w14:textId="3A23BD8B" w:rsidR="00197F15" w:rsidRPr="000A2AAC" w:rsidRDefault="00197F15" w:rsidP="00514C55">
            <w:r w:rsidRPr="000A2AAC">
              <w:t>2</w:t>
            </w:r>
            <w:r w:rsidR="000A2AAC" w:rsidRPr="000A2AAC">
              <w:t>sss</w:t>
            </w:r>
            <w:r w:rsidR="000A2AAC" w:rsidRPr="000A2AAC">
              <w:rPr>
                <w:noProof/>
              </w:rPr>
              <w:drawing>
                <wp:inline distT="0" distB="0" distL="0" distR="0" wp14:anchorId="05629E6F" wp14:editId="3364B941">
                  <wp:extent cx="85090" cy="53340"/>
                  <wp:effectExtent l="0" t="0" r="0" b="3810"/>
                  <wp:docPr id="1575" name="Obrázek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" cy="5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2AAC">
              <w:t>s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834F" w14:textId="02BCC58D" w:rsidR="00197F15" w:rsidRPr="000A2AAC" w:rsidRDefault="00197F15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101CA95" wp14:editId="3B035BE7">
                      <wp:simplePos x="0" y="0"/>
                      <wp:positionH relativeFrom="column">
                        <wp:posOffset>62139</wp:posOffset>
                      </wp:positionH>
                      <wp:positionV relativeFrom="paragraph">
                        <wp:posOffset>64498</wp:posOffset>
                      </wp:positionV>
                      <wp:extent cx="0" cy="152400"/>
                      <wp:effectExtent l="38100" t="0" r="57150" b="57150"/>
                      <wp:wrapNone/>
                      <wp:docPr id="1586" name="Přímá spojnice se šipkou 1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2AE56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586" o:spid="_x0000_s1026" type="#_x0000_t32" style="position:absolute;margin-left:4.9pt;margin-top:5.1pt;width:0;height:1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5508CAC" wp14:editId="53117B4E">
                      <wp:simplePos x="0" y="0"/>
                      <wp:positionH relativeFrom="margin">
                        <wp:posOffset>-25490</wp:posOffset>
                      </wp:positionH>
                      <wp:positionV relativeFrom="paragraph">
                        <wp:posOffset>48895</wp:posOffset>
                      </wp:positionV>
                      <wp:extent cx="0" cy="161925"/>
                      <wp:effectExtent l="38100" t="38100" r="57150" b="9525"/>
                      <wp:wrapNone/>
                      <wp:docPr id="1595" name="Přímá spojnice se šipkou 1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642F5" id="Přímá spojnice se šipkou 1595" o:spid="_x0000_s1026" type="#_x0000_t32" style="position:absolute;margin-left:-2pt;margin-top:3.85pt;width:0;height:12.75pt;flip:y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  <w:r w:rsidRPr="000A2AAC">
              <w:t xml:space="preserve"> 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6A5AD1" w14:textId="789CEDC3" w:rsidR="00197F15" w:rsidRPr="000A2AAC" w:rsidRDefault="00197F15" w:rsidP="00514C55">
            <w:r w:rsidRPr="000A2AAC">
              <w:t>2p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C66E" w14:textId="161F7336" w:rsidR="00197F15" w:rsidRPr="000A2AAC" w:rsidRDefault="009E6358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0934563" wp14:editId="4397FDDC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64135</wp:posOffset>
                      </wp:positionV>
                      <wp:extent cx="0" cy="152400"/>
                      <wp:effectExtent l="38100" t="0" r="57150" b="57150"/>
                      <wp:wrapNone/>
                      <wp:docPr id="23" name="Přímá spojnice se šipkou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08B97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23" o:spid="_x0000_s1026" type="#_x0000_t32" style="position:absolute;margin-left:11.8pt;margin-top:5.05pt;width:0;height:1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="00197F15"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CFBA36A" wp14:editId="4F939D08">
                      <wp:simplePos x="0" y="0"/>
                      <wp:positionH relativeFrom="margin">
                        <wp:posOffset>52070</wp:posOffset>
                      </wp:positionH>
                      <wp:positionV relativeFrom="paragraph">
                        <wp:posOffset>49530</wp:posOffset>
                      </wp:positionV>
                      <wp:extent cx="0" cy="161925"/>
                      <wp:effectExtent l="38100" t="38100" r="57150" b="9525"/>
                      <wp:wrapNone/>
                      <wp:docPr id="20" name="Přímá spojnice se šipkou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1E9BE" id="Přímá spojnice se šipkou 20" o:spid="_x0000_s1026" type="#_x0000_t32" style="position:absolute;margin-left:4.1pt;margin-top:3.9pt;width:0;height:12.75pt;flip:y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29C0" w14:textId="32865218" w:rsidR="00197F15" w:rsidRPr="000A2AAC" w:rsidRDefault="00197F15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DDB4EA4" wp14:editId="6A8EC370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49530</wp:posOffset>
                      </wp:positionV>
                      <wp:extent cx="0" cy="161925"/>
                      <wp:effectExtent l="38100" t="38100" r="57150" b="9525"/>
                      <wp:wrapNone/>
                      <wp:docPr id="21" name="Přímá spojnice se šipkou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86D76" id="Přímá spojnice se šipkou 21" o:spid="_x0000_s1026" type="#_x0000_t32" style="position:absolute;margin-left:-.05pt;margin-top:3.9pt;width:0;height:12.75pt;flip:y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94B5" w14:textId="480DE1A9" w:rsidR="00197F15" w:rsidRPr="000A2AAC" w:rsidRDefault="00197F15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B1DA470" wp14:editId="2B3A2BBD">
                      <wp:simplePos x="0" y="0"/>
                      <wp:positionH relativeFrom="margin">
                        <wp:posOffset>5080</wp:posOffset>
                      </wp:positionH>
                      <wp:positionV relativeFrom="paragraph">
                        <wp:posOffset>49530</wp:posOffset>
                      </wp:positionV>
                      <wp:extent cx="0" cy="161925"/>
                      <wp:effectExtent l="38100" t="38100" r="57150" b="9525"/>
                      <wp:wrapNone/>
                      <wp:docPr id="22" name="Přímá spojnice se šipkou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F4DCEE" id="Přímá spojnice se šipkou 22" o:spid="_x0000_s1026" type="#_x0000_t32" style="position:absolute;margin-left:.4pt;margin-top:3.9pt;width:0;height:12.75pt;flip:y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6359FF" w14:textId="77777777" w:rsidR="00197F15" w:rsidRPr="000A2AAC" w:rsidRDefault="00197F15" w:rsidP="00514C55">
            <w:pPr>
              <w:spacing w:before="0" w:after="0" w:line="240" w:lineRule="auto"/>
            </w:pPr>
          </w:p>
        </w:tc>
        <w:tc>
          <w:tcPr>
            <w:tcW w:w="1280" w:type="dxa"/>
            <w:vMerge/>
            <w:tcBorders>
              <w:left w:val="single" w:sz="4" w:space="0" w:color="auto"/>
            </w:tcBorders>
          </w:tcPr>
          <w:p w14:paraId="541C9E1F" w14:textId="038E6F39" w:rsidR="00197F15" w:rsidRPr="000A2AAC" w:rsidRDefault="00197F15" w:rsidP="00514C55">
            <w:pPr>
              <w:spacing w:before="0" w:after="0" w:line="240" w:lineRule="auto"/>
            </w:pPr>
          </w:p>
        </w:tc>
        <w:tc>
          <w:tcPr>
            <w:tcW w:w="2256" w:type="dxa"/>
            <w:vMerge/>
          </w:tcPr>
          <w:p w14:paraId="68EAF835" w14:textId="46E3DFE1" w:rsidR="00197F15" w:rsidRPr="000A2AAC" w:rsidRDefault="00197F15" w:rsidP="00514C55">
            <w:pPr>
              <w:rPr>
                <w:b/>
              </w:rPr>
            </w:pPr>
          </w:p>
        </w:tc>
      </w:tr>
      <w:tr w:rsidR="00BF03C3" w14:paraId="53B695C4" w14:textId="77777777" w:rsidTr="00A850EF">
        <w:trPr>
          <w:trHeight w:hRule="exact" w:val="454"/>
        </w:trPr>
        <w:tc>
          <w:tcPr>
            <w:tcW w:w="1368" w:type="dxa"/>
            <w:vMerge/>
            <w:tcBorders>
              <w:right w:val="single" w:sz="4" w:space="0" w:color="auto"/>
            </w:tcBorders>
          </w:tcPr>
          <w:p w14:paraId="7C9C1DF8" w14:textId="77777777" w:rsidR="00BF03C3" w:rsidRPr="000A2AAC" w:rsidRDefault="00BF03C3" w:rsidP="00514C55">
            <w:pPr>
              <w:rPr>
                <w:b/>
              </w:rPr>
            </w:pPr>
          </w:p>
        </w:tc>
        <w:tc>
          <w:tcPr>
            <w:tcW w:w="415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556976" w14:textId="298FE987" w:rsidR="00BF03C3" w:rsidRPr="000A2AAC" w:rsidRDefault="00514C55" w:rsidP="00514C55">
            <w:pPr>
              <w:spacing w:before="0"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0FEABA6" wp14:editId="44EB021F">
                      <wp:simplePos x="0" y="0"/>
                      <wp:positionH relativeFrom="column">
                        <wp:posOffset>1065621</wp:posOffset>
                      </wp:positionH>
                      <wp:positionV relativeFrom="paragraph">
                        <wp:posOffset>20229</wp:posOffset>
                      </wp:positionV>
                      <wp:extent cx="838018" cy="239486"/>
                      <wp:effectExtent l="0" t="0" r="19685" b="27305"/>
                      <wp:wrapNone/>
                      <wp:docPr id="1598" name="Přímá spojnice 1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8018" cy="239486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B6FCC6" id="Přímá spojnice 1598" o:spid="_x0000_s1026" style="position:absolute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pt,1.6pt" to="149.9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" strokecolor="#4579b8 [3044]" strokeweight="1.25pt"/>
                  </w:pict>
                </mc:Fallback>
              </mc:AlternateContent>
            </w:r>
          </w:p>
        </w:tc>
        <w:tc>
          <w:tcPr>
            <w:tcW w:w="1280" w:type="dxa"/>
            <w:vMerge/>
            <w:tcBorders>
              <w:left w:val="single" w:sz="4" w:space="0" w:color="auto"/>
            </w:tcBorders>
          </w:tcPr>
          <w:p w14:paraId="04056944" w14:textId="0980414A" w:rsidR="00BF03C3" w:rsidRPr="000A2AAC" w:rsidRDefault="00BF03C3" w:rsidP="00514C55">
            <w:pPr>
              <w:spacing w:before="0" w:after="0" w:line="240" w:lineRule="auto"/>
            </w:pPr>
          </w:p>
        </w:tc>
        <w:tc>
          <w:tcPr>
            <w:tcW w:w="2256" w:type="dxa"/>
            <w:vMerge/>
          </w:tcPr>
          <w:p w14:paraId="5EA3F9E4" w14:textId="77777777" w:rsidR="00BF03C3" w:rsidRPr="000A2AAC" w:rsidRDefault="00BF03C3" w:rsidP="00514C55">
            <w:pPr>
              <w:rPr>
                <w:b/>
              </w:rPr>
            </w:pPr>
          </w:p>
        </w:tc>
      </w:tr>
      <w:tr w:rsidR="00BE7D2F" w14:paraId="78C77FB3" w14:textId="77777777" w:rsidTr="0068383B">
        <w:trPr>
          <w:trHeight w:hRule="exact" w:val="454"/>
        </w:trPr>
        <w:tc>
          <w:tcPr>
            <w:tcW w:w="1368" w:type="dxa"/>
            <w:vMerge/>
            <w:tcBorders>
              <w:right w:val="single" w:sz="4" w:space="0" w:color="auto"/>
            </w:tcBorders>
          </w:tcPr>
          <w:p w14:paraId="69F01A68" w14:textId="77777777" w:rsidR="00BE7D2F" w:rsidRPr="000A2AAC" w:rsidRDefault="00BE7D2F" w:rsidP="00514C55"/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31E8D0" w14:textId="6FC3E60D" w:rsidR="00BE7D2F" w:rsidRPr="000A2AAC" w:rsidRDefault="00BE7D2F" w:rsidP="00514C55">
            <w:r w:rsidRPr="000A2AAC">
              <w:rPr>
                <w:vertAlign w:val="subscript"/>
              </w:rPr>
              <w:t>6</w:t>
            </w:r>
            <w:r w:rsidRPr="000A2AAC">
              <w:t>C</w:t>
            </w:r>
            <w:r w:rsidRPr="000A2AAC">
              <w:rPr>
                <w:vertAlign w:val="superscript"/>
                <w:lang w:val="en-US"/>
              </w:rPr>
              <w:t>*</w:t>
            </w:r>
            <w:r w:rsidRPr="000A2AAC">
              <w:t>[</w:t>
            </w:r>
            <w:r w:rsidRPr="000A2AAC">
              <w:rPr>
                <w:vertAlign w:val="subscript"/>
              </w:rPr>
              <w:t>2</w:t>
            </w:r>
            <w:r w:rsidRPr="000A2AAC">
              <w:t>Ne]: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CFCD5C" w14:textId="21B7E666" w:rsidR="00BE7D2F" w:rsidRPr="000A2AAC" w:rsidRDefault="00BE7D2F" w:rsidP="00514C55">
            <w:r w:rsidRPr="000A2AAC">
              <w:t>2s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034D" w14:textId="0A0BC017" w:rsidR="00BE7D2F" w:rsidRPr="000A2AAC" w:rsidRDefault="00BE7D2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FD4E4EE" wp14:editId="3FCA87BB">
                      <wp:simplePos x="0" y="0"/>
                      <wp:positionH relativeFrom="column">
                        <wp:posOffset>53794</wp:posOffset>
                      </wp:positionH>
                      <wp:positionV relativeFrom="paragraph">
                        <wp:posOffset>39007</wp:posOffset>
                      </wp:positionV>
                      <wp:extent cx="0" cy="152400"/>
                      <wp:effectExtent l="38100" t="0" r="57150" b="57150"/>
                      <wp:wrapNone/>
                      <wp:docPr id="31" name="Přímá spojnice se šipkou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376155" id="Přímá spojnice se šipkou 31" o:spid="_x0000_s1026" type="#_x0000_t32" style="position:absolute;margin-left:4.25pt;margin-top:3.05pt;width:0;height:1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853DED" w14:textId="792F382A" w:rsidR="00BE7D2F" w:rsidRPr="000A2AAC" w:rsidRDefault="00BE7D2F" w:rsidP="00514C55">
            <w:r w:rsidRPr="000A2AAC">
              <w:t>2p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1E30" w14:textId="138C424C" w:rsidR="00BE7D2F" w:rsidRPr="000A2AAC" w:rsidRDefault="00BE7D2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6D824B8" wp14:editId="092D6EF0">
                      <wp:simplePos x="0" y="0"/>
                      <wp:positionH relativeFrom="column">
                        <wp:posOffset>19866</wp:posOffset>
                      </wp:positionH>
                      <wp:positionV relativeFrom="paragraph">
                        <wp:posOffset>49893</wp:posOffset>
                      </wp:positionV>
                      <wp:extent cx="0" cy="152400"/>
                      <wp:effectExtent l="38100" t="0" r="57150" b="57150"/>
                      <wp:wrapNone/>
                      <wp:docPr id="1569" name="Přímá spojnice se šipkou 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2369F" id="Přímá spojnice se šipkou 1569" o:spid="_x0000_s1026" type="#_x0000_t32" style="position:absolute;margin-left:1.55pt;margin-top:3.95pt;width:0;height:1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3E1F" w14:textId="3428CB74" w:rsidR="00BE7D2F" w:rsidRPr="000A2AAC" w:rsidRDefault="00BE7D2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2FAD628" wp14:editId="76FED610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49530</wp:posOffset>
                      </wp:positionV>
                      <wp:extent cx="0" cy="152400"/>
                      <wp:effectExtent l="38100" t="0" r="57150" b="57150"/>
                      <wp:wrapNone/>
                      <wp:docPr id="1570" name="Přímá spojnice se šipkou 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8274C7" id="Přímá spojnice se šipkou 1570" o:spid="_x0000_s1026" type="#_x0000_t32" style="position:absolute;margin-left:21.2pt;margin-top:3.9pt;width:0;height:1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4793BDD" wp14:editId="3F7D55F5">
                      <wp:simplePos x="0" y="0"/>
                      <wp:positionH relativeFrom="column">
                        <wp:posOffset>7711</wp:posOffset>
                      </wp:positionH>
                      <wp:positionV relativeFrom="paragraph">
                        <wp:posOffset>49893</wp:posOffset>
                      </wp:positionV>
                      <wp:extent cx="0" cy="152400"/>
                      <wp:effectExtent l="38100" t="0" r="57150" b="57150"/>
                      <wp:wrapNone/>
                      <wp:docPr id="1571" name="Přímá spojnice se šipkou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BEB049" id="Přímá spojnice se šipkou 1571" o:spid="_x0000_s1026" type="#_x0000_t32" style="position:absolute;margin-left:.6pt;margin-top:3.95pt;width:0;height:1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D161" w14:textId="677ECED9" w:rsidR="00BE7D2F" w:rsidRPr="000A2AAC" w:rsidRDefault="00BE7D2F" w:rsidP="00514C55"/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89350B" w14:textId="77777777" w:rsidR="00BE7D2F" w:rsidRPr="000A2AAC" w:rsidRDefault="00BE7D2F" w:rsidP="00514C55">
            <w:pPr>
              <w:spacing w:before="0" w:after="0" w:line="240" w:lineRule="auto"/>
            </w:pPr>
          </w:p>
        </w:tc>
        <w:tc>
          <w:tcPr>
            <w:tcW w:w="1280" w:type="dxa"/>
            <w:vMerge w:val="restart"/>
            <w:tcBorders>
              <w:left w:val="single" w:sz="4" w:space="0" w:color="auto"/>
            </w:tcBorders>
          </w:tcPr>
          <w:p w14:paraId="41C650AD" w14:textId="1FBB827A" w:rsidR="00BE7D2F" w:rsidRPr="000A2AAC" w:rsidRDefault="00BE7D2F" w:rsidP="00514C55">
            <w:pPr>
              <w:spacing w:before="0" w:after="0" w:line="240" w:lineRule="auto"/>
            </w:pPr>
            <w:r w:rsidRPr="000A2AAC">
              <w:t>Vazebný úhel</w:t>
            </w:r>
          </w:p>
        </w:tc>
        <w:tc>
          <w:tcPr>
            <w:tcW w:w="2256" w:type="dxa"/>
            <w:vMerge w:val="restart"/>
          </w:tcPr>
          <w:p w14:paraId="7011DFE6" w14:textId="77777777" w:rsidR="00BE7D2F" w:rsidRPr="000A2AAC" w:rsidRDefault="00BE7D2F" w:rsidP="00514C55">
            <w:pPr>
              <w:rPr>
                <w:b/>
                <w:color w:val="000000" w:themeColor="text1"/>
                <w14:textOutline w14:w="19050" w14:cap="rnd" w14:cmpd="sng" w14:algn="ctr">
                  <w14:solidFill>
                    <w14:schemeClr w14:val="accent1">
                      <w14:shade w14:val="95000"/>
                      <w14:satMod w14:val="105000"/>
                    </w14:schemeClr>
                  </w14:solidFill>
                  <w14:prstDash w14:val="solid"/>
                  <w14:bevel/>
                </w14:textOutline>
              </w:rPr>
            </w:pPr>
            <w:r w:rsidRPr="000A2AAC">
              <w:rPr>
                <w:b/>
              </w:rPr>
              <w:t>180°</w:t>
            </w:r>
          </w:p>
        </w:tc>
      </w:tr>
      <w:tr w:rsidR="00BF03C3" w14:paraId="354C54FD" w14:textId="77777777" w:rsidTr="00A850EF">
        <w:trPr>
          <w:trHeight w:hRule="exact" w:val="454"/>
        </w:trPr>
        <w:tc>
          <w:tcPr>
            <w:tcW w:w="1368" w:type="dxa"/>
            <w:vMerge/>
            <w:tcBorders>
              <w:right w:val="single" w:sz="4" w:space="0" w:color="auto"/>
            </w:tcBorders>
          </w:tcPr>
          <w:p w14:paraId="4ACCF4F7" w14:textId="77777777" w:rsidR="00BF03C3" w:rsidRPr="000A2AAC" w:rsidRDefault="00BF03C3" w:rsidP="00514C55"/>
        </w:tc>
        <w:tc>
          <w:tcPr>
            <w:tcW w:w="415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BB4323" w14:textId="06D25BDD" w:rsidR="00BF03C3" w:rsidRPr="000A2AAC" w:rsidRDefault="00514C55" w:rsidP="00514C55">
            <w:pPr>
              <w:spacing w:before="0"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36FB5B0" wp14:editId="546509D0">
                      <wp:simplePos x="0" y="0"/>
                      <wp:positionH relativeFrom="column">
                        <wp:posOffset>1620792</wp:posOffset>
                      </wp:positionH>
                      <wp:positionV relativeFrom="paragraph">
                        <wp:posOffset>9706</wp:posOffset>
                      </wp:positionV>
                      <wp:extent cx="326572" cy="261258"/>
                      <wp:effectExtent l="0" t="0" r="16510" b="24765"/>
                      <wp:wrapNone/>
                      <wp:docPr id="62" name="Přímá spojnic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26572" cy="261258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3A1EFC" id="Přímá spojnice 62" o:spid="_x0000_s1026" style="position:absolute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6pt,.75pt" to="153.3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" strokecolor="#4579b8 [3044]" strokeweight="1.25pt"/>
                  </w:pict>
                </mc:Fallback>
              </mc:AlternateContent>
            </w:r>
          </w:p>
        </w:tc>
        <w:tc>
          <w:tcPr>
            <w:tcW w:w="1280" w:type="dxa"/>
            <w:vMerge/>
            <w:tcBorders>
              <w:left w:val="single" w:sz="4" w:space="0" w:color="auto"/>
            </w:tcBorders>
          </w:tcPr>
          <w:p w14:paraId="2E265D99" w14:textId="65C4E613" w:rsidR="00BF03C3" w:rsidRPr="000A2AAC" w:rsidRDefault="00BF03C3" w:rsidP="00514C55">
            <w:pPr>
              <w:spacing w:before="0" w:after="0" w:line="240" w:lineRule="auto"/>
            </w:pPr>
          </w:p>
        </w:tc>
        <w:tc>
          <w:tcPr>
            <w:tcW w:w="2256" w:type="dxa"/>
            <w:vMerge/>
          </w:tcPr>
          <w:p w14:paraId="10E17B85" w14:textId="77777777" w:rsidR="00BF03C3" w:rsidRPr="000A2AAC" w:rsidRDefault="00BF03C3" w:rsidP="00514C55">
            <w:pPr>
              <w:rPr>
                <w:b/>
              </w:rPr>
            </w:pPr>
          </w:p>
        </w:tc>
      </w:tr>
      <w:tr w:rsidR="00BF03C3" w14:paraId="099ACFB0" w14:textId="77777777" w:rsidTr="0068383B">
        <w:trPr>
          <w:trHeight w:hRule="exact" w:val="454"/>
        </w:trPr>
        <w:tc>
          <w:tcPr>
            <w:tcW w:w="1368" w:type="dxa"/>
            <w:vMerge/>
            <w:tcBorders>
              <w:right w:val="single" w:sz="4" w:space="0" w:color="auto"/>
            </w:tcBorders>
          </w:tcPr>
          <w:p w14:paraId="187AEDB1" w14:textId="77777777" w:rsidR="00BF03C3" w:rsidRPr="000A2AAC" w:rsidRDefault="00BF03C3" w:rsidP="00514C55"/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FD55ED" w14:textId="77777777" w:rsidR="00BF03C3" w:rsidRPr="000A2AAC" w:rsidRDefault="00BF03C3" w:rsidP="00514C55">
            <w:r w:rsidRPr="000A2AAC">
              <w:rPr>
                <w:vertAlign w:val="subscript"/>
              </w:rPr>
              <w:t>8</w:t>
            </w:r>
            <w:r w:rsidRPr="000A2AAC">
              <w:t>O[</w:t>
            </w:r>
            <w:r w:rsidRPr="000A2AAC">
              <w:rPr>
                <w:vertAlign w:val="subscript"/>
              </w:rPr>
              <w:t>2</w:t>
            </w:r>
            <w:r w:rsidRPr="000A2AAC">
              <w:t>He]: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9E6CCD" w14:textId="644C3B52" w:rsidR="00BF03C3" w:rsidRPr="000A2AAC" w:rsidRDefault="00BF03C3" w:rsidP="00514C55">
            <w:r w:rsidRPr="000A2AAC">
              <w:t>2s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9D0F" w14:textId="2CC93149" w:rsidR="00BF03C3" w:rsidRPr="000A2AAC" w:rsidRDefault="00BF03C3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298D952" wp14:editId="6AE410DE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59872</wp:posOffset>
                      </wp:positionV>
                      <wp:extent cx="0" cy="152400"/>
                      <wp:effectExtent l="38100" t="0" r="57150" b="57150"/>
                      <wp:wrapNone/>
                      <wp:docPr id="1572" name="Přímá spojnice se šipkou 1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361FB" id="Přímá spojnice se šipkou 1572" o:spid="_x0000_s1026" type="#_x0000_t32" style="position:absolute;margin-left:6.8pt;margin-top:4.7pt;width:0;height:1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7D86BB7" wp14:editId="28DE14F0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0" cy="161925"/>
                      <wp:effectExtent l="38100" t="38100" r="57150" b="9525"/>
                      <wp:wrapNone/>
                      <wp:docPr id="25" name="Přímá spojnice se šipkou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5C154" id="Přímá spojnice se šipkou 25" o:spid="_x0000_s1026" type="#_x0000_t32" style="position:absolute;margin-left:-.05pt;margin-top:3.55pt;width:0;height:12.75pt;flip:y;z-index:25174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3649A8" w14:textId="321D656F" w:rsidR="00BF03C3" w:rsidRPr="000A2AAC" w:rsidRDefault="00BF03C3" w:rsidP="00514C55">
            <w:r w:rsidRPr="000A2AAC">
              <w:t>2p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D6E7" w14:textId="179856B8" w:rsidR="00BF03C3" w:rsidRPr="000A2AAC" w:rsidRDefault="00BF03C3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A43922E" wp14:editId="30D7B54B">
                      <wp:simplePos x="0" y="0"/>
                      <wp:positionH relativeFrom="column">
                        <wp:posOffset>96067</wp:posOffset>
                      </wp:positionH>
                      <wp:positionV relativeFrom="paragraph">
                        <wp:posOffset>61414</wp:posOffset>
                      </wp:positionV>
                      <wp:extent cx="0" cy="152400"/>
                      <wp:effectExtent l="38100" t="0" r="57150" b="57150"/>
                      <wp:wrapNone/>
                      <wp:docPr id="1573" name="Přímá spojnice se šipkou 1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55F1F" id="Přímá spojnice se šipkou 1573" o:spid="_x0000_s1026" type="#_x0000_t32" style="position:absolute;margin-left:7.55pt;margin-top:4.85pt;width:0;height:1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EBF8CF6" wp14:editId="458FA770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45085</wp:posOffset>
                      </wp:positionV>
                      <wp:extent cx="0" cy="161925"/>
                      <wp:effectExtent l="38100" t="38100" r="57150" b="9525"/>
                      <wp:wrapNone/>
                      <wp:docPr id="26" name="Přímá spojnice se šipkou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8D58AD" id="Přímá spojnice se šipkou 26" o:spid="_x0000_s1026" type="#_x0000_t32" style="position:absolute;margin-left:-.15pt;margin-top:3.55pt;width:0;height:12.75pt;flip:y;z-index:25174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27BA" w14:textId="18E3912F" w:rsidR="00BF03C3" w:rsidRPr="000A2AAC" w:rsidRDefault="00BF03C3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D456507" wp14:editId="1A41BD26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45085</wp:posOffset>
                      </wp:positionV>
                      <wp:extent cx="0" cy="161925"/>
                      <wp:effectExtent l="38100" t="38100" r="57150" b="9525"/>
                      <wp:wrapNone/>
                      <wp:docPr id="28" name="Přímá spojnice se šipkou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AEF345" id="Přímá spojnice se šipkou 28" o:spid="_x0000_s1026" type="#_x0000_t32" style="position:absolute;margin-left:-.25pt;margin-top:3.55pt;width:0;height:12.75pt;flip:y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917F" w14:textId="67021B2B" w:rsidR="00BF03C3" w:rsidRPr="000A2AAC" w:rsidRDefault="00BF03C3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6D91B95" wp14:editId="62041099">
                      <wp:simplePos x="0" y="0"/>
                      <wp:positionH relativeFrom="margin">
                        <wp:posOffset>-3810</wp:posOffset>
                      </wp:positionH>
                      <wp:positionV relativeFrom="paragraph">
                        <wp:posOffset>45085</wp:posOffset>
                      </wp:positionV>
                      <wp:extent cx="0" cy="161925"/>
                      <wp:effectExtent l="38100" t="38100" r="57150" b="9525"/>
                      <wp:wrapNone/>
                      <wp:docPr id="30" name="Přímá spojnice se šipkou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682F10" id="Přímá spojnice se šipkou 30" o:spid="_x0000_s1026" type="#_x0000_t32" style="position:absolute;margin-left:-.3pt;margin-top:3.55pt;width:0;height:12.75pt;flip:y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35E48D" w14:textId="77777777" w:rsidR="00BF03C3" w:rsidRPr="000A2AAC" w:rsidRDefault="00BF03C3" w:rsidP="00514C55">
            <w:pPr>
              <w:spacing w:before="0" w:after="0" w:line="240" w:lineRule="auto"/>
            </w:pPr>
          </w:p>
        </w:tc>
        <w:tc>
          <w:tcPr>
            <w:tcW w:w="1280" w:type="dxa"/>
            <w:vMerge w:val="restart"/>
            <w:tcBorders>
              <w:left w:val="single" w:sz="4" w:space="0" w:color="auto"/>
            </w:tcBorders>
          </w:tcPr>
          <w:p w14:paraId="2D6096D8" w14:textId="240B868F" w:rsidR="00BF03C3" w:rsidRPr="000A2AAC" w:rsidRDefault="00BF03C3" w:rsidP="00514C55">
            <w:pPr>
              <w:spacing w:before="0" w:after="0" w:line="240" w:lineRule="auto"/>
            </w:pPr>
            <w:r w:rsidRPr="000A2AAC">
              <w:t>Příklady</w:t>
            </w:r>
          </w:p>
        </w:tc>
        <w:tc>
          <w:tcPr>
            <w:tcW w:w="2256" w:type="dxa"/>
            <w:vMerge w:val="restart"/>
          </w:tcPr>
          <w:p w14:paraId="6D87B0E9" w14:textId="670CA7B9" w:rsidR="00BF03C3" w:rsidRPr="000A2AAC" w:rsidRDefault="00BF03C3" w:rsidP="00514C55">
            <w:pPr>
              <w:rPr>
                <w:vertAlign w:val="subscript"/>
              </w:rPr>
            </w:pPr>
            <w:r w:rsidRPr="000A2AAC">
              <w:t>CaCl</w:t>
            </w:r>
            <w:r w:rsidRPr="000A2AAC">
              <w:rPr>
                <w:vertAlign w:val="subscript"/>
              </w:rPr>
              <w:t>2</w:t>
            </w:r>
            <w:r w:rsidRPr="000A2AAC">
              <w:t xml:space="preserve">, </w:t>
            </w:r>
            <w:r w:rsidRPr="000A2AAC">
              <w:object w:dxaOrig="835" w:dyaOrig="230" w14:anchorId="78E16F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11.25pt" o:ole="">
                  <v:imagedata r:id="rId25" o:title=""/>
                </v:shape>
                <o:OLEObject Type="Embed" ProgID="ACD.ChemSketch.20" ShapeID="_x0000_i1025" DrawAspect="Content" ObjectID="_1505635658" r:id="rId26"/>
              </w:object>
            </w:r>
          </w:p>
        </w:tc>
      </w:tr>
      <w:tr w:rsidR="00BF03C3" w14:paraId="4817A8DB" w14:textId="77777777" w:rsidTr="00A850EF">
        <w:trPr>
          <w:trHeight w:hRule="exact" w:val="454"/>
        </w:trPr>
        <w:tc>
          <w:tcPr>
            <w:tcW w:w="13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812AB74" w14:textId="77777777" w:rsidR="00BF03C3" w:rsidRPr="000A2AAC" w:rsidRDefault="00BF03C3" w:rsidP="00514C55"/>
        </w:tc>
        <w:tc>
          <w:tcPr>
            <w:tcW w:w="415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87A0" w14:textId="77777777" w:rsidR="00BF03C3" w:rsidRPr="000A2AAC" w:rsidRDefault="00BF03C3" w:rsidP="00514C55">
            <w:pPr>
              <w:spacing w:before="0" w:after="0" w:line="240" w:lineRule="auto"/>
            </w:pPr>
          </w:p>
        </w:tc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5E42DE6" w14:textId="538DF5CC" w:rsidR="00BF03C3" w:rsidRPr="000A2AAC" w:rsidRDefault="00BF03C3" w:rsidP="00514C55">
            <w:pPr>
              <w:spacing w:before="0" w:after="0" w:line="240" w:lineRule="auto"/>
            </w:pPr>
          </w:p>
        </w:tc>
        <w:tc>
          <w:tcPr>
            <w:tcW w:w="2256" w:type="dxa"/>
            <w:vMerge/>
            <w:tcBorders>
              <w:bottom w:val="single" w:sz="4" w:space="0" w:color="auto"/>
            </w:tcBorders>
          </w:tcPr>
          <w:p w14:paraId="3DC19FAE" w14:textId="77777777" w:rsidR="00BF03C3" w:rsidRPr="000A2AAC" w:rsidRDefault="00BF03C3" w:rsidP="00514C55"/>
        </w:tc>
      </w:tr>
      <w:tr w:rsidR="00A850EF" w14:paraId="3F8C66C8" w14:textId="77777777" w:rsidTr="00A850EF">
        <w:trPr>
          <w:trHeight w:hRule="exact" w:val="454"/>
        </w:trPr>
        <w:tc>
          <w:tcPr>
            <w:tcW w:w="1368" w:type="dxa"/>
            <w:vMerge w:val="restart"/>
          </w:tcPr>
          <w:p w14:paraId="78AF4099" w14:textId="7D6A6947" w:rsidR="00A850EF" w:rsidRDefault="00A850EF" w:rsidP="00514C55">
            <w:pPr>
              <w:rPr>
                <w:b/>
              </w:rPr>
            </w:pPr>
            <w:r w:rsidRPr="000A2AAC">
              <w:rPr>
                <w:b/>
              </w:rPr>
              <w:t>sp</w:t>
            </w:r>
            <w:r w:rsidRPr="000A2AAC">
              <w:rPr>
                <w:b/>
                <w:vertAlign w:val="superscript"/>
              </w:rPr>
              <w:t>2</w:t>
            </w:r>
          </w:p>
          <w:p w14:paraId="3D0A4389" w14:textId="77777777" w:rsidR="00A850EF" w:rsidRPr="00514C55" w:rsidRDefault="00A850EF" w:rsidP="00514C55"/>
          <w:p w14:paraId="6513CE2A" w14:textId="77777777" w:rsidR="00A850EF" w:rsidRPr="00514C55" w:rsidRDefault="00A850EF" w:rsidP="00514C55"/>
          <w:p w14:paraId="7A6CEE7A" w14:textId="77777777" w:rsidR="00A850EF" w:rsidRPr="00514C55" w:rsidRDefault="00A850EF" w:rsidP="00514C55"/>
          <w:p w14:paraId="37C4087E" w14:textId="77777777" w:rsidR="00A850EF" w:rsidRPr="00514C55" w:rsidRDefault="00A850EF" w:rsidP="00514C55"/>
          <w:p w14:paraId="7655C698" w14:textId="4005C0D9" w:rsidR="00A850EF" w:rsidRPr="00514C55" w:rsidRDefault="00A850EF" w:rsidP="00514C55">
            <w:pPr>
              <w:jc w:val="center"/>
            </w:pPr>
          </w:p>
        </w:tc>
        <w:tc>
          <w:tcPr>
            <w:tcW w:w="4156" w:type="dxa"/>
            <w:gridSpan w:val="8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E75B207" w14:textId="77777777" w:rsidR="00A850EF" w:rsidRPr="000A2AAC" w:rsidRDefault="00A850EF" w:rsidP="00514C55">
            <w:pPr>
              <w:spacing w:before="0" w:after="0" w:line="240" w:lineRule="auto"/>
            </w:pP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nil"/>
            </w:tcBorders>
          </w:tcPr>
          <w:p w14:paraId="743B80A5" w14:textId="53D66AA6" w:rsidR="00A850EF" w:rsidRPr="000A2AAC" w:rsidRDefault="00A850EF" w:rsidP="00514C55">
            <w:pPr>
              <w:spacing w:before="0"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AFCF1AE" wp14:editId="56F5CB40">
                      <wp:simplePos x="0" y="0"/>
                      <wp:positionH relativeFrom="column">
                        <wp:posOffset>-719999</wp:posOffset>
                      </wp:positionH>
                      <wp:positionV relativeFrom="paragraph">
                        <wp:posOffset>1169578</wp:posOffset>
                      </wp:positionV>
                      <wp:extent cx="184875" cy="217261"/>
                      <wp:effectExtent l="0" t="0" r="24765" b="30480"/>
                      <wp:wrapNone/>
                      <wp:docPr id="1603" name="Přímá spojnice 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4875" cy="217261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842C96" id="Přímá spojnice 1603" o:spid="_x0000_s1026" style="position:absolute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7pt,92.1pt" to="-42.1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" strokecolor="#4579b8 [3044]" strokeweight="1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2FE2CC5" wp14:editId="76F21236">
                      <wp:simplePos x="0" y="0"/>
                      <wp:positionH relativeFrom="column">
                        <wp:posOffset>-1035685</wp:posOffset>
                      </wp:positionH>
                      <wp:positionV relativeFrom="paragraph">
                        <wp:posOffset>1093379</wp:posOffset>
                      </wp:positionV>
                      <wp:extent cx="500743" cy="859972"/>
                      <wp:effectExtent l="0" t="0" r="33020" b="35560"/>
                      <wp:wrapNone/>
                      <wp:docPr id="1602" name="Přímá spojnice 1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0743" cy="859972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765272" id="Přímá spojnice 1602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1.55pt,86.1pt" to="-42.1pt,1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" strokecolor="#4579b8 [3044]" strokeweight="1.25pt"/>
                  </w:pict>
                </mc:Fallback>
              </mc:AlternateContent>
            </w:r>
            <w:r w:rsidRPr="000A2AAC">
              <w:t>Tvar molekuly</w:t>
            </w:r>
          </w:p>
        </w:tc>
        <w:tc>
          <w:tcPr>
            <w:tcW w:w="2256" w:type="dxa"/>
            <w:vMerge w:val="restart"/>
            <w:tcBorders>
              <w:top w:val="single" w:sz="4" w:space="0" w:color="auto"/>
            </w:tcBorders>
          </w:tcPr>
          <w:p w14:paraId="24B84A2A" w14:textId="6B61430E" w:rsidR="00A850EF" w:rsidRPr="000A2AAC" w:rsidRDefault="0068383B" w:rsidP="00514C55">
            <w:pPr>
              <w:spacing w:before="0"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D566786" wp14:editId="52961B1A">
                  <wp:extent cx="990600" cy="936943"/>
                  <wp:effectExtent l="0" t="0" r="0" b="0"/>
                  <wp:docPr id="1612" name="Obrázek 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BCL3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924" cy="94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32C6F" w14:textId="18A5965F" w:rsidR="00A850EF" w:rsidRPr="00671C48" w:rsidRDefault="00A850EF" w:rsidP="00514C55">
            <w:pPr>
              <w:spacing w:before="0" w:after="0" w:line="240" w:lineRule="auto"/>
              <w:rPr>
                <w:b/>
              </w:rPr>
            </w:pPr>
            <w:r w:rsidRPr="00671C48">
              <w:rPr>
                <w:b/>
              </w:rPr>
              <w:t>rovnostranný trojúhelník</w:t>
            </w:r>
          </w:p>
        </w:tc>
      </w:tr>
      <w:tr w:rsidR="00A850EF" w14:paraId="67C6043D" w14:textId="77777777" w:rsidTr="0068383B">
        <w:trPr>
          <w:trHeight w:hRule="exact" w:val="454"/>
        </w:trPr>
        <w:tc>
          <w:tcPr>
            <w:tcW w:w="1368" w:type="dxa"/>
            <w:vMerge/>
          </w:tcPr>
          <w:p w14:paraId="131E3BED" w14:textId="68196C6B" w:rsidR="00A850EF" w:rsidRPr="000A2AAC" w:rsidRDefault="00A850EF" w:rsidP="00514C55">
            <w:pPr>
              <w:rPr>
                <w:b/>
                <w:vertAlign w:val="superscript"/>
              </w:rPr>
            </w:pPr>
          </w:p>
        </w:tc>
        <w:tc>
          <w:tcPr>
            <w:tcW w:w="1179" w:type="dxa"/>
            <w:tcBorders>
              <w:top w:val="nil"/>
              <w:bottom w:val="nil"/>
              <w:right w:val="nil"/>
            </w:tcBorders>
          </w:tcPr>
          <w:p w14:paraId="09EDB44A" w14:textId="39EF3D38" w:rsidR="00A850EF" w:rsidRPr="000A2AAC" w:rsidRDefault="00A850EF" w:rsidP="00A850EF">
            <w:pPr>
              <w:rPr>
                <w:vertAlign w:val="subscript"/>
              </w:rPr>
            </w:pPr>
            <w:r w:rsidRPr="000A2AAC">
              <w:rPr>
                <w:vertAlign w:val="subscript"/>
              </w:rPr>
              <w:t>17</w:t>
            </w:r>
            <w:r w:rsidRPr="000A2AAC">
              <w:t>Cl[</w:t>
            </w:r>
            <w:r w:rsidRPr="000A2AAC">
              <w:rPr>
                <w:vertAlign w:val="subscript"/>
              </w:rPr>
              <w:t>10</w:t>
            </w:r>
            <w:r w:rsidRPr="000A2AAC">
              <w:t>Ne]</w:t>
            </w:r>
            <w:r>
              <w:t>: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FCA1A2" w14:textId="2FC92603" w:rsidR="00A850EF" w:rsidRPr="000A2AAC" w:rsidRDefault="00A850EF" w:rsidP="00514C55">
            <w:r w:rsidRPr="000A2AAC">
              <w:t>3s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7013" w14:textId="4DBE87DF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34B780F" wp14:editId="68B3710D">
                      <wp:simplePos x="0" y="0"/>
                      <wp:positionH relativeFrom="margin">
                        <wp:posOffset>4445</wp:posOffset>
                      </wp:positionH>
                      <wp:positionV relativeFrom="paragraph">
                        <wp:posOffset>60325</wp:posOffset>
                      </wp:positionV>
                      <wp:extent cx="0" cy="161925"/>
                      <wp:effectExtent l="38100" t="38100" r="57150" b="9525"/>
                      <wp:wrapNone/>
                      <wp:docPr id="1576" name="Přímá spojnice se šipkou 1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7E918" id="Přímá spojnice se šipkou 1576" o:spid="_x0000_s1026" type="#_x0000_t32" style="position:absolute;margin-left:.35pt;margin-top:4.75pt;width:0;height:12.75pt;flip:y;z-index:251897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1A23554" wp14:editId="216F4BBB">
                      <wp:simplePos x="0" y="0"/>
                      <wp:positionH relativeFrom="column">
                        <wp:posOffset>91530</wp:posOffset>
                      </wp:positionH>
                      <wp:positionV relativeFrom="paragraph">
                        <wp:posOffset>56243</wp:posOffset>
                      </wp:positionV>
                      <wp:extent cx="0" cy="152400"/>
                      <wp:effectExtent l="38100" t="0" r="57150" b="57150"/>
                      <wp:wrapNone/>
                      <wp:docPr id="45" name="Přímá spojnice se šipkou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4C7E4" id="Přímá spojnice se šipkou 45" o:spid="_x0000_s1026" type="#_x0000_t32" style="position:absolute;margin-left:7.2pt;margin-top:4.45pt;width:0;height:1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38663C" w14:textId="51865006" w:rsidR="00A850EF" w:rsidRPr="000A2AAC" w:rsidRDefault="00A850EF" w:rsidP="00514C55">
            <w:r>
              <w:t>3p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E9F3" w14:textId="1DED57B4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54A43BF" wp14:editId="392CAA45">
                      <wp:simplePos x="0" y="0"/>
                      <wp:positionH relativeFrom="column">
                        <wp:posOffset>97971</wp:posOffset>
                      </wp:positionH>
                      <wp:positionV relativeFrom="paragraph">
                        <wp:posOffset>67129</wp:posOffset>
                      </wp:positionV>
                      <wp:extent cx="0" cy="152400"/>
                      <wp:effectExtent l="38100" t="0" r="57150" b="57150"/>
                      <wp:wrapNone/>
                      <wp:docPr id="49" name="Přímá spojnice se šipkou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AF624" id="Přímá spojnice se šipkou 49" o:spid="_x0000_s1026" type="#_x0000_t32" style="position:absolute;margin-left:7.7pt;margin-top:5.3pt;width:0;height:1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32F5C11" wp14:editId="0AEBDC0F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50800</wp:posOffset>
                      </wp:positionV>
                      <wp:extent cx="0" cy="161925"/>
                      <wp:effectExtent l="38100" t="38100" r="57150" b="9525"/>
                      <wp:wrapNone/>
                      <wp:docPr id="1577" name="Přímá spojnice se šipkou 1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5F61F7" id="Přímá spojnice se šipkou 1577" o:spid="_x0000_s1026" type="#_x0000_t32" style="position:absolute;margin-left:0;margin-top:4pt;width:0;height:12.75pt;flip:y;z-index:251898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95B7" w14:textId="018CFE39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9018C6D" wp14:editId="7E58B2A4">
                      <wp:simplePos x="0" y="0"/>
                      <wp:positionH relativeFrom="column">
                        <wp:posOffset>93527</wp:posOffset>
                      </wp:positionH>
                      <wp:positionV relativeFrom="paragraph">
                        <wp:posOffset>56243</wp:posOffset>
                      </wp:positionV>
                      <wp:extent cx="0" cy="152400"/>
                      <wp:effectExtent l="38100" t="0" r="57150" b="57150"/>
                      <wp:wrapNone/>
                      <wp:docPr id="52" name="Přímá spojnice se šipkou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9E292F" id="Přímá spojnice se šipkou 52" o:spid="_x0000_s1026" type="#_x0000_t32" style="position:absolute;margin-left:7.35pt;margin-top:4.45pt;width:0;height:1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7B0E111E" wp14:editId="65B3B10B">
                      <wp:simplePos x="0" y="0"/>
                      <wp:positionH relativeFrom="margin">
                        <wp:posOffset>-4445</wp:posOffset>
                      </wp:positionH>
                      <wp:positionV relativeFrom="paragraph">
                        <wp:posOffset>50800</wp:posOffset>
                      </wp:positionV>
                      <wp:extent cx="0" cy="161925"/>
                      <wp:effectExtent l="38100" t="38100" r="57150" b="9525"/>
                      <wp:wrapNone/>
                      <wp:docPr id="39" name="Přímá spojnice se šipkou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62725C" id="Přímá spojnice se šipkou 39" o:spid="_x0000_s1026" type="#_x0000_t32" style="position:absolute;margin-left:-.35pt;margin-top:4pt;width:0;height:12.75pt;flip:y;z-index:251899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7D7F" w14:textId="399BEAA8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2D860BF2" wp14:editId="0A84FF63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50800</wp:posOffset>
                      </wp:positionV>
                      <wp:extent cx="0" cy="161925"/>
                      <wp:effectExtent l="38100" t="38100" r="57150" b="9525"/>
                      <wp:wrapNone/>
                      <wp:docPr id="40" name="Přímá spojnice se šipkou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8B443E" id="Přímá spojnice se šipkou 40" o:spid="_x0000_s1026" type="#_x0000_t32" style="position:absolute;margin-left:.2pt;margin-top:4pt;width:0;height:12.75pt;flip:y;z-index:251900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04BFBE" w14:textId="77777777" w:rsidR="00A850EF" w:rsidRPr="000A2AAC" w:rsidRDefault="00A850EF" w:rsidP="00514C55">
            <w:pPr>
              <w:spacing w:before="0" w:after="0" w:line="240" w:lineRule="auto"/>
            </w:pPr>
          </w:p>
        </w:tc>
        <w:tc>
          <w:tcPr>
            <w:tcW w:w="1280" w:type="dxa"/>
            <w:vMerge/>
            <w:tcBorders>
              <w:left w:val="single" w:sz="4" w:space="0" w:color="auto"/>
            </w:tcBorders>
          </w:tcPr>
          <w:p w14:paraId="350D2D74" w14:textId="0E9B9144" w:rsidR="00A850EF" w:rsidRPr="000A2AAC" w:rsidRDefault="00A850EF" w:rsidP="00514C55">
            <w:pPr>
              <w:spacing w:before="0" w:after="0" w:line="240" w:lineRule="auto"/>
            </w:pPr>
          </w:p>
        </w:tc>
        <w:tc>
          <w:tcPr>
            <w:tcW w:w="2256" w:type="dxa"/>
            <w:vMerge/>
          </w:tcPr>
          <w:p w14:paraId="55959D72" w14:textId="50BAAE29" w:rsidR="00A850EF" w:rsidRPr="000A2AAC" w:rsidRDefault="00A850EF" w:rsidP="00514C55">
            <w:pPr>
              <w:spacing w:before="0" w:after="0" w:line="240" w:lineRule="auto"/>
              <w:rPr>
                <w:b/>
              </w:rPr>
            </w:pPr>
          </w:p>
        </w:tc>
      </w:tr>
      <w:tr w:rsidR="00A850EF" w14:paraId="3560E717" w14:textId="77777777" w:rsidTr="00A850EF">
        <w:trPr>
          <w:trHeight w:hRule="exact" w:val="454"/>
        </w:trPr>
        <w:tc>
          <w:tcPr>
            <w:tcW w:w="1368" w:type="dxa"/>
            <w:vMerge/>
          </w:tcPr>
          <w:p w14:paraId="2C4E0448" w14:textId="77777777" w:rsidR="00A850EF" w:rsidRPr="000A2AAC" w:rsidRDefault="00A850EF" w:rsidP="00514C55"/>
        </w:tc>
        <w:tc>
          <w:tcPr>
            <w:tcW w:w="4156" w:type="dxa"/>
            <w:gridSpan w:val="8"/>
            <w:tcBorders>
              <w:top w:val="nil"/>
              <w:bottom w:val="nil"/>
              <w:right w:val="single" w:sz="4" w:space="0" w:color="auto"/>
            </w:tcBorders>
          </w:tcPr>
          <w:p w14:paraId="7C09652A" w14:textId="137392E1" w:rsidR="00A850EF" w:rsidRPr="000A2AAC" w:rsidRDefault="00A850EF" w:rsidP="00514C55">
            <w:pPr>
              <w:spacing w:before="0"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429711D" wp14:editId="42B95813">
                      <wp:simplePos x="0" y="0"/>
                      <wp:positionH relativeFrom="column">
                        <wp:posOffset>1174478</wp:posOffset>
                      </wp:positionH>
                      <wp:positionV relativeFrom="paragraph">
                        <wp:posOffset>5171</wp:posOffset>
                      </wp:positionV>
                      <wp:extent cx="979714" cy="271961"/>
                      <wp:effectExtent l="0" t="0" r="30480" b="33020"/>
                      <wp:wrapNone/>
                      <wp:docPr id="63" name="Přímá spojnic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9714" cy="271961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26CE62" id="Přímá spojnice 63" o:spid="_x0000_s1026" style="position:absolute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5pt,.4pt" to="169.6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" strokecolor="#4579b8 [3044]" strokeweight="1.25pt"/>
                  </w:pict>
                </mc:Fallback>
              </mc:AlternateContent>
            </w:r>
          </w:p>
        </w:tc>
        <w:tc>
          <w:tcPr>
            <w:tcW w:w="1280" w:type="dxa"/>
            <w:vMerge/>
            <w:tcBorders>
              <w:left w:val="nil"/>
            </w:tcBorders>
          </w:tcPr>
          <w:p w14:paraId="0F7AE576" w14:textId="77777777" w:rsidR="00A850EF" w:rsidRPr="000A2AAC" w:rsidRDefault="00A850EF" w:rsidP="00514C55">
            <w:pPr>
              <w:spacing w:before="0" w:after="0" w:line="240" w:lineRule="auto"/>
            </w:pPr>
          </w:p>
        </w:tc>
        <w:tc>
          <w:tcPr>
            <w:tcW w:w="2256" w:type="dxa"/>
            <w:vMerge/>
          </w:tcPr>
          <w:p w14:paraId="78C1943D" w14:textId="194B8178" w:rsidR="00A850EF" w:rsidRPr="000A2AAC" w:rsidRDefault="00A850EF" w:rsidP="00514C55">
            <w:pPr>
              <w:spacing w:before="0" w:after="0" w:line="240" w:lineRule="auto"/>
              <w:rPr>
                <w:b/>
              </w:rPr>
            </w:pPr>
          </w:p>
        </w:tc>
      </w:tr>
      <w:tr w:rsidR="00A850EF" w14:paraId="5EA45FDA" w14:textId="77777777" w:rsidTr="0068383B">
        <w:trPr>
          <w:trHeight w:hRule="exact" w:val="454"/>
        </w:trPr>
        <w:tc>
          <w:tcPr>
            <w:tcW w:w="1368" w:type="dxa"/>
            <w:vMerge/>
          </w:tcPr>
          <w:p w14:paraId="329D9298" w14:textId="77777777" w:rsidR="00A850EF" w:rsidRPr="000A2AAC" w:rsidRDefault="00A850EF" w:rsidP="00514C55"/>
        </w:tc>
        <w:tc>
          <w:tcPr>
            <w:tcW w:w="1179" w:type="dxa"/>
            <w:tcBorders>
              <w:top w:val="nil"/>
              <w:bottom w:val="nil"/>
              <w:right w:val="nil"/>
            </w:tcBorders>
          </w:tcPr>
          <w:p w14:paraId="620DA36A" w14:textId="6D802B1B" w:rsidR="00A850EF" w:rsidRPr="000A2AAC" w:rsidRDefault="003D756A" w:rsidP="003D756A">
            <w:r>
              <w:rPr>
                <w:vertAlign w:val="subscript"/>
              </w:rPr>
              <w:t>5</w:t>
            </w:r>
            <w:r>
              <w:t>B</w:t>
            </w:r>
            <w:r w:rsidR="00E24501">
              <w:rPr>
                <w:vertAlign w:val="superscript"/>
              </w:rPr>
              <w:t>*</w:t>
            </w:r>
            <w:r w:rsidR="00A850EF" w:rsidRPr="000A2AAC">
              <w:t>[</w:t>
            </w:r>
            <w:r w:rsidR="00A850EF" w:rsidRPr="000A2AAC">
              <w:rPr>
                <w:vertAlign w:val="subscript"/>
              </w:rPr>
              <w:t>10</w:t>
            </w:r>
            <w:r w:rsidR="00A850EF" w:rsidRPr="000A2AAC">
              <w:t>Ne]: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374807" w14:textId="230BEA6F" w:rsidR="00A850EF" w:rsidRPr="000A2AAC" w:rsidRDefault="003D756A" w:rsidP="00514C55">
            <w:r>
              <w:t>2</w:t>
            </w:r>
            <w:r w:rsidR="00A850EF" w:rsidRPr="000A2AAC">
              <w:t>s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2F7D" w14:textId="0B4CDC5C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EAE6A8C" wp14:editId="24E28DDA">
                      <wp:simplePos x="0" y="0"/>
                      <wp:positionH relativeFrom="column">
                        <wp:posOffset>26216</wp:posOffset>
                      </wp:positionH>
                      <wp:positionV relativeFrom="paragraph">
                        <wp:posOffset>78650</wp:posOffset>
                      </wp:positionV>
                      <wp:extent cx="0" cy="152400"/>
                      <wp:effectExtent l="38100" t="0" r="57150" b="57150"/>
                      <wp:wrapNone/>
                      <wp:docPr id="41" name="Přímá spojnice se šipkou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5AB7F0" id="Přímá spojnice se šipkou 41" o:spid="_x0000_s1026" type="#_x0000_t32" style="position:absolute;margin-left:2.05pt;margin-top:6.2pt;width:0;height:1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9A2F4E" w14:textId="362C3E08" w:rsidR="00A850EF" w:rsidRPr="000A2AAC" w:rsidRDefault="003D756A" w:rsidP="00514C55">
            <w:r>
              <w:t>2</w:t>
            </w:r>
            <w:r w:rsidR="00A850EF">
              <w:t>p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2C85" w14:textId="6BDDD10D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7A9DC8E" wp14:editId="11F8B1A0">
                      <wp:simplePos x="0" y="0"/>
                      <wp:positionH relativeFrom="column">
                        <wp:posOffset>32657</wp:posOffset>
                      </wp:positionH>
                      <wp:positionV relativeFrom="paragraph">
                        <wp:posOffset>78649</wp:posOffset>
                      </wp:positionV>
                      <wp:extent cx="0" cy="152400"/>
                      <wp:effectExtent l="38100" t="0" r="57150" b="57150"/>
                      <wp:wrapNone/>
                      <wp:docPr id="42" name="Přímá spojnice se šipkou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62D78" id="Přímá spojnice se šipkou 42" o:spid="_x0000_s1026" type="#_x0000_t32" style="position:absolute;margin-left:2.55pt;margin-top:6.2pt;width:0;height:1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8ECC" w14:textId="1097B360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7E97DE3" wp14:editId="0DA730C4">
                      <wp:simplePos x="0" y="0"/>
                      <wp:positionH relativeFrom="column">
                        <wp:posOffset>60870</wp:posOffset>
                      </wp:positionH>
                      <wp:positionV relativeFrom="paragraph">
                        <wp:posOffset>78649</wp:posOffset>
                      </wp:positionV>
                      <wp:extent cx="0" cy="152400"/>
                      <wp:effectExtent l="38100" t="0" r="57150" b="57150"/>
                      <wp:wrapNone/>
                      <wp:docPr id="44" name="Přímá spojnice se šipkou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E99222" id="Přímá spojnice se šipkou 44" o:spid="_x0000_s1026" type="#_x0000_t32" style="position:absolute;margin-left:4.8pt;margin-top:6.2pt;width:0;height:1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3A5D" w14:textId="6DF97507" w:rsidR="00A850EF" w:rsidRPr="000A2AAC" w:rsidRDefault="00A850EF" w:rsidP="00514C55"/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198572" w14:textId="066F58EA" w:rsidR="00A850EF" w:rsidRPr="000A2AAC" w:rsidRDefault="00A850EF" w:rsidP="00514C55">
            <w:pPr>
              <w:spacing w:before="0" w:after="0" w:line="240" w:lineRule="auto"/>
            </w:pPr>
          </w:p>
        </w:tc>
        <w:tc>
          <w:tcPr>
            <w:tcW w:w="1280" w:type="dxa"/>
            <w:vMerge/>
            <w:tcBorders>
              <w:left w:val="single" w:sz="4" w:space="0" w:color="auto"/>
            </w:tcBorders>
          </w:tcPr>
          <w:p w14:paraId="3E9BD328" w14:textId="338A5637" w:rsidR="00A850EF" w:rsidRPr="000A2AAC" w:rsidRDefault="00A850EF" w:rsidP="00514C55">
            <w:pPr>
              <w:spacing w:before="0" w:after="0" w:line="240" w:lineRule="auto"/>
            </w:pPr>
          </w:p>
        </w:tc>
        <w:tc>
          <w:tcPr>
            <w:tcW w:w="2256" w:type="dxa"/>
            <w:vMerge/>
          </w:tcPr>
          <w:p w14:paraId="7B008968" w14:textId="1C372560" w:rsidR="00A850EF" w:rsidRPr="000A2AAC" w:rsidRDefault="00A850EF" w:rsidP="00514C55">
            <w:pPr>
              <w:spacing w:before="0" w:after="0" w:line="240" w:lineRule="auto"/>
              <w:rPr>
                <w:b/>
              </w:rPr>
            </w:pPr>
          </w:p>
        </w:tc>
      </w:tr>
      <w:tr w:rsidR="00A850EF" w14:paraId="67F6B395" w14:textId="77777777" w:rsidTr="00A850EF">
        <w:trPr>
          <w:trHeight w:hRule="exact" w:val="412"/>
        </w:trPr>
        <w:tc>
          <w:tcPr>
            <w:tcW w:w="1368" w:type="dxa"/>
            <w:vMerge/>
          </w:tcPr>
          <w:p w14:paraId="6CE41B5A" w14:textId="77777777" w:rsidR="00A850EF" w:rsidRPr="000A2AAC" w:rsidRDefault="00A850EF" w:rsidP="00514C55"/>
        </w:tc>
        <w:tc>
          <w:tcPr>
            <w:tcW w:w="4156" w:type="dxa"/>
            <w:gridSpan w:val="8"/>
            <w:tcBorders>
              <w:top w:val="nil"/>
              <w:bottom w:val="nil"/>
              <w:right w:val="single" w:sz="4" w:space="0" w:color="auto"/>
            </w:tcBorders>
          </w:tcPr>
          <w:p w14:paraId="3CBC83C0" w14:textId="7A4EFEE8" w:rsidR="00A850EF" w:rsidRPr="000A2AAC" w:rsidRDefault="00A850EF" w:rsidP="00514C55">
            <w:pPr>
              <w:spacing w:before="0" w:after="0" w:line="240" w:lineRule="auto"/>
            </w:pPr>
          </w:p>
        </w:tc>
        <w:tc>
          <w:tcPr>
            <w:tcW w:w="1280" w:type="dxa"/>
            <w:vMerge/>
            <w:tcBorders>
              <w:left w:val="nil"/>
            </w:tcBorders>
          </w:tcPr>
          <w:p w14:paraId="27172EF3" w14:textId="77777777" w:rsidR="00A850EF" w:rsidRPr="000A2AAC" w:rsidRDefault="00A850EF" w:rsidP="00514C55">
            <w:pPr>
              <w:spacing w:before="0" w:after="0" w:line="240" w:lineRule="auto"/>
            </w:pPr>
          </w:p>
        </w:tc>
        <w:tc>
          <w:tcPr>
            <w:tcW w:w="2256" w:type="dxa"/>
            <w:vMerge/>
          </w:tcPr>
          <w:p w14:paraId="3F70DDB8" w14:textId="1700339F" w:rsidR="00A850EF" w:rsidRPr="000A2AAC" w:rsidRDefault="00A850EF" w:rsidP="00514C55">
            <w:pPr>
              <w:spacing w:before="0" w:after="0" w:line="240" w:lineRule="auto"/>
            </w:pPr>
          </w:p>
        </w:tc>
      </w:tr>
      <w:tr w:rsidR="00A850EF" w14:paraId="7AE80C87" w14:textId="77777777" w:rsidTr="0068383B">
        <w:trPr>
          <w:trHeight w:hRule="exact" w:val="454"/>
        </w:trPr>
        <w:tc>
          <w:tcPr>
            <w:tcW w:w="1368" w:type="dxa"/>
            <w:vMerge/>
          </w:tcPr>
          <w:p w14:paraId="62FE1ED0" w14:textId="77777777" w:rsidR="00A850EF" w:rsidRPr="000A2AAC" w:rsidRDefault="00A850EF" w:rsidP="00514C55"/>
        </w:tc>
        <w:tc>
          <w:tcPr>
            <w:tcW w:w="1179" w:type="dxa"/>
            <w:tcBorders>
              <w:top w:val="nil"/>
              <w:bottom w:val="nil"/>
              <w:right w:val="nil"/>
            </w:tcBorders>
          </w:tcPr>
          <w:p w14:paraId="49F0EBA0" w14:textId="4A52193E" w:rsidR="00A850EF" w:rsidRPr="000A2AAC" w:rsidRDefault="00A850EF" w:rsidP="00514C55">
            <w:pPr>
              <w:rPr>
                <w:vertAlign w:val="subscript"/>
              </w:rPr>
            </w:pPr>
            <w:r w:rsidRPr="000A2AAC">
              <w:rPr>
                <w:vertAlign w:val="subscript"/>
              </w:rPr>
              <w:t>17</w:t>
            </w:r>
            <w:r w:rsidRPr="000A2AAC">
              <w:t>Cl[</w:t>
            </w:r>
            <w:r w:rsidRPr="000A2AAC">
              <w:rPr>
                <w:vertAlign w:val="subscript"/>
              </w:rPr>
              <w:t>10</w:t>
            </w:r>
            <w:r w:rsidRPr="000A2AAC">
              <w:t>Ne]: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53FAD2" w14:textId="3C707C95" w:rsidR="00A850EF" w:rsidRPr="000A2AAC" w:rsidRDefault="00A850EF" w:rsidP="00514C55">
            <w:r w:rsidRPr="000A2AAC">
              <w:t>3s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16BF" w14:textId="62069615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31B89D63" wp14:editId="6788843F">
                      <wp:simplePos x="0" y="0"/>
                      <wp:positionH relativeFrom="column">
                        <wp:posOffset>91530</wp:posOffset>
                      </wp:positionH>
                      <wp:positionV relativeFrom="paragraph">
                        <wp:posOffset>66403</wp:posOffset>
                      </wp:positionV>
                      <wp:extent cx="0" cy="152400"/>
                      <wp:effectExtent l="38100" t="0" r="57150" b="57150"/>
                      <wp:wrapNone/>
                      <wp:docPr id="53" name="Přímá spojnice se šipkou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E55806" id="Přímá spojnice se šipkou 53" o:spid="_x0000_s1026" type="#_x0000_t32" style="position:absolute;margin-left:7.2pt;margin-top:5.25pt;width:0;height:1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2262B8D" wp14:editId="5D6170B3">
                      <wp:simplePos x="0" y="0"/>
                      <wp:positionH relativeFrom="margin">
                        <wp:posOffset>4445</wp:posOffset>
                      </wp:positionH>
                      <wp:positionV relativeFrom="paragraph">
                        <wp:posOffset>51435</wp:posOffset>
                      </wp:positionV>
                      <wp:extent cx="0" cy="161925"/>
                      <wp:effectExtent l="38100" t="38100" r="57150" b="9525"/>
                      <wp:wrapNone/>
                      <wp:docPr id="1579" name="Přímá spojnice se šipkou 1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4892ED" id="Přímá spojnice se šipkou 1579" o:spid="_x0000_s1026" type="#_x0000_t32" style="position:absolute;margin-left:.35pt;margin-top:4.05pt;width:0;height:12.75pt;flip:y;z-index:251887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FD74E5" w14:textId="1A6A295B" w:rsidR="00A850EF" w:rsidRPr="000A2AAC" w:rsidRDefault="00A850EF" w:rsidP="00514C55">
            <w:r>
              <w:t>3p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2761" w14:textId="1A970642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9EC10C9" wp14:editId="5DE79D8E">
                      <wp:simplePos x="0" y="0"/>
                      <wp:positionH relativeFrom="column">
                        <wp:posOffset>152310</wp:posOffset>
                      </wp:positionH>
                      <wp:positionV relativeFrom="paragraph">
                        <wp:posOffset>67310</wp:posOffset>
                      </wp:positionV>
                      <wp:extent cx="0" cy="152400"/>
                      <wp:effectExtent l="38100" t="0" r="57150" b="57150"/>
                      <wp:wrapNone/>
                      <wp:docPr id="55" name="Přímá spojnice se šipkou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54ABEB" id="Přímá spojnice se šipkou 55" o:spid="_x0000_s1026" type="#_x0000_t32" style="position:absolute;margin-left:12pt;margin-top:5.3pt;width:0;height:1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D647F33" wp14:editId="74ADDE0B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51435</wp:posOffset>
                      </wp:positionV>
                      <wp:extent cx="0" cy="161925"/>
                      <wp:effectExtent l="38100" t="38100" r="57150" b="9525"/>
                      <wp:wrapNone/>
                      <wp:docPr id="38" name="Přímá spojnice se šipkou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299732" id="Přímá spojnice se šipkou 38" o:spid="_x0000_s1026" type="#_x0000_t32" style="position:absolute;margin-left:0;margin-top:4.05pt;width:0;height:12.75pt;flip:y;z-index:251890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852E" w14:textId="18694C0B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19B62D5" wp14:editId="6ED931B0">
                      <wp:simplePos x="0" y="0"/>
                      <wp:positionH relativeFrom="column">
                        <wp:posOffset>93527</wp:posOffset>
                      </wp:positionH>
                      <wp:positionV relativeFrom="paragraph">
                        <wp:posOffset>56878</wp:posOffset>
                      </wp:positionV>
                      <wp:extent cx="0" cy="152400"/>
                      <wp:effectExtent l="38100" t="0" r="57150" b="57150"/>
                      <wp:wrapNone/>
                      <wp:docPr id="56" name="Přímá spojnice se šipkou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2DA7A0" id="Přímá spojnice se šipkou 56" o:spid="_x0000_s1026" type="#_x0000_t32" style="position:absolute;margin-left:7.35pt;margin-top:4.5pt;width:0;height:1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FA6B0D6" wp14:editId="78DAD270">
                      <wp:simplePos x="0" y="0"/>
                      <wp:positionH relativeFrom="margin">
                        <wp:posOffset>-4445</wp:posOffset>
                      </wp:positionH>
                      <wp:positionV relativeFrom="paragraph">
                        <wp:posOffset>51435</wp:posOffset>
                      </wp:positionV>
                      <wp:extent cx="0" cy="161925"/>
                      <wp:effectExtent l="38100" t="38100" r="57150" b="9525"/>
                      <wp:wrapNone/>
                      <wp:docPr id="37" name="Přímá spojnice se šipkou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DF1087" id="Přímá spojnice se šipkou 37" o:spid="_x0000_s1026" type="#_x0000_t32" style="position:absolute;margin-left:-.35pt;margin-top:4.05pt;width:0;height:12.75pt;flip:y;z-index:251889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11FE" w14:textId="5C13A943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951698B" wp14:editId="434B0384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51435</wp:posOffset>
                      </wp:positionV>
                      <wp:extent cx="0" cy="161925"/>
                      <wp:effectExtent l="38100" t="38100" r="57150" b="9525"/>
                      <wp:wrapNone/>
                      <wp:docPr id="36" name="Přímá spojnice se šipkou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7DE24" id="Přímá spojnice se šipkou 36" o:spid="_x0000_s1026" type="#_x0000_t32" style="position:absolute;margin-left:.2pt;margin-top:4.05pt;width:0;height:12.75pt;flip:y;z-index:251888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2052F7" w14:textId="6A89C934" w:rsidR="00A850EF" w:rsidRPr="000A2AAC" w:rsidRDefault="00A850EF" w:rsidP="00514C55">
            <w:pPr>
              <w:spacing w:before="0" w:after="0" w:line="240" w:lineRule="auto"/>
            </w:pPr>
          </w:p>
        </w:tc>
        <w:tc>
          <w:tcPr>
            <w:tcW w:w="1280" w:type="dxa"/>
            <w:vMerge w:val="restart"/>
            <w:tcBorders>
              <w:left w:val="single" w:sz="4" w:space="0" w:color="auto"/>
            </w:tcBorders>
          </w:tcPr>
          <w:p w14:paraId="53921264" w14:textId="0CF13D3C" w:rsidR="00A850EF" w:rsidRPr="000A2AAC" w:rsidRDefault="00A850EF" w:rsidP="00514C55">
            <w:pPr>
              <w:spacing w:before="0" w:after="0" w:line="240" w:lineRule="auto"/>
            </w:pPr>
            <w:r>
              <w:t>Vazebný úhel</w:t>
            </w:r>
          </w:p>
        </w:tc>
        <w:tc>
          <w:tcPr>
            <w:tcW w:w="2256" w:type="dxa"/>
            <w:vMerge w:val="restart"/>
          </w:tcPr>
          <w:p w14:paraId="25D86D5B" w14:textId="6EDDE46E" w:rsidR="00A850EF" w:rsidRPr="000A2AAC" w:rsidRDefault="00A850EF" w:rsidP="00514C55">
            <w:pPr>
              <w:spacing w:before="0" w:after="0" w:line="240" w:lineRule="auto"/>
              <w:rPr>
                <w:vertAlign w:val="subscript"/>
              </w:rPr>
            </w:pPr>
            <w:r w:rsidRPr="000A2AAC">
              <w:rPr>
                <w:b/>
              </w:rPr>
              <w:t>1</w:t>
            </w:r>
            <w:r>
              <w:rPr>
                <w:b/>
              </w:rPr>
              <w:t>2</w:t>
            </w:r>
            <w:r w:rsidRPr="000A2AAC">
              <w:rPr>
                <w:b/>
              </w:rPr>
              <w:t>0°</w:t>
            </w:r>
          </w:p>
        </w:tc>
      </w:tr>
      <w:tr w:rsidR="00A850EF" w14:paraId="511AC599" w14:textId="77777777" w:rsidTr="00A850EF">
        <w:trPr>
          <w:trHeight w:hRule="exact" w:val="454"/>
        </w:trPr>
        <w:tc>
          <w:tcPr>
            <w:tcW w:w="1368" w:type="dxa"/>
            <w:vMerge/>
          </w:tcPr>
          <w:p w14:paraId="33359A65" w14:textId="77777777" w:rsidR="00A850EF" w:rsidRPr="000A2AAC" w:rsidRDefault="00A850EF" w:rsidP="00514C55"/>
        </w:tc>
        <w:tc>
          <w:tcPr>
            <w:tcW w:w="4156" w:type="dxa"/>
            <w:gridSpan w:val="8"/>
            <w:tcBorders>
              <w:top w:val="nil"/>
              <w:bottom w:val="nil"/>
              <w:right w:val="single" w:sz="4" w:space="0" w:color="auto"/>
            </w:tcBorders>
          </w:tcPr>
          <w:p w14:paraId="59E4C125" w14:textId="77777777" w:rsidR="00A850EF" w:rsidRPr="000A2AAC" w:rsidRDefault="00A850EF" w:rsidP="00514C55"/>
        </w:tc>
        <w:tc>
          <w:tcPr>
            <w:tcW w:w="1280" w:type="dxa"/>
            <w:vMerge/>
            <w:tcBorders>
              <w:left w:val="nil"/>
            </w:tcBorders>
          </w:tcPr>
          <w:p w14:paraId="6BE173B3" w14:textId="411B930A" w:rsidR="00A850EF" w:rsidRPr="000A2AAC" w:rsidRDefault="00A850EF" w:rsidP="00514C55"/>
        </w:tc>
        <w:tc>
          <w:tcPr>
            <w:tcW w:w="2256" w:type="dxa"/>
            <w:vMerge/>
          </w:tcPr>
          <w:p w14:paraId="432081A7" w14:textId="77777777" w:rsidR="00A850EF" w:rsidRPr="000A2AAC" w:rsidRDefault="00A850EF" w:rsidP="00514C55"/>
        </w:tc>
      </w:tr>
      <w:tr w:rsidR="00A850EF" w14:paraId="676A708C" w14:textId="77777777" w:rsidTr="0068383B">
        <w:trPr>
          <w:trHeight w:hRule="exact" w:val="501"/>
        </w:trPr>
        <w:tc>
          <w:tcPr>
            <w:tcW w:w="1368" w:type="dxa"/>
            <w:vMerge/>
          </w:tcPr>
          <w:p w14:paraId="3C5CB8B9" w14:textId="77777777" w:rsidR="00A850EF" w:rsidRPr="000A2AAC" w:rsidRDefault="00A850EF" w:rsidP="00514C55"/>
        </w:tc>
        <w:tc>
          <w:tcPr>
            <w:tcW w:w="1179" w:type="dxa"/>
            <w:tcBorders>
              <w:top w:val="nil"/>
              <w:bottom w:val="nil"/>
              <w:right w:val="nil"/>
            </w:tcBorders>
          </w:tcPr>
          <w:p w14:paraId="4C2774B6" w14:textId="708CE3A2" w:rsidR="00A850EF" w:rsidRPr="000A2AAC" w:rsidRDefault="00A850EF" w:rsidP="00514C55">
            <w:pPr>
              <w:rPr>
                <w:vertAlign w:val="subscript"/>
              </w:rPr>
            </w:pPr>
            <w:r w:rsidRPr="000A2AAC">
              <w:rPr>
                <w:vertAlign w:val="subscript"/>
              </w:rPr>
              <w:t>17</w:t>
            </w:r>
            <w:r w:rsidRPr="000A2AAC">
              <w:t>Cl[</w:t>
            </w:r>
            <w:r w:rsidRPr="000A2AAC">
              <w:rPr>
                <w:vertAlign w:val="subscript"/>
              </w:rPr>
              <w:t>10</w:t>
            </w:r>
            <w:r>
              <w:t>Ne]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B54C5A" w14:textId="381BA8E0" w:rsidR="00A850EF" w:rsidRPr="000A2AAC" w:rsidRDefault="00A850EF" w:rsidP="00514C55">
            <w:r w:rsidRPr="000A2AAC">
              <w:t>3s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D130" w14:textId="182A75D7" w:rsidR="00A850EF" w:rsidRPr="000A2AAC" w:rsidRDefault="003D756A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3CD9A35A" wp14:editId="49A48127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99332</wp:posOffset>
                      </wp:positionV>
                      <wp:extent cx="0" cy="152400"/>
                      <wp:effectExtent l="38100" t="0" r="57150" b="57150"/>
                      <wp:wrapNone/>
                      <wp:docPr id="57" name="Přímá spojnice se šipkou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BEAF39" id="Přímá spojnice se šipkou 57" o:spid="_x0000_s1026" type="#_x0000_t32" style="position:absolute;margin-left:9.75pt;margin-top:7.8pt;width:0;height:1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04FFFCB" wp14:editId="42014D75">
                      <wp:simplePos x="0" y="0"/>
                      <wp:positionH relativeFrom="margin">
                        <wp:posOffset>47987</wp:posOffset>
                      </wp:positionH>
                      <wp:positionV relativeFrom="paragraph">
                        <wp:posOffset>73842</wp:posOffset>
                      </wp:positionV>
                      <wp:extent cx="0" cy="161925"/>
                      <wp:effectExtent l="38100" t="38100" r="57150" b="9525"/>
                      <wp:wrapNone/>
                      <wp:docPr id="32" name="Přímá spojnice se šipkou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CA285A" id="Přímá spojnice se šipkou 32" o:spid="_x0000_s1026" type="#_x0000_t32" style="position:absolute;margin-left:3.8pt;margin-top:5.8pt;width:0;height:12.75pt;flip:y;z-index:251922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EC1CFF" w14:textId="7D3E763E" w:rsidR="00A850EF" w:rsidRPr="000A2AAC" w:rsidRDefault="00A850EF" w:rsidP="00514C55">
            <w:r>
              <w:t>3p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0E19" w14:textId="53186BB3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5F43BEB" wp14:editId="2172F28C">
                      <wp:simplePos x="0" y="0"/>
                      <wp:positionH relativeFrom="column">
                        <wp:posOffset>97971</wp:posOffset>
                      </wp:positionH>
                      <wp:positionV relativeFrom="paragraph">
                        <wp:posOffset>101056</wp:posOffset>
                      </wp:positionV>
                      <wp:extent cx="0" cy="152400"/>
                      <wp:effectExtent l="38100" t="0" r="57150" b="57150"/>
                      <wp:wrapNone/>
                      <wp:docPr id="58" name="Přímá spojnice se šipkou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995580" id="Přímá spojnice se šipkou 58" o:spid="_x0000_s1026" type="#_x0000_t32" style="position:absolute;margin-left:7.7pt;margin-top:7.95pt;width:0;height:1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inline distT="0" distB="0" distL="0" distR="0" wp14:anchorId="6650BA88" wp14:editId="5230D2E5">
                      <wp:extent cx="0" cy="161925"/>
                      <wp:effectExtent l="38100" t="38100" r="57150" b="9525"/>
                      <wp:docPr id="33" name="Přímá spojnice se šipkou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89CA1F" id="Přímá spojnice se šipkou 33" o:spid="_x0000_s1026" type="#_x0000_t32" style="width:0;height:12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" strokecolor="black [3213]">
                      <v:stroke endarrow="block" endarrowwidth="narrow" endarrowlength="shor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960C" w14:textId="54CA5450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C28768B" wp14:editId="52D2AC59">
                      <wp:simplePos x="0" y="0"/>
                      <wp:positionH relativeFrom="column">
                        <wp:posOffset>82641</wp:posOffset>
                      </wp:positionH>
                      <wp:positionV relativeFrom="paragraph">
                        <wp:posOffset>79284</wp:posOffset>
                      </wp:positionV>
                      <wp:extent cx="0" cy="152400"/>
                      <wp:effectExtent l="38100" t="0" r="57150" b="57150"/>
                      <wp:wrapNone/>
                      <wp:docPr id="59" name="Přímá spojnice se šipkou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AA9FC1" id="Přímá spojnice se šipkou 59" o:spid="_x0000_s1026" type="#_x0000_t32" style="position:absolute;margin-left:6.5pt;margin-top:6.25pt;width:0;height:1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5530CE7" wp14:editId="0AFC82D4">
                      <wp:simplePos x="0" y="0"/>
                      <wp:positionH relativeFrom="margin">
                        <wp:posOffset>-4445</wp:posOffset>
                      </wp:positionH>
                      <wp:positionV relativeFrom="paragraph">
                        <wp:posOffset>52070</wp:posOffset>
                      </wp:positionV>
                      <wp:extent cx="0" cy="161925"/>
                      <wp:effectExtent l="38100" t="38100" r="57150" b="9525"/>
                      <wp:wrapNone/>
                      <wp:docPr id="35" name="Přímá spojnice se šipkou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BCA815" id="Přímá spojnice se šipkou 35" o:spid="_x0000_s1026" type="#_x0000_t32" style="position:absolute;margin-left:-.35pt;margin-top:4.1pt;width:0;height:12.75pt;flip:y;z-index:251924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1057" w14:textId="2FE3E4B9" w:rsidR="00A850EF" w:rsidRPr="000A2AAC" w:rsidRDefault="00A850EF" w:rsidP="00514C55"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2AA5CA1" wp14:editId="1CB064E8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52070</wp:posOffset>
                      </wp:positionV>
                      <wp:extent cx="0" cy="161925"/>
                      <wp:effectExtent l="38100" t="38100" r="57150" b="9525"/>
                      <wp:wrapNone/>
                      <wp:docPr id="34" name="Přímá spojnice se šipkou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CD705F" id="Přímá spojnice se šipkou 34" o:spid="_x0000_s1026" type="#_x0000_t32" style="position:absolute;margin-left:.2pt;margin-top:4.1pt;width:0;height:12.75pt;flip:y;z-index:251923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1ACC79" w14:textId="77777777" w:rsidR="00A850EF" w:rsidRPr="000A2AAC" w:rsidRDefault="00A850EF" w:rsidP="00514C55"/>
        </w:tc>
        <w:tc>
          <w:tcPr>
            <w:tcW w:w="1280" w:type="dxa"/>
            <w:vMerge w:val="restart"/>
            <w:tcBorders>
              <w:left w:val="single" w:sz="4" w:space="0" w:color="auto"/>
            </w:tcBorders>
          </w:tcPr>
          <w:p w14:paraId="072302E5" w14:textId="3A561284" w:rsidR="00A850EF" w:rsidRPr="000A2AAC" w:rsidRDefault="00A850EF" w:rsidP="00514C55">
            <w:pPr>
              <w:spacing w:before="0" w:after="0" w:line="240" w:lineRule="auto"/>
            </w:pPr>
            <w:r>
              <w:t>Příklady</w:t>
            </w:r>
          </w:p>
        </w:tc>
        <w:tc>
          <w:tcPr>
            <w:tcW w:w="2256" w:type="dxa"/>
            <w:vMerge w:val="restart"/>
          </w:tcPr>
          <w:p w14:paraId="6532C2DC" w14:textId="35715B9F" w:rsidR="00A850EF" w:rsidRPr="000A2AAC" w:rsidRDefault="00A850EF" w:rsidP="00480393">
            <w:pPr>
              <w:keepNext/>
              <w:spacing w:before="0" w:after="0" w:line="240" w:lineRule="auto"/>
            </w:pPr>
            <w:r>
              <w:object w:dxaOrig="946" w:dyaOrig="917" w14:anchorId="389AC3F0">
                <v:shape id="_x0000_i1026" type="#_x0000_t75" style="width:43.5pt;height:42pt" o:ole="">
                  <v:imagedata r:id="rId28" o:title=""/>
                </v:shape>
                <o:OLEObject Type="Embed" ProgID="ACD.ChemSketch.20" ShapeID="_x0000_i1026" DrawAspect="Content" ObjectID="_1505635659" r:id="rId29"/>
              </w:object>
            </w:r>
          </w:p>
        </w:tc>
      </w:tr>
      <w:tr w:rsidR="00E24501" w14:paraId="2EC519B4" w14:textId="77777777" w:rsidTr="00FB5047">
        <w:trPr>
          <w:trHeight w:hRule="exact" w:val="501"/>
        </w:trPr>
        <w:tc>
          <w:tcPr>
            <w:tcW w:w="1368" w:type="dxa"/>
            <w:vMerge/>
          </w:tcPr>
          <w:p w14:paraId="1A705BAF" w14:textId="77777777" w:rsidR="00E24501" w:rsidRPr="000A2AAC" w:rsidRDefault="00E24501" w:rsidP="00514C55"/>
        </w:tc>
        <w:tc>
          <w:tcPr>
            <w:tcW w:w="4156" w:type="dxa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8885766" w14:textId="77777777" w:rsidR="00E24501" w:rsidRPr="000A2AAC" w:rsidRDefault="00E24501" w:rsidP="00E24501">
            <w:pPr>
              <w:jc w:val="right"/>
            </w:pPr>
          </w:p>
        </w:tc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18D998E" w14:textId="77777777" w:rsidR="00E24501" w:rsidRDefault="00E24501" w:rsidP="00514C55">
            <w:pPr>
              <w:spacing w:before="0" w:after="0" w:line="240" w:lineRule="auto"/>
            </w:pPr>
          </w:p>
        </w:tc>
        <w:tc>
          <w:tcPr>
            <w:tcW w:w="2256" w:type="dxa"/>
            <w:vMerge/>
          </w:tcPr>
          <w:p w14:paraId="7048AA95" w14:textId="77777777" w:rsidR="00E24501" w:rsidRDefault="00E24501" w:rsidP="00480393">
            <w:pPr>
              <w:keepNext/>
              <w:spacing w:before="0" w:after="0" w:line="240" w:lineRule="auto"/>
            </w:pPr>
          </w:p>
        </w:tc>
      </w:tr>
      <w:tr w:rsidR="00CF785E" w14:paraId="58D74D42" w14:textId="77777777" w:rsidTr="009E6358">
        <w:trPr>
          <w:trHeight w:hRule="exact" w:val="501"/>
        </w:trPr>
        <w:tc>
          <w:tcPr>
            <w:tcW w:w="1368" w:type="dxa"/>
            <w:vMerge w:val="restart"/>
            <w:tcBorders>
              <w:bottom w:val="single" w:sz="4" w:space="0" w:color="auto"/>
            </w:tcBorders>
          </w:tcPr>
          <w:p w14:paraId="7A06C779" w14:textId="16212E40" w:rsidR="00CF785E" w:rsidRPr="00E24501" w:rsidRDefault="00CF785E" w:rsidP="00514C55">
            <w:pPr>
              <w:rPr>
                <w:b/>
                <w:vertAlign w:val="superscript"/>
              </w:rPr>
            </w:pPr>
            <w:r w:rsidRPr="00E24501">
              <w:rPr>
                <w:b/>
              </w:rPr>
              <w:lastRenderedPageBreak/>
              <w:t>sp</w:t>
            </w:r>
            <w:r w:rsidRPr="00E24501">
              <w:rPr>
                <w:b/>
                <w:vertAlign w:val="superscript"/>
              </w:rPr>
              <w:t>3</w:t>
            </w:r>
          </w:p>
        </w:tc>
        <w:tc>
          <w:tcPr>
            <w:tcW w:w="415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ABD3" w14:textId="77777777" w:rsidR="00CF785E" w:rsidRPr="000A2AAC" w:rsidRDefault="00CF785E" w:rsidP="00FB5047">
            <w:pPr>
              <w:ind w:firstLine="708"/>
            </w:pP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6FC2F3" w14:textId="709C7905" w:rsidR="00CF785E" w:rsidRDefault="00CF785E" w:rsidP="00514C55">
            <w:pPr>
              <w:spacing w:before="0" w:after="0" w:line="240" w:lineRule="auto"/>
            </w:pPr>
            <w:r w:rsidRPr="000A2AAC">
              <w:t>Tvar molekuly</w:t>
            </w:r>
          </w:p>
        </w:tc>
        <w:tc>
          <w:tcPr>
            <w:tcW w:w="2256" w:type="dxa"/>
            <w:vMerge w:val="restart"/>
            <w:tcBorders>
              <w:bottom w:val="single" w:sz="4" w:space="0" w:color="auto"/>
            </w:tcBorders>
          </w:tcPr>
          <w:p w14:paraId="32DABB8F" w14:textId="77777777" w:rsidR="00CF785E" w:rsidRDefault="00CF785E" w:rsidP="00480393">
            <w:pPr>
              <w:keepNext/>
              <w:spacing w:before="0" w:after="0" w:line="240" w:lineRule="auto"/>
            </w:pPr>
            <w:r>
              <w:rPr>
                <w:noProof/>
              </w:rPr>
              <w:drawing>
                <wp:inline distT="0" distB="0" distL="0" distR="0" wp14:anchorId="22F4CE19" wp14:editId="593D935A">
                  <wp:extent cx="870857" cy="881413"/>
                  <wp:effectExtent l="0" t="0" r="5715" b="0"/>
                  <wp:docPr id="1636" name="Obrázek 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ch4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72" cy="89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6C382" w14:textId="0C5A33F2" w:rsidR="00CF785E" w:rsidRPr="00FB5047" w:rsidRDefault="00CF785E" w:rsidP="00956FCC">
            <w:pPr>
              <w:keepNext/>
              <w:spacing w:before="0" w:after="0" w:line="240" w:lineRule="auto"/>
              <w:rPr>
                <w:b/>
              </w:rPr>
            </w:pPr>
            <w:r w:rsidRPr="00FB5047">
              <w:rPr>
                <w:b/>
              </w:rPr>
              <w:t>čtyřstěn (tetraedr)</w:t>
            </w:r>
          </w:p>
        </w:tc>
      </w:tr>
      <w:tr w:rsidR="009E6358" w14:paraId="04BDE573" w14:textId="77777777" w:rsidTr="009E6358">
        <w:trPr>
          <w:trHeight w:hRule="exact" w:val="501"/>
        </w:trPr>
        <w:tc>
          <w:tcPr>
            <w:tcW w:w="1368" w:type="dxa"/>
            <w:vMerge/>
            <w:tcBorders>
              <w:bottom w:val="single" w:sz="4" w:space="0" w:color="auto"/>
            </w:tcBorders>
          </w:tcPr>
          <w:p w14:paraId="30C6355E" w14:textId="77777777" w:rsidR="009E6358" w:rsidRPr="00E24501" w:rsidRDefault="009E6358" w:rsidP="00514C55">
            <w:pPr>
              <w:rPr>
                <w:b/>
              </w:rPr>
            </w:pPr>
          </w:p>
        </w:tc>
        <w:tc>
          <w:tcPr>
            <w:tcW w:w="415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1E1B" w14:textId="77777777" w:rsidR="009E6358" w:rsidRPr="000A2AAC" w:rsidRDefault="009E6358" w:rsidP="00FB5047">
            <w:pPr>
              <w:ind w:firstLine="708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61CC2D" w14:textId="77777777" w:rsidR="009E6358" w:rsidRPr="000A2AAC" w:rsidRDefault="009E6358" w:rsidP="00514C55">
            <w:pPr>
              <w:spacing w:before="0" w:after="0" w:line="240" w:lineRule="auto"/>
            </w:pPr>
          </w:p>
        </w:tc>
        <w:tc>
          <w:tcPr>
            <w:tcW w:w="2256" w:type="dxa"/>
            <w:vMerge/>
            <w:tcBorders>
              <w:bottom w:val="single" w:sz="4" w:space="0" w:color="auto"/>
            </w:tcBorders>
          </w:tcPr>
          <w:p w14:paraId="6EE29012" w14:textId="77777777" w:rsidR="009E6358" w:rsidRDefault="009E6358" w:rsidP="00480393">
            <w:pPr>
              <w:keepNext/>
              <w:spacing w:before="0" w:after="0" w:line="240" w:lineRule="auto"/>
              <w:rPr>
                <w:noProof/>
              </w:rPr>
            </w:pPr>
          </w:p>
        </w:tc>
      </w:tr>
      <w:tr w:rsidR="00CF785E" w14:paraId="77ABC610" w14:textId="77777777" w:rsidTr="009E6358">
        <w:trPr>
          <w:trHeight w:hRule="exact" w:val="581"/>
        </w:trPr>
        <w:tc>
          <w:tcPr>
            <w:tcW w:w="13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8C7D" w14:textId="77777777" w:rsidR="00CF785E" w:rsidRPr="000A2AAC" w:rsidRDefault="00CF785E" w:rsidP="0068383B"/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68EF" w14:textId="4B93D71F" w:rsidR="00CF785E" w:rsidRPr="000A2AAC" w:rsidRDefault="00CF785E" w:rsidP="0068383B">
            <w:pPr>
              <w:jc w:val="right"/>
              <w:rPr>
                <w:vertAlign w:val="subscript"/>
              </w:rPr>
            </w:pPr>
            <w:r>
              <w:rPr>
                <w:vertAlign w:val="subscript"/>
              </w:rPr>
              <w:t>1</w:t>
            </w:r>
            <w:r>
              <w:t>H</w:t>
            </w:r>
            <w:r w:rsidRPr="000A2AAC">
              <w:t>: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6446" w14:textId="6FAD0243" w:rsidR="00CF785E" w:rsidRPr="000A2AAC" w:rsidRDefault="00CF785E" w:rsidP="0068383B">
            <w:r>
              <w:t>1s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CE42" w14:textId="091533E8" w:rsidR="00CF785E" w:rsidRPr="000A2AAC" w:rsidRDefault="00CF785E" w:rsidP="0068383B">
            <w:pPr>
              <w:rPr>
                <w:noProof/>
              </w:rPr>
            </w:pP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21D1D153" wp14:editId="5F0A4B5E">
                      <wp:simplePos x="0" y="0"/>
                      <wp:positionH relativeFrom="column">
                        <wp:posOffset>47807</wp:posOffset>
                      </wp:positionH>
                      <wp:positionV relativeFrom="paragraph">
                        <wp:posOffset>82460</wp:posOffset>
                      </wp:positionV>
                      <wp:extent cx="0" cy="152400"/>
                      <wp:effectExtent l="38100" t="0" r="57150" b="57150"/>
                      <wp:wrapNone/>
                      <wp:docPr id="1622" name="Přímá spojnice se šipkou 1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7B154" id="Přímá spojnice se šipkou 1622" o:spid="_x0000_s1026" type="#_x0000_t32" style="position:absolute;margin-left:3.75pt;margin-top:6.5pt;width:0;height:1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" strokecolor="black [3213]">
                      <v:stroke endarrow="block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E1BC" w14:textId="0FF33A34" w:rsidR="00CF785E" w:rsidRPr="000A2AAC" w:rsidRDefault="00CF785E" w:rsidP="0068383B">
            <w:pPr>
              <w:jc w:val="right"/>
              <w:rPr>
                <w:noProof/>
              </w:rPr>
            </w:pPr>
            <w:r>
              <w:rPr>
                <w:vertAlign w:val="subscript"/>
              </w:rPr>
              <w:t>1</w:t>
            </w:r>
            <w:r>
              <w:t>H</w:t>
            </w:r>
            <w:r w:rsidRPr="000A2AAC">
              <w:t>: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9E93" w14:textId="48A5C2D9" w:rsidR="00CF785E" w:rsidRPr="000A2AAC" w:rsidRDefault="00CF785E" w:rsidP="0068383B">
            <w:pPr>
              <w:rPr>
                <w:noProof/>
              </w:rPr>
            </w:pPr>
            <w:r>
              <w:rPr>
                <w:noProof/>
              </w:rPr>
              <w:t>1s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2680" w14:textId="1365D7F2" w:rsidR="00CF785E" w:rsidRPr="000A2AAC" w:rsidRDefault="00CF785E" w:rsidP="0068383B">
            <w:pPr>
              <w:rPr>
                <w:noProof/>
              </w:rPr>
            </w:pPr>
            <w:r w:rsidRPr="000A2AAC">
              <w:rPr>
                <w:noProof/>
              </w:rPr>
              <mc:AlternateContent>
                <mc:Choice Requires="wps">
                  <w:drawing>
                    <wp:inline distT="0" distB="0" distL="0" distR="0" wp14:anchorId="11F9730E" wp14:editId="29BF95F6">
                      <wp:extent cx="0" cy="152400"/>
                      <wp:effectExtent l="38100" t="0" r="57150" b="57150"/>
                      <wp:docPr id="1624" name="Přímá spojnice se šipkou 1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9FF422" id="Přímá spojnice se šipkou 1624" o:spid="_x0000_s1026" type="#_x0000_t32" style="width:0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" strokecolor="black [3213]">
                      <v:stroke endarrow="block" endarrowwidth="narrow" endarrowlength="shor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BFB6" w14:textId="15B668D1" w:rsidR="00CF785E" w:rsidRPr="000A2AAC" w:rsidRDefault="00CF785E" w:rsidP="0068383B"/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8056" w14:textId="77777777" w:rsidR="00CF785E" w:rsidRDefault="00CF785E" w:rsidP="0068383B">
            <w:pPr>
              <w:spacing w:before="0" w:after="0" w:line="240" w:lineRule="auto"/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CB2733" w14:textId="4F3EAF5F" w:rsidR="00CF785E" w:rsidRDefault="00CF785E" w:rsidP="00956FCC">
            <w:pPr>
              <w:keepNext/>
              <w:spacing w:before="0" w:after="0" w:line="240" w:lineRule="auto"/>
            </w:pPr>
          </w:p>
        </w:tc>
      </w:tr>
      <w:tr w:rsidR="00CF785E" w14:paraId="16BB94A5" w14:textId="77777777" w:rsidTr="009E6358">
        <w:trPr>
          <w:trHeight w:hRule="exact" w:val="501"/>
        </w:trPr>
        <w:tc>
          <w:tcPr>
            <w:tcW w:w="1368" w:type="dxa"/>
            <w:vMerge/>
            <w:tcBorders>
              <w:top w:val="single" w:sz="4" w:space="0" w:color="auto"/>
            </w:tcBorders>
          </w:tcPr>
          <w:p w14:paraId="11770E57" w14:textId="77777777" w:rsidR="00CF785E" w:rsidRPr="000A2AAC" w:rsidRDefault="00CF785E" w:rsidP="00E24501"/>
        </w:tc>
        <w:tc>
          <w:tcPr>
            <w:tcW w:w="4156" w:type="dxa"/>
            <w:gridSpan w:val="8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07BE9BE" w14:textId="11DFE455" w:rsidR="00CF785E" w:rsidRPr="000A2AAC" w:rsidRDefault="00CF785E" w:rsidP="00E2450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72725C22" wp14:editId="38DF56BF">
                      <wp:simplePos x="0" y="0"/>
                      <wp:positionH relativeFrom="column">
                        <wp:posOffset>1947364</wp:posOffset>
                      </wp:positionH>
                      <wp:positionV relativeFrom="paragraph">
                        <wp:posOffset>28120</wp:posOffset>
                      </wp:positionV>
                      <wp:extent cx="283028" cy="250009"/>
                      <wp:effectExtent l="0" t="0" r="22225" b="36195"/>
                      <wp:wrapNone/>
                      <wp:docPr id="1634" name="Přímá spojnice 1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3028" cy="250009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0BCC53" id="Přímá spojnice 1634" o:spid="_x0000_s1026" style="position:absolute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5pt,2.2pt" to="175.6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" strokecolor="#4579b8 [3044]" strokeweight="1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AFD16A5" wp14:editId="152DBDB1">
                      <wp:simplePos x="0" y="0"/>
                      <wp:positionH relativeFrom="column">
                        <wp:posOffset>1109073</wp:posOffset>
                      </wp:positionH>
                      <wp:positionV relativeFrom="paragraph">
                        <wp:posOffset>27940</wp:posOffset>
                      </wp:positionV>
                      <wp:extent cx="0" cy="249828"/>
                      <wp:effectExtent l="0" t="0" r="19050" b="36195"/>
                      <wp:wrapNone/>
                      <wp:docPr id="1632" name="Přímá spojnice 1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49828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64FF46" id="Přímá spojnice 1632" o:spid="_x0000_s1026" style="position:absolute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35pt,2.2pt" to="87.3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" strokecolor="#4579b8 [3044]" strokeweight="1.25pt"/>
                  </w:pict>
                </mc:Fallback>
              </mc:AlternateConten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3CC3105D" w14:textId="77777777" w:rsidR="00CF785E" w:rsidRDefault="00CF785E" w:rsidP="00E24501">
            <w:pPr>
              <w:spacing w:before="0" w:after="0" w:line="240" w:lineRule="auto"/>
            </w:pPr>
          </w:p>
        </w:tc>
        <w:tc>
          <w:tcPr>
            <w:tcW w:w="2256" w:type="dxa"/>
            <w:vMerge/>
            <w:tcBorders>
              <w:top w:val="single" w:sz="4" w:space="0" w:color="auto"/>
            </w:tcBorders>
          </w:tcPr>
          <w:p w14:paraId="2257A0AB" w14:textId="584FB2CA" w:rsidR="00CF785E" w:rsidRDefault="00CF785E" w:rsidP="00956FCC">
            <w:pPr>
              <w:keepNext/>
              <w:spacing w:before="0" w:after="0" w:line="240" w:lineRule="auto"/>
            </w:pPr>
          </w:p>
        </w:tc>
      </w:tr>
      <w:tr w:rsidR="00CF785E" w14:paraId="2CAFB287" w14:textId="77777777" w:rsidTr="0068383B">
        <w:trPr>
          <w:trHeight w:hRule="exact" w:val="501"/>
        </w:trPr>
        <w:tc>
          <w:tcPr>
            <w:tcW w:w="1368" w:type="dxa"/>
            <w:vMerge/>
          </w:tcPr>
          <w:p w14:paraId="57391A6E" w14:textId="77777777" w:rsidR="00CF785E" w:rsidRPr="000A2AAC" w:rsidRDefault="00CF785E" w:rsidP="0068383B"/>
        </w:tc>
        <w:tc>
          <w:tcPr>
            <w:tcW w:w="1179" w:type="dxa"/>
            <w:tcBorders>
              <w:top w:val="nil"/>
              <w:bottom w:val="nil"/>
              <w:right w:val="nil"/>
            </w:tcBorders>
          </w:tcPr>
          <w:p w14:paraId="44B7BF42" w14:textId="2BA50882" w:rsidR="00CF785E" w:rsidRPr="000A2AAC" w:rsidRDefault="00CF785E" w:rsidP="0068383B">
            <w:pPr>
              <w:rPr>
                <w:vertAlign w:val="subscript"/>
              </w:rPr>
            </w:pPr>
            <w:r>
              <w:rPr>
                <w:vertAlign w:val="subscript"/>
              </w:rPr>
              <w:t>6</w:t>
            </w:r>
            <w:r>
              <w:t>C</w:t>
            </w:r>
            <w:r>
              <w:rPr>
                <w:vertAlign w:val="superscript"/>
              </w:rPr>
              <w:t>*</w:t>
            </w:r>
            <w:r w:rsidRPr="000A2AAC">
              <w:t>[</w:t>
            </w:r>
            <w:r w:rsidRPr="000A2AAC">
              <w:rPr>
                <w:vertAlign w:val="subscript"/>
              </w:rPr>
              <w:t>2</w:t>
            </w:r>
            <w:r w:rsidRPr="000A2AAC">
              <w:t>He]: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3123E3" w14:textId="1E13DD94" w:rsidR="00CF785E" w:rsidRPr="000A2AAC" w:rsidRDefault="00CF785E" w:rsidP="0068383B">
            <w:r>
              <w:t>2s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9E4B" w14:textId="687AAFC7" w:rsidR="00CF785E" w:rsidRPr="000A2AAC" w:rsidRDefault="00CF785E" w:rsidP="0068383B">
            <w:pPr>
              <w:rPr>
                <w:noProof/>
              </w:rPr>
            </w:pP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5B6553C" wp14:editId="7EF0C6DE">
                      <wp:simplePos x="0" y="0"/>
                      <wp:positionH relativeFrom="margin">
                        <wp:posOffset>4445</wp:posOffset>
                      </wp:positionH>
                      <wp:positionV relativeFrom="paragraph">
                        <wp:posOffset>43815</wp:posOffset>
                      </wp:positionV>
                      <wp:extent cx="0" cy="161925"/>
                      <wp:effectExtent l="38100" t="38100" r="57150" b="9525"/>
                      <wp:wrapNone/>
                      <wp:docPr id="1613" name="Přímá spojnice se šipkou 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51ADAB" id="Přímá spojnice se šipkou 1613" o:spid="_x0000_s1026" type="#_x0000_t32" style="position:absolute;margin-left:.35pt;margin-top:3.45pt;width:0;height:12.75pt;flip:y;z-index:25198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D7937E" w14:textId="7B284357" w:rsidR="00CF785E" w:rsidRDefault="00CF785E" w:rsidP="0068383B">
            <w:r>
              <w:t>2p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0025" w14:textId="08D2AA9C" w:rsidR="00CF785E" w:rsidRPr="000A2AAC" w:rsidRDefault="00CF785E" w:rsidP="0068383B">
            <w:pPr>
              <w:rPr>
                <w:noProof/>
              </w:rPr>
            </w:pP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2057316" wp14:editId="5DD3B5A6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0" cy="161925"/>
                      <wp:effectExtent l="38100" t="38100" r="57150" b="9525"/>
                      <wp:wrapNone/>
                      <wp:docPr id="1615" name="Přímá spojnice se šipkou 1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9DC2F" id="Přímá spojnice se šipkou 1615" o:spid="_x0000_s1026" type="#_x0000_t32" style="position:absolute;margin-left:0;margin-top:3.45pt;width:0;height:12.75pt;flip:y;z-index:25198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6E33" w14:textId="78023C5D" w:rsidR="00CF785E" w:rsidRPr="000A2AAC" w:rsidRDefault="00CF785E" w:rsidP="0068383B">
            <w:pPr>
              <w:rPr>
                <w:noProof/>
              </w:rPr>
            </w:pP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5C4C106" wp14:editId="582DE602">
                      <wp:simplePos x="0" y="0"/>
                      <wp:positionH relativeFrom="margin">
                        <wp:posOffset>-4445</wp:posOffset>
                      </wp:positionH>
                      <wp:positionV relativeFrom="paragraph">
                        <wp:posOffset>43815</wp:posOffset>
                      </wp:positionV>
                      <wp:extent cx="0" cy="161925"/>
                      <wp:effectExtent l="38100" t="38100" r="57150" b="9525"/>
                      <wp:wrapNone/>
                      <wp:docPr id="1616" name="Přímá spojnice se šipkou 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079F1" id="Přímá spojnice se šipkou 1616" o:spid="_x0000_s1026" type="#_x0000_t32" style="position:absolute;margin-left:-.35pt;margin-top:3.45pt;width:0;height:12.75pt;flip:y;z-index:251983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5D70" w14:textId="73DDCAF7" w:rsidR="00CF785E" w:rsidRPr="000A2AAC" w:rsidRDefault="00CF785E" w:rsidP="0068383B">
            <w:pPr>
              <w:rPr>
                <w:noProof/>
              </w:rPr>
            </w:pPr>
            <w:r w:rsidRPr="000A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EC069AE" wp14:editId="56A30D1B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43815</wp:posOffset>
                      </wp:positionV>
                      <wp:extent cx="0" cy="161925"/>
                      <wp:effectExtent l="38100" t="38100" r="57150" b="9525"/>
                      <wp:wrapNone/>
                      <wp:docPr id="1617" name="Přímá spojnice se šipkou 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11C4A5" id="Přímá spojnice se šipkou 1617" o:spid="_x0000_s1026" type="#_x0000_t32" style="position:absolute;margin-left:-.15pt;margin-top:3.45pt;width:0;height:12.75pt;flip:y;z-index:251984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" strokecolor="black [3213]">
                      <v:stroke endarrow="block" endarrowwidth="narrow" endarrowlength="shor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C97366" w14:textId="77777777" w:rsidR="00CF785E" w:rsidRPr="000A2AAC" w:rsidRDefault="00CF785E" w:rsidP="0068383B"/>
        </w:tc>
        <w:tc>
          <w:tcPr>
            <w:tcW w:w="1280" w:type="dxa"/>
            <w:vMerge/>
            <w:tcBorders>
              <w:left w:val="single" w:sz="4" w:space="0" w:color="auto"/>
            </w:tcBorders>
          </w:tcPr>
          <w:p w14:paraId="335CBE23" w14:textId="77777777" w:rsidR="00CF785E" w:rsidRDefault="00CF785E" w:rsidP="0068383B">
            <w:pPr>
              <w:spacing w:before="0" w:after="0" w:line="240" w:lineRule="auto"/>
            </w:pPr>
          </w:p>
        </w:tc>
        <w:tc>
          <w:tcPr>
            <w:tcW w:w="2256" w:type="dxa"/>
            <w:vMerge/>
          </w:tcPr>
          <w:p w14:paraId="07F71365" w14:textId="02CB78B0" w:rsidR="00CF785E" w:rsidRDefault="00CF785E" w:rsidP="0068383B">
            <w:pPr>
              <w:keepNext/>
              <w:spacing w:before="0" w:after="0" w:line="240" w:lineRule="auto"/>
            </w:pPr>
          </w:p>
        </w:tc>
      </w:tr>
      <w:tr w:rsidR="00CF785E" w14:paraId="60F24009" w14:textId="77777777" w:rsidTr="00956FCC">
        <w:trPr>
          <w:trHeight w:hRule="exact" w:val="501"/>
        </w:trPr>
        <w:tc>
          <w:tcPr>
            <w:tcW w:w="1368" w:type="dxa"/>
            <w:vMerge/>
          </w:tcPr>
          <w:p w14:paraId="64AF5A70" w14:textId="77777777" w:rsidR="00CF785E" w:rsidRPr="000A2AAC" w:rsidRDefault="00CF785E" w:rsidP="00CF785E"/>
        </w:tc>
        <w:tc>
          <w:tcPr>
            <w:tcW w:w="4156" w:type="dxa"/>
            <w:gridSpan w:val="8"/>
            <w:tcBorders>
              <w:top w:val="nil"/>
              <w:bottom w:val="nil"/>
              <w:right w:val="single" w:sz="4" w:space="0" w:color="auto"/>
            </w:tcBorders>
          </w:tcPr>
          <w:p w14:paraId="0077ACE0" w14:textId="6B0FADEF" w:rsidR="00CF785E" w:rsidRPr="000A2AAC" w:rsidRDefault="00CF785E" w:rsidP="00CF785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3908DC7" wp14:editId="10C1F485">
                      <wp:simplePos x="0" y="0"/>
                      <wp:positionH relativeFrom="column">
                        <wp:posOffset>2230392</wp:posOffset>
                      </wp:positionH>
                      <wp:positionV relativeFrom="paragraph">
                        <wp:posOffset>12337</wp:posOffset>
                      </wp:positionV>
                      <wp:extent cx="0" cy="271961"/>
                      <wp:effectExtent l="0" t="0" r="19050" b="33020"/>
                      <wp:wrapNone/>
                      <wp:docPr id="1635" name="Přímá spojnice 1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71961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EB7BF1" id="Přímá spojnice 1635" o:spid="_x0000_s1026" style="position:absolute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6pt,.95pt" to="175.6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" strokecolor="#4579b8 [3044]" strokeweight="1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34CB4D06" wp14:editId="36CBABA2">
                      <wp:simplePos x="0" y="0"/>
                      <wp:positionH relativeFrom="column">
                        <wp:posOffset>1109073</wp:posOffset>
                      </wp:positionH>
                      <wp:positionV relativeFrom="paragraph">
                        <wp:posOffset>11702</wp:posOffset>
                      </wp:positionV>
                      <wp:extent cx="566057" cy="271961"/>
                      <wp:effectExtent l="0" t="0" r="24765" b="33020"/>
                      <wp:wrapNone/>
                      <wp:docPr id="1633" name="Přímá spojnice 1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6057" cy="271961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E1836B" id="Přímá spojnice 1633" o:spid="_x0000_s1026" style="position:absolute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35pt,.9pt" to="131.9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" strokecolor="#4579b8 [3044]" strokeweight="1.25pt"/>
                  </w:pict>
                </mc:Fallback>
              </mc:AlternateContent>
            </w:r>
          </w:p>
        </w:tc>
        <w:tc>
          <w:tcPr>
            <w:tcW w:w="1280" w:type="dxa"/>
            <w:vMerge w:val="restart"/>
            <w:tcBorders>
              <w:left w:val="single" w:sz="4" w:space="0" w:color="auto"/>
            </w:tcBorders>
          </w:tcPr>
          <w:p w14:paraId="0A2FB9A9" w14:textId="175EFBA2" w:rsidR="00CF785E" w:rsidRDefault="00CF785E" w:rsidP="00CF785E">
            <w:pPr>
              <w:spacing w:before="0" w:after="0" w:line="240" w:lineRule="auto"/>
            </w:pPr>
            <w:r>
              <w:t>Vazebný úhel</w:t>
            </w:r>
          </w:p>
        </w:tc>
        <w:tc>
          <w:tcPr>
            <w:tcW w:w="2256" w:type="dxa"/>
            <w:vMerge w:val="restart"/>
          </w:tcPr>
          <w:p w14:paraId="63F24948" w14:textId="7119C9F6" w:rsidR="00CF785E" w:rsidRDefault="00CF785E" w:rsidP="00956FCC">
            <w:pPr>
              <w:keepNext/>
              <w:spacing w:before="0" w:after="0" w:line="240" w:lineRule="auto"/>
            </w:pPr>
            <w:r w:rsidRPr="00BF77FB">
              <w:rPr>
                <w:b/>
              </w:rPr>
              <w:t>109° 28´</w:t>
            </w:r>
          </w:p>
        </w:tc>
      </w:tr>
      <w:tr w:rsidR="00CF785E" w14:paraId="4534E2BC" w14:textId="77777777" w:rsidTr="00CF785E">
        <w:trPr>
          <w:trHeight w:hRule="exact" w:val="501"/>
        </w:trPr>
        <w:tc>
          <w:tcPr>
            <w:tcW w:w="1368" w:type="dxa"/>
            <w:vMerge/>
          </w:tcPr>
          <w:p w14:paraId="0B98B763" w14:textId="77777777" w:rsidR="00CF785E" w:rsidRPr="000A2AAC" w:rsidRDefault="00CF785E" w:rsidP="00CF785E"/>
        </w:tc>
        <w:tc>
          <w:tcPr>
            <w:tcW w:w="1179" w:type="dxa"/>
            <w:tcBorders>
              <w:top w:val="nil"/>
              <w:bottom w:val="nil"/>
              <w:right w:val="nil"/>
            </w:tcBorders>
          </w:tcPr>
          <w:p w14:paraId="7CC00E8D" w14:textId="755F1083" w:rsidR="00CF785E" w:rsidRPr="000A2AAC" w:rsidRDefault="00CF785E" w:rsidP="00CF785E">
            <w:pPr>
              <w:jc w:val="right"/>
              <w:rPr>
                <w:vertAlign w:val="subscript"/>
              </w:rPr>
            </w:pPr>
            <w:r>
              <w:rPr>
                <w:vertAlign w:val="subscript"/>
              </w:rPr>
              <w:t>1</w:t>
            </w:r>
            <w:r>
              <w:t>H</w:t>
            </w:r>
            <w:r w:rsidRPr="000A2AAC">
              <w:t>: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B4343" w14:textId="5B095A7D" w:rsidR="00CF785E" w:rsidRPr="000A2AAC" w:rsidRDefault="00CF785E" w:rsidP="00CF785E">
            <w:r>
              <w:t>1s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4DE9" w14:textId="3EEA8FCD" w:rsidR="00CF785E" w:rsidRPr="000A2AAC" w:rsidRDefault="00CF785E" w:rsidP="00CF785E">
            <w:pPr>
              <w:rPr>
                <w:noProof/>
              </w:rPr>
            </w:pPr>
            <w:r w:rsidRPr="000A2AAC">
              <w:rPr>
                <w:noProof/>
              </w:rPr>
              <mc:AlternateContent>
                <mc:Choice Requires="wps">
                  <w:drawing>
                    <wp:inline distT="0" distB="0" distL="0" distR="0" wp14:anchorId="1CB4CB85" wp14:editId="5EF07133">
                      <wp:extent cx="0" cy="152400"/>
                      <wp:effectExtent l="38100" t="0" r="57150" b="57150"/>
                      <wp:docPr id="1628" name="Přímá spojnice se šipkou 1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169CCF" id="Přímá spojnice se šipkou 1628" o:spid="_x0000_s1026" type="#_x0000_t32" style="width:0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" strokecolor="black [3213]">
                      <v:stroke endarrow="block" endarrowwidth="narrow" endarrowlength="shor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C4288" w14:textId="744914F8" w:rsidR="00CF785E" w:rsidRPr="000A2AAC" w:rsidRDefault="00CF785E" w:rsidP="00CF785E">
            <w:pPr>
              <w:jc w:val="right"/>
              <w:rPr>
                <w:noProof/>
              </w:rPr>
            </w:pPr>
            <w:r>
              <w:rPr>
                <w:vertAlign w:val="subscript"/>
              </w:rPr>
              <w:t>1</w:t>
            </w:r>
            <w:r>
              <w:t>H</w:t>
            </w:r>
            <w:r w:rsidRPr="000A2AAC">
              <w:t>: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B11015" w14:textId="32B671F8" w:rsidR="00CF785E" w:rsidRPr="000A2AAC" w:rsidRDefault="00CF785E" w:rsidP="00CF785E">
            <w:pPr>
              <w:rPr>
                <w:noProof/>
              </w:rPr>
            </w:pPr>
            <w:r>
              <w:rPr>
                <w:noProof/>
              </w:rPr>
              <w:t>1s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C3B5" w14:textId="58F86A05" w:rsidR="00CF785E" w:rsidRPr="000A2AAC" w:rsidRDefault="00CF785E" w:rsidP="00CF785E">
            <w:pPr>
              <w:rPr>
                <w:noProof/>
              </w:rPr>
            </w:pPr>
            <w:r w:rsidRPr="000A2AAC">
              <w:rPr>
                <w:noProof/>
              </w:rPr>
              <mc:AlternateContent>
                <mc:Choice Requires="wps">
                  <w:drawing>
                    <wp:inline distT="0" distB="0" distL="0" distR="0" wp14:anchorId="0D6FE174" wp14:editId="07EE81D2">
                      <wp:extent cx="0" cy="152400"/>
                      <wp:effectExtent l="38100" t="0" r="57150" b="57150"/>
                      <wp:docPr id="1630" name="Přímá spojnice se šipkou 1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65CD30" id="Přímá spojnice se šipkou 1630" o:spid="_x0000_s1026" type="#_x0000_t32" style="width:0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" strokecolor="black [3213]">
                      <v:stroke endarrow="block" endarrowwidth="narrow" endarrowlength="shor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DAB493" w14:textId="77777777" w:rsidR="00CF785E" w:rsidRPr="000A2AAC" w:rsidRDefault="00CF785E" w:rsidP="00CF785E"/>
        </w:tc>
        <w:tc>
          <w:tcPr>
            <w:tcW w:w="1280" w:type="dxa"/>
            <w:vMerge/>
            <w:tcBorders>
              <w:left w:val="single" w:sz="4" w:space="0" w:color="auto"/>
            </w:tcBorders>
          </w:tcPr>
          <w:p w14:paraId="3D4E1942" w14:textId="77777777" w:rsidR="00CF785E" w:rsidRDefault="00CF785E" w:rsidP="00CF785E">
            <w:pPr>
              <w:spacing w:before="0" w:after="0" w:line="240" w:lineRule="auto"/>
            </w:pPr>
          </w:p>
        </w:tc>
        <w:tc>
          <w:tcPr>
            <w:tcW w:w="2256" w:type="dxa"/>
            <w:vMerge/>
          </w:tcPr>
          <w:p w14:paraId="782BD91B" w14:textId="746C12CA" w:rsidR="00CF785E" w:rsidRDefault="00CF785E" w:rsidP="00CF785E">
            <w:pPr>
              <w:keepNext/>
              <w:spacing w:before="0" w:after="0" w:line="240" w:lineRule="auto"/>
            </w:pPr>
          </w:p>
        </w:tc>
      </w:tr>
      <w:tr w:rsidR="00CF785E" w14:paraId="562BC04E" w14:textId="77777777" w:rsidTr="00CF785E">
        <w:trPr>
          <w:trHeight w:hRule="exact" w:val="501"/>
        </w:trPr>
        <w:tc>
          <w:tcPr>
            <w:tcW w:w="1368" w:type="dxa"/>
            <w:vMerge/>
          </w:tcPr>
          <w:p w14:paraId="3C81F473" w14:textId="77777777" w:rsidR="00CF785E" w:rsidRPr="000A2AAC" w:rsidRDefault="00CF785E" w:rsidP="00CF785E"/>
        </w:tc>
        <w:tc>
          <w:tcPr>
            <w:tcW w:w="4156" w:type="dxa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49F8C6B" w14:textId="77777777" w:rsidR="00CF785E" w:rsidRPr="000A2AAC" w:rsidRDefault="00CF785E" w:rsidP="00CF785E"/>
        </w:tc>
        <w:tc>
          <w:tcPr>
            <w:tcW w:w="1280" w:type="dxa"/>
            <w:tcBorders>
              <w:left w:val="single" w:sz="4" w:space="0" w:color="auto"/>
            </w:tcBorders>
          </w:tcPr>
          <w:p w14:paraId="17DAA191" w14:textId="0B6A33C2" w:rsidR="00CF785E" w:rsidRDefault="00CF785E" w:rsidP="00CF785E">
            <w:pPr>
              <w:spacing w:before="0" w:after="0" w:line="240" w:lineRule="auto"/>
            </w:pPr>
            <w:r>
              <w:t>Příklady</w:t>
            </w:r>
          </w:p>
        </w:tc>
        <w:tc>
          <w:tcPr>
            <w:tcW w:w="2256" w:type="dxa"/>
          </w:tcPr>
          <w:p w14:paraId="3974F019" w14:textId="19CFD3BB" w:rsidR="00CF785E" w:rsidRDefault="00CF785E" w:rsidP="00CF785E">
            <w:pPr>
              <w:keepNext/>
              <w:spacing w:before="0" w:after="0" w:line="240" w:lineRule="auto"/>
            </w:pPr>
            <w:r>
              <w:t>SiF</w:t>
            </w:r>
            <w:r>
              <w:rPr>
                <w:vertAlign w:val="subscript"/>
              </w:rPr>
              <w:t>4</w:t>
            </w:r>
            <w:r>
              <w:t>, CCl</w:t>
            </w:r>
            <w:r>
              <w:rPr>
                <w:vertAlign w:val="subscript"/>
              </w:rPr>
              <w:t>4</w:t>
            </w:r>
          </w:p>
        </w:tc>
      </w:tr>
    </w:tbl>
    <w:p w14:paraId="56BBC08E" w14:textId="4B3D4C86" w:rsidR="00E24501" w:rsidRDefault="002132DE" w:rsidP="00956FCC">
      <w:pPr>
        <w:pStyle w:val="Nadpis2"/>
      </w:pPr>
      <w:r>
        <w:t>Samostatná práce</w:t>
      </w:r>
    </w:p>
    <w:p w14:paraId="619BEFF5" w14:textId="1FECA16C" w:rsidR="00B400B6" w:rsidRPr="00B400B6" w:rsidRDefault="00B400B6" w:rsidP="00B400B6">
      <w:r>
        <w:t>Nevyplněné pracovní listy jsou umístěny v Příloze 3.</w:t>
      </w:r>
    </w:p>
    <w:p w14:paraId="5C873D08" w14:textId="0729EB65" w:rsidR="002132DE" w:rsidRPr="002132DE" w:rsidRDefault="002132DE" w:rsidP="00BB7372">
      <w:pPr>
        <w:pStyle w:val="Odstavecseseznamem"/>
        <w:numPr>
          <w:ilvl w:val="0"/>
          <w:numId w:val="39"/>
        </w:numPr>
      </w:pPr>
      <w:r>
        <w:t>Zakreslete pomocí elektronové konfigurace vznik vazby v PCl</w:t>
      </w:r>
      <w:r>
        <w:rPr>
          <w:vertAlign w:val="subscript"/>
        </w:rPr>
        <w:t>5</w:t>
      </w:r>
      <w:r>
        <w:t xml:space="preserve"> a SF</w:t>
      </w:r>
      <w:r>
        <w:rPr>
          <w:vertAlign w:val="subscript"/>
        </w:rPr>
        <w:t>6</w:t>
      </w:r>
      <w:r w:rsidRPr="002132DE">
        <w:t>.</w:t>
      </w:r>
    </w:p>
    <w:p w14:paraId="0AF2295F" w14:textId="7DEC3DD3" w:rsidR="002132DE" w:rsidRDefault="002132DE" w:rsidP="00BB7372">
      <w:pPr>
        <w:pStyle w:val="Odstavecseseznamem"/>
        <w:numPr>
          <w:ilvl w:val="0"/>
          <w:numId w:val="40"/>
        </w:numPr>
      </w:pPr>
      <w:r>
        <w:t>Určete typ hybridizace.</w:t>
      </w:r>
    </w:p>
    <w:p w14:paraId="6E3838E9" w14:textId="797A6B42" w:rsidR="002132DE" w:rsidRDefault="002132DE" w:rsidP="00BB7372">
      <w:pPr>
        <w:pStyle w:val="Odstavecseseznamem"/>
        <w:numPr>
          <w:ilvl w:val="0"/>
          <w:numId w:val="40"/>
        </w:numPr>
      </w:pPr>
      <w:r>
        <w:t>Zakreslete v programu Avogadro danou sloučeninu.</w:t>
      </w:r>
    </w:p>
    <w:p w14:paraId="3ACB47D2" w14:textId="767D2739" w:rsidR="00822896" w:rsidRPr="002132DE" w:rsidRDefault="00B400B6" w:rsidP="00BB7372">
      <w:pPr>
        <w:pStyle w:val="Odstavecseseznamem"/>
        <w:numPr>
          <w:ilvl w:val="0"/>
          <w:numId w:val="41"/>
        </w:numPr>
      </w:pPr>
      <w:r>
        <w:t>Nainstalujte program</w:t>
      </w:r>
      <w:r w:rsidR="00F34CC9">
        <w:t xml:space="preserve"> Avogadro </w:t>
      </w:r>
      <w:hyperlink r:id="rId31" w:history="1">
        <w:r w:rsidR="001362ED" w:rsidRPr="002132DE">
          <w:rPr>
            <w:rStyle w:val="Hypertextovodkaz"/>
          </w:rPr>
          <w:t>http://</w:t>
        </w:r>
      </w:hyperlink>
      <w:hyperlink r:id="rId32" w:history="1">
        <w:r w:rsidR="001362ED" w:rsidRPr="002132DE">
          <w:rPr>
            <w:rStyle w:val="Hypertextovodkaz"/>
          </w:rPr>
          <w:t>avogadro.cc/wiki/Main_Page</w:t>
        </w:r>
      </w:hyperlink>
    </w:p>
    <w:p w14:paraId="4EED1CE5" w14:textId="439F5B25" w:rsidR="002132DE" w:rsidRPr="004246F6" w:rsidRDefault="004246F6" w:rsidP="00BB7372">
      <w:pPr>
        <w:pStyle w:val="Odstavecseseznamem"/>
        <w:numPr>
          <w:ilvl w:val="0"/>
          <w:numId w:val="41"/>
        </w:numPr>
      </w:pPr>
      <w:r>
        <w:t>Klikn</w:t>
      </w:r>
      <w:r w:rsidR="00B400B6">
        <w:t>ěte</w:t>
      </w:r>
      <w:r>
        <w:t xml:space="preserve"> na režim kreslení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54C47DF" wp14:editId="25D012D4">
            <wp:extent cx="238158" cy="228632"/>
            <wp:effectExtent l="0" t="0" r="9525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kreslení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 Vyber</w:t>
      </w:r>
      <w:r w:rsidR="00B400B6">
        <w:rPr>
          <w:noProof/>
        </w:rPr>
        <w:t>te</w:t>
      </w:r>
      <w:r>
        <w:rPr>
          <w:noProof/>
        </w:rPr>
        <w:t xml:space="preserve"> centrální atom </w:t>
      </w:r>
      <w:r w:rsidRPr="009F4B56">
        <w:rPr>
          <w:i/>
          <w:noProof/>
        </w:rPr>
        <w:t xml:space="preserve">Element </w:t>
      </w:r>
      <w:r>
        <w:rPr>
          <w:noProof/>
        </w:rPr>
        <w:t xml:space="preserve">a typ vazby </w:t>
      </w:r>
      <w:r w:rsidRPr="009F4B56">
        <w:rPr>
          <w:i/>
          <w:noProof/>
        </w:rPr>
        <w:t>Bond Order.</w:t>
      </w:r>
    </w:p>
    <w:p w14:paraId="740441B1" w14:textId="2FE2C39E" w:rsidR="004246F6" w:rsidRDefault="004246F6" w:rsidP="00BB7372">
      <w:pPr>
        <w:pStyle w:val="Odstavecseseznamem"/>
        <w:numPr>
          <w:ilvl w:val="0"/>
          <w:numId w:val="41"/>
        </w:numPr>
      </w:pPr>
      <w:r>
        <w:t xml:space="preserve">Na centrální atom </w:t>
      </w:r>
      <w:r w:rsidR="00B400B6">
        <w:t>navažt</w:t>
      </w:r>
      <w:r>
        <w:t>e atomy (na atom „ťukn</w:t>
      </w:r>
      <w:r w:rsidR="00B400B6">
        <w:t>ět</w:t>
      </w:r>
      <w:r>
        <w:t>e“ a „táhn</w:t>
      </w:r>
      <w:r w:rsidR="00B400B6">
        <w:t>ět</w:t>
      </w:r>
      <w:r>
        <w:t>e“ myší směrem k centrálnímu atomu (nezapome</w:t>
      </w:r>
      <w:r w:rsidR="00B400B6">
        <w:t>ňt</w:t>
      </w:r>
      <w:r>
        <w:t xml:space="preserve">e zrušit </w:t>
      </w:r>
      <w:r w:rsidRPr="009F4B56">
        <w:rPr>
          <w:i/>
        </w:rPr>
        <w:t>Adjust Hydrogen</w:t>
      </w:r>
      <w:r>
        <w:t>).</w:t>
      </w:r>
    </w:p>
    <w:p w14:paraId="0AF41983" w14:textId="6380FAAB" w:rsidR="004246F6" w:rsidRDefault="004246F6" w:rsidP="00BB7372">
      <w:pPr>
        <w:pStyle w:val="Odstavecseseznamem"/>
        <w:numPr>
          <w:ilvl w:val="0"/>
          <w:numId w:val="41"/>
        </w:numPr>
      </w:pPr>
      <w:r>
        <w:t>Tvar molekuly optimalizuj</w:t>
      </w:r>
      <w:r w:rsidR="00B400B6">
        <w:t>t</w:t>
      </w:r>
      <w:r>
        <w:t xml:space="preserve">e pomocí tlačítka </w:t>
      </w:r>
      <w:r>
        <w:rPr>
          <w:noProof/>
        </w:rPr>
        <w:drawing>
          <wp:inline distT="0" distB="0" distL="0" distR="0" wp14:anchorId="79478F84" wp14:editId="19B33FA5">
            <wp:extent cx="228632" cy="219106"/>
            <wp:effectExtent l="0" t="0" r="0" b="9525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táčení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CB3D02A" w14:textId="32DC94AB" w:rsidR="009F4B56" w:rsidRDefault="009F4B56" w:rsidP="00BB7372">
      <w:pPr>
        <w:pStyle w:val="Odstavecseseznamem"/>
        <w:numPr>
          <w:ilvl w:val="0"/>
          <w:numId w:val="15"/>
        </w:numPr>
      </w:pPr>
      <w:r>
        <w:t>U daných sloučenin</w:t>
      </w:r>
      <w:r w:rsidR="00B400B6">
        <w:t xml:space="preserve"> určete:</w:t>
      </w:r>
    </w:p>
    <w:p w14:paraId="71505BBF" w14:textId="0D178C9F" w:rsidR="00B400B6" w:rsidRDefault="00B400B6" w:rsidP="00BB7372">
      <w:pPr>
        <w:pStyle w:val="Odstavecseseznamem"/>
        <w:numPr>
          <w:ilvl w:val="1"/>
          <w:numId w:val="42"/>
        </w:numPr>
      </w:pPr>
      <w:r>
        <w:t>Tvar molekuly.</w:t>
      </w:r>
    </w:p>
    <w:p w14:paraId="467BD7A3" w14:textId="2B707A0A" w:rsidR="00183BCB" w:rsidRDefault="00183BCB" w:rsidP="00BB7372">
      <w:pPr>
        <w:pStyle w:val="Odstavecseseznamem"/>
        <w:numPr>
          <w:ilvl w:val="1"/>
          <w:numId w:val="42"/>
        </w:numPr>
      </w:pPr>
      <w:r>
        <w:t>Vazebný úhel</w:t>
      </w:r>
    </w:p>
    <w:p w14:paraId="15069AFE" w14:textId="77777777" w:rsidR="00183BCB" w:rsidRDefault="00183BCB">
      <w:pPr>
        <w:spacing w:before="0" w:after="200" w:line="276" w:lineRule="auto"/>
        <w:jc w:val="left"/>
      </w:pPr>
      <w:r>
        <w:br w:type="page"/>
      </w:r>
    </w:p>
    <w:p w14:paraId="42B8BB61" w14:textId="037A7E11" w:rsidR="006B070E" w:rsidRPr="006B070E" w:rsidRDefault="006B070E" w:rsidP="006B070E">
      <w:pPr>
        <w:pStyle w:val="Odstavecseseznamem"/>
        <w:spacing w:before="0" w:after="200" w:line="276" w:lineRule="auto"/>
        <w:jc w:val="center"/>
        <w:rPr>
          <w:b/>
          <w:color w:val="4F81BD" w:themeColor="accent1"/>
          <w:sz w:val="18"/>
          <w:szCs w:val="18"/>
        </w:rPr>
      </w:pPr>
      <w:r w:rsidRPr="006B070E">
        <w:rPr>
          <w:b/>
          <w:color w:val="4F81BD" w:themeColor="accent1"/>
          <w:sz w:val="18"/>
          <w:szCs w:val="18"/>
        </w:rPr>
        <w:lastRenderedPageBreak/>
        <w:t>Tabulka 1</w:t>
      </w:r>
      <w:r>
        <w:rPr>
          <w:b/>
          <w:color w:val="4F81BD" w:themeColor="accent1"/>
          <w:sz w:val="18"/>
          <w:szCs w:val="18"/>
        </w:rPr>
        <w:t>9</w:t>
      </w:r>
      <w:r w:rsidRPr="006B070E">
        <w:rPr>
          <w:b/>
          <w:color w:val="4F81BD" w:themeColor="accent1"/>
          <w:sz w:val="18"/>
          <w:szCs w:val="18"/>
        </w:rPr>
        <w:t xml:space="preserve">: </w:t>
      </w:r>
      <w:r>
        <w:rPr>
          <w:b/>
          <w:color w:val="4F81BD" w:themeColor="accent1"/>
          <w:sz w:val="18"/>
          <w:szCs w:val="18"/>
        </w:rPr>
        <w:t>Složená hybridizace</w:t>
      </w:r>
    </w:p>
    <w:tbl>
      <w:tblPr>
        <w:tblStyle w:val="Mkatabulky"/>
        <w:tblpPr w:leftFromText="141" w:rightFromText="141" w:vertAnchor="text" w:horzAnchor="margin" w:tblpY="6"/>
        <w:tblW w:w="0" w:type="auto"/>
        <w:tblLook w:val="04A0" w:firstRow="1" w:lastRow="0" w:firstColumn="1" w:lastColumn="0" w:noHBand="0" w:noVBand="1"/>
      </w:tblPr>
      <w:tblGrid>
        <w:gridCol w:w="1355"/>
        <w:gridCol w:w="1698"/>
        <w:gridCol w:w="1210"/>
        <w:gridCol w:w="1477"/>
        <w:gridCol w:w="1921"/>
        <w:gridCol w:w="1399"/>
      </w:tblGrid>
      <w:tr w:rsidR="006B070E" w:rsidRPr="004D1F62" w14:paraId="253C7CF8" w14:textId="77777777" w:rsidTr="006B070E">
        <w:trPr>
          <w:trHeight w:hRule="exact" w:val="1134"/>
        </w:trPr>
        <w:tc>
          <w:tcPr>
            <w:tcW w:w="1355" w:type="dxa"/>
          </w:tcPr>
          <w:p w14:paraId="4D24A613" w14:textId="77777777" w:rsidR="006B070E" w:rsidRDefault="006B070E" w:rsidP="006B070E">
            <w:pPr>
              <w:jc w:val="center"/>
              <w:rPr>
                <w:b/>
              </w:rPr>
            </w:pPr>
            <w:r w:rsidRPr="004D1F62">
              <w:rPr>
                <w:b/>
              </w:rPr>
              <w:t>Typ hybridizace</w:t>
            </w:r>
          </w:p>
          <w:p w14:paraId="12040B16" w14:textId="77777777" w:rsidR="006B070E" w:rsidRPr="004D1F62" w:rsidRDefault="006B070E" w:rsidP="006B070E">
            <w:pPr>
              <w:jc w:val="center"/>
              <w:rPr>
                <w:b/>
              </w:rPr>
            </w:pPr>
          </w:p>
        </w:tc>
        <w:tc>
          <w:tcPr>
            <w:tcW w:w="7705" w:type="dxa"/>
            <w:gridSpan w:val="5"/>
          </w:tcPr>
          <w:p w14:paraId="4029F8D9" w14:textId="77777777" w:rsidR="006B070E" w:rsidRPr="004D1F62" w:rsidRDefault="006B070E" w:rsidP="006B070E">
            <w:pPr>
              <w:jc w:val="center"/>
              <w:rPr>
                <w:b/>
              </w:rPr>
            </w:pPr>
            <w:r w:rsidRPr="004D1F62">
              <w:rPr>
                <w:b/>
              </w:rPr>
              <w:t>Znázornění vzniku vazby a hybridizace</w:t>
            </w:r>
            <w:r>
              <w:rPr>
                <w:b/>
              </w:rPr>
              <w:t xml:space="preserve"> (čárkovaně)</w:t>
            </w:r>
          </w:p>
        </w:tc>
      </w:tr>
      <w:tr w:rsidR="006B070E" w:rsidRPr="00BF77FB" w14:paraId="06229609" w14:textId="77777777" w:rsidTr="006B070E">
        <w:trPr>
          <w:trHeight w:hRule="exact" w:val="680"/>
        </w:trPr>
        <w:tc>
          <w:tcPr>
            <w:tcW w:w="1355" w:type="dxa"/>
            <w:vMerge w:val="restart"/>
          </w:tcPr>
          <w:p w14:paraId="1C92EB4C" w14:textId="77777777" w:rsidR="006B070E" w:rsidRPr="004A267C" w:rsidRDefault="006B070E" w:rsidP="006B070E">
            <w:pPr>
              <w:rPr>
                <w:b/>
              </w:rPr>
            </w:pPr>
            <w:r>
              <w:rPr>
                <w:b/>
              </w:rPr>
              <w:t>s</w:t>
            </w:r>
            <w:r w:rsidRPr="006C273F">
              <w:rPr>
                <w:b/>
              </w:rPr>
              <w:t>p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d</w:t>
            </w:r>
          </w:p>
        </w:tc>
        <w:tc>
          <w:tcPr>
            <w:tcW w:w="1698" w:type="dxa"/>
            <w:tcBorders>
              <w:bottom w:val="nil"/>
            </w:tcBorders>
          </w:tcPr>
          <w:p w14:paraId="4B5974BC" w14:textId="77777777" w:rsidR="006B070E" w:rsidRDefault="006B070E" w:rsidP="006B070E"/>
        </w:tc>
        <w:tc>
          <w:tcPr>
            <w:tcW w:w="1210" w:type="dxa"/>
            <w:tcBorders>
              <w:top w:val="single" w:sz="4" w:space="0" w:color="auto"/>
              <w:bottom w:val="nil"/>
              <w:right w:val="nil"/>
            </w:tcBorders>
          </w:tcPr>
          <w:p w14:paraId="41E03DFE" w14:textId="77777777" w:rsidR="006B070E" w:rsidRDefault="006B070E" w:rsidP="006B070E">
            <w:r>
              <w:rPr>
                <w:vertAlign w:val="subscript"/>
              </w:rPr>
              <w:t>17</w:t>
            </w:r>
            <w:r>
              <w:t>Cl[</w:t>
            </w:r>
            <w:r>
              <w:rPr>
                <w:vertAlign w:val="subscript"/>
              </w:rPr>
              <w:t>10</w:t>
            </w:r>
            <w:r>
              <w:t>Ne]: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397"/>
            </w:tblGrid>
            <w:tr w:rsidR="006B070E" w14:paraId="09516C05" w14:textId="77777777" w:rsidTr="000E3D40">
              <w:trPr>
                <w:trHeight w:hRule="exact" w:val="397"/>
              </w:trPr>
              <w:tc>
                <w:tcPr>
                  <w:tcW w:w="397" w:type="dxa"/>
                  <w:tcBorders>
                    <w:right w:val="single" w:sz="4" w:space="0" w:color="auto"/>
                  </w:tcBorders>
                </w:tcPr>
                <w:p w14:paraId="52B7101D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3s</w:t>
                  </w: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21661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6912" behindDoc="0" locked="0" layoutInCell="1" allowOverlap="1" wp14:anchorId="6E36C350" wp14:editId="45EFB7F1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134" name="Přímá spojnice se šipkou 21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21239189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Přímá spojnice se šipkou 2134" o:spid="_x0000_s1026" type="#_x0000_t32" style="position:absolute;margin-left:4.3pt;margin-top:1.9pt;width:0;height:12.75pt;flip:y;z-index:25232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7936" behindDoc="0" locked="0" layoutInCell="1" allowOverlap="1" wp14:anchorId="18707756" wp14:editId="2D9EEF77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135" name="Přímá spojnice se šipkou 21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203AB06" id="Přímá spojnice se šipkou 2135" o:spid="_x0000_s1026" type="#_x0000_t32" style="position:absolute;margin-left:-1.95pt;margin-top:1.85pt;width:0;height:12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IdTCCA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3A9BB0F" w14:textId="77777777" w:rsidR="006B070E" w:rsidRDefault="006B070E" w:rsidP="006B070E"/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"/>
              <w:gridCol w:w="284"/>
              <w:gridCol w:w="284"/>
              <w:gridCol w:w="284"/>
            </w:tblGrid>
            <w:tr w:rsidR="006B070E" w14:paraId="216F0D67" w14:textId="77777777" w:rsidTr="000E3D40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179ED9C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6D9D7E98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8240" behindDoc="0" locked="0" layoutInCell="1" allowOverlap="1" wp14:anchorId="45557E2C" wp14:editId="7BD644EF">
                            <wp:simplePos x="0" y="0"/>
                            <wp:positionH relativeFrom="column">
                              <wp:posOffset>-5080</wp:posOffset>
                            </wp:positionH>
                            <wp:positionV relativeFrom="paragraph">
                              <wp:posOffset>5080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40" name="Přímá spojnice se šipkou 17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560ADF" id="Přímá spojnice se šipkou 1740" o:spid="_x0000_s1026" type="#_x0000_t32" style="position:absolute;margin-left:-.4pt;margin-top:.4pt;width:0;height:12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86976" behindDoc="0" locked="0" layoutInCell="1" allowOverlap="1" wp14:anchorId="661F74B1" wp14:editId="5FCC8B7B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99" name="Přímá spojnice se šipkou 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B0FA9D6" id="Přímá spojnice se šipkou 99" o:spid="_x0000_s1026" type="#_x0000_t32" style="position:absolute;margin-left:4.3pt;margin-top:1.25pt;width:0;height:12.75pt;flip:y;z-index:25228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4E0E700C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88000" behindDoc="0" locked="0" layoutInCell="1" allowOverlap="1" wp14:anchorId="450FDE13" wp14:editId="0CC76A6E">
                            <wp:simplePos x="0" y="0"/>
                            <wp:positionH relativeFrom="margin">
                              <wp:posOffset>36195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18" name="Přímá spojnice se šipkou 17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E5F8C9C" id="Přímá spojnice se šipkou 1718" o:spid="_x0000_s1026" type="#_x0000_t32" style="position:absolute;margin-left:2.85pt;margin-top:.5pt;width:0;height:12.75pt;flip:y;z-index:25228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84928" behindDoc="0" locked="0" layoutInCell="1" allowOverlap="1" wp14:anchorId="594AA42C" wp14:editId="1F891E41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19" name="Přímá spojnice se šipkou 17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BFE346" id="Přímá spojnice se šipkou 1719" o:spid="_x0000_s1026" type="#_x0000_t32" style="position:absolute;margin-left:-2.65pt;margin-top:.25pt;width:0;height:12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1AED6CAE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85952" behindDoc="0" locked="0" layoutInCell="1" allowOverlap="1" wp14:anchorId="6A5A5729" wp14:editId="26CEBEE6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20" name="Přímá spojnice se šipkou 17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36EBD4" id="Přímá spojnice se šipkou 1720" o:spid="_x0000_s1026" type="#_x0000_t32" style="position:absolute;margin-left:-1.85pt;margin-top:-.5pt;width:0;height:12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C61F91E" w14:textId="77777777" w:rsidR="006B070E" w:rsidRPr="004D1F62" w:rsidRDefault="006B070E" w:rsidP="006B070E"/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EBF6E" w14:textId="77777777" w:rsidR="006B070E" w:rsidRPr="00BF77FB" w:rsidRDefault="006B070E" w:rsidP="006B070E">
            <w:pPr>
              <w:rPr>
                <w:b/>
              </w:rPr>
            </w:pPr>
          </w:p>
        </w:tc>
      </w:tr>
      <w:tr w:rsidR="006B070E" w:rsidRPr="00BF77FB" w14:paraId="2D20AA91" w14:textId="77777777" w:rsidTr="006B070E">
        <w:trPr>
          <w:trHeight w:hRule="exact" w:val="680"/>
        </w:trPr>
        <w:tc>
          <w:tcPr>
            <w:tcW w:w="1355" w:type="dxa"/>
            <w:vMerge/>
          </w:tcPr>
          <w:p w14:paraId="77E29E26" w14:textId="77777777" w:rsidR="006B070E" w:rsidRDefault="006B070E" w:rsidP="006B070E"/>
        </w:tc>
        <w:tc>
          <w:tcPr>
            <w:tcW w:w="1698" w:type="dxa"/>
            <w:tcBorders>
              <w:top w:val="nil"/>
              <w:bottom w:val="nil"/>
              <w:right w:val="single" w:sz="4" w:space="0" w:color="auto"/>
            </w:tcBorders>
          </w:tcPr>
          <w:p w14:paraId="4BDA1190" w14:textId="77777777" w:rsidR="006B070E" w:rsidRDefault="006B070E" w:rsidP="006B070E">
            <w:r>
              <w:rPr>
                <w:vertAlign w:val="subscript"/>
              </w:rPr>
              <w:t>17</w:t>
            </w:r>
            <w:r>
              <w:t>Cl[</w:t>
            </w:r>
            <w:r>
              <w:rPr>
                <w:vertAlign w:val="subscript"/>
              </w:rPr>
              <w:t>10</w:t>
            </w:r>
            <w:r>
              <w:t>Ne]: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6B070E" w14:paraId="687ABC17" w14:textId="77777777" w:rsidTr="000E3D40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07E0A199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42DB8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4864" behindDoc="0" locked="0" layoutInCell="1" allowOverlap="1" wp14:anchorId="647E52D2" wp14:editId="5D3C3740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132" name="Přímá spojnice se šipkou 21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EB4F48" id="Přímá spojnice se šipkou 2132" o:spid="_x0000_s1026" type="#_x0000_t32" style="position:absolute;margin-left:4.3pt;margin-top:1.9pt;width:0;height:12.75pt;flip:y;z-index:25232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5888" behindDoc="0" locked="0" layoutInCell="1" allowOverlap="1" wp14:anchorId="6A2080D8" wp14:editId="7BFBBC33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133" name="Přímá spojnice se šipkou 21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8BFDD7A" id="Přímá spojnice se šipkou 2133" o:spid="_x0000_s1026" type="#_x0000_t32" style="position:absolute;margin-left:-1.95pt;margin-top:1.85pt;width:0;height:1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oUShvQ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78EACCD" w14:textId="77777777" w:rsidR="006B070E" w:rsidRDefault="006B070E" w:rsidP="006B070E"/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"/>
              <w:gridCol w:w="264"/>
              <w:gridCol w:w="264"/>
              <w:gridCol w:w="264"/>
            </w:tblGrid>
            <w:tr w:rsidR="006B070E" w14:paraId="3DF972B7" w14:textId="77777777" w:rsidTr="000E3D40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7880445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4818B610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7216" behindDoc="0" locked="0" layoutInCell="1" allowOverlap="1" wp14:anchorId="036FF9A6" wp14:editId="79C9185D">
                            <wp:simplePos x="0" y="0"/>
                            <wp:positionH relativeFrom="column">
                              <wp:posOffset>-41275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39" name="Přímá spojnice se šipkou 17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1F8832" id="Přímá spojnice se šipkou 1739" o:spid="_x0000_s1026" type="#_x0000_t32" style="position:absolute;margin-left:-3.25pt;margin-top:.25pt;width:0;height:12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1072" behindDoc="0" locked="0" layoutInCell="1" allowOverlap="1" wp14:anchorId="32B8976E" wp14:editId="6E96234F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21" name="Přímá spojnice se šipkou 17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931A969" id="Přímá spojnice se šipkou 1721" o:spid="_x0000_s1026" type="#_x0000_t32" style="position:absolute;margin-left:4.3pt;margin-top:1.25pt;width:0;height:12.75pt;flip:y;z-index:25229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770D6C56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2096" behindDoc="0" locked="0" layoutInCell="1" allowOverlap="1" wp14:anchorId="10D5916D" wp14:editId="6C38C2A9">
                            <wp:simplePos x="0" y="0"/>
                            <wp:positionH relativeFrom="margin">
                              <wp:posOffset>36195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22" name="Přímá spojnice se šipkou 17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98C9B55" id="Přímá spojnice se šipkou 1722" o:spid="_x0000_s1026" type="#_x0000_t32" style="position:absolute;margin-left:2.85pt;margin-top:.5pt;width:0;height:12.75pt;flip:y;z-index:252292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89024" behindDoc="0" locked="0" layoutInCell="1" allowOverlap="1" wp14:anchorId="5890B2D9" wp14:editId="422A0693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23" name="Přímá spojnice se šipkou 17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589BCA9" id="Přímá spojnice se šipkou 1723" o:spid="_x0000_s1026" type="#_x0000_t32" style="position:absolute;margin-left:-2.65pt;margin-top:.25pt;width:0;height:12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590207FE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0048" behindDoc="0" locked="0" layoutInCell="1" allowOverlap="1" wp14:anchorId="614B03C7" wp14:editId="15DCC2FC">
                            <wp:simplePos x="0" y="0"/>
                            <wp:positionH relativeFrom="column">
                              <wp:posOffset>-12610</wp:posOffset>
                            </wp:positionH>
                            <wp:positionV relativeFrom="paragraph">
                              <wp:posOffset>58964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24" name="Přímá spojnice se šipkou 17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DD06CE" id="Přímá spojnice se šipkou 1724" o:spid="_x0000_s1026" type="#_x0000_t32" style="position:absolute;margin-left:-1pt;margin-top:4.65pt;width:0;height:12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0288" behindDoc="0" locked="0" layoutInCell="1" allowOverlap="1" wp14:anchorId="51310148" wp14:editId="600B08C9">
                            <wp:simplePos x="0" y="0"/>
                            <wp:positionH relativeFrom="column">
                              <wp:posOffset>-51435</wp:posOffset>
                            </wp:positionH>
                            <wp:positionV relativeFrom="paragraph">
                              <wp:posOffset>185420</wp:posOffset>
                            </wp:positionV>
                            <wp:extent cx="66675" cy="0"/>
                            <wp:effectExtent l="0" t="0" r="28575" b="19050"/>
                            <wp:wrapNone/>
                            <wp:docPr id="1745" name="Přímá spojnice 17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66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BC9DBC7" id="Přímá spojnice 1745" o:spid="_x0000_s1026" style="position:absolute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05pt,14.6pt" to="1.2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" strokecolor="#4579b8 [3044]"/>
                        </w:pict>
                      </mc:Fallback>
                    </mc:AlternateContent>
                  </w:r>
                </w:p>
              </w:tc>
            </w:tr>
          </w:tbl>
          <w:p w14:paraId="25B2AF59" w14:textId="77777777" w:rsidR="006B070E" w:rsidRDefault="006B070E" w:rsidP="006B07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225CFADC" wp14:editId="64109CB7">
                      <wp:simplePos x="0" y="0"/>
                      <wp:positionH relativeFrom="column">
                        <wp:posOffset>-360408</wp:posOffset>
                      </wp:positionH>
                      <wp:positionV relativeFrom="paragraph">
                        <wp:posOffset>20773</wp:posOffset>
                      </wp:positionV>
                      <wp:extent cx="1122589" cy="97518"/>
                      <wp:effectExtent l="0" t="0" r="20955" b="36195"/>
                      <wp:wrapNone/>
                      <wp:docPr id="1746" name="Přímá spojnice 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22589" cy="97518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45EA0A" id="Přímá spojnice 1746" o:spid="_x0000_s1026" style="position:absolute;flip:x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4pt,1.65pt" to="60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" strokecolor="#4579b8 [3044]" strokeweight="1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6C590DAA" wp14:editId="2F6E3642">
                      <wp:simplePos x="0" y="0"/>
                      <wp:positionH relativeFrom="column">
                        <wp:posOffset>425358</wp:posOffset>
                      </wp:positionH>
                      <wp:positionV relativeFrom="paragraph">
                        <wp:posOffset>-413748</wp:posOffset>
                      </wp:positionV>
                      <wp:extent cx="1208315" cy="567418"/>
                      <wp:effectExtent l="0" t="0" r="30480" b="23495"/>
                      <wp:wrapNone/>
                      <wp:docPr id="1642" name="Přímá spojnice 1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8315" cy="567418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869BDC" id="Přímá spojnice 1642" o:spid="_x0000_s1026" style="position:absolute;flip:x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5pt,-32.6pt" to="128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" strokecolor="#4579b8 [3044]" strokeweight="1.25pt"/>
                  </w:pict>
                </mc:Fallback>
              </mc:AlternateConten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2FDAD24" w14:textId="77777777" w:rsidR="006B070E" w:rsidRPr="004D1F62" w:rsidRDefault="006B070E" w:rsidP="006B070E"/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E826AD" w14:textId="77777777" w:rsidR="006B070E" w:rsidRPr="00BF77FB" w:rsidRDefault="006B070E" w:rsidP="006B070E">
            <w:pPr>
              <w:rPr>
                <w:b/>
                <w:color w:val="000000" w:themeColor="text1"/>
                <w14:textOutline w14:w="19050" w14:cap="rnd" w14:cmpd="sng" w14:algn="ctr">
                  <w14:solidFill>
                    <w14:schemeClr w14:val="accent1">
                      <w14:shade w14:val="95000"/>
                      <w14:satMod w14:val="105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6B070E" w:rsidRPr="00F22490" w14:paraId="3BEB7588" w14:textId="77777777" w:rsidTr="006B070E">
        <w:trPr>
          <w:trHeight w:val="680"/>
        </w:trPr>
        <w:tc>
          <w:tcPr>
            <w:tcW w:w="1355" w:type="dxa"/>
            <w:vMerge/>
          </w:tcPr>
          <w:p w14:paraId="593C4FD8" w14:textId="77777777" w:rsidR="006B070E" w:rsidRDefault="006B070E" w:rsidP="006B070E"/>
        </w:tc>
        <w:tc>
          <w:tcPr>
            <w:tcW w:w="1698" w:type="dxa"/>
            <w:tcBorders>
              <w:top w:val="nil"/>
              <w:bottom w:val="nil"/>
              <w:right w:val="single" w:sz="4" w:space="0" w:color="auto"/>
            </w:tcBorders>
          </w:tcPr>
          <w:p w14:paraId="79D00322" w14:textId="77777777" w:rsidR="006B070E" w:rsidRDefault="006B070E" w:rsidP="006B070E">
            <w:r>
              <w:rPr>
                <w:vertAlign w:val="subscript"/>
              </w:rPr>
              <w:t>15</w:t>
            </w:r>
            <w:r>
              <w:t>P</w:t>
            </w:r>
            <w:r>
              <w:rPr>
                <w:vertAlign w:val="superscript"/>
                <w:lang w:val="en-US"/>
              </w:rPr>
              <w:t>*</w:t>
            </w:r>
            <w:r>
              <w:t>[</w:t>
            </w:r>
            <w:r>
              <w:rPr>
                <w:vertAlign w:val="subscript"/>
              </w:rPr>
              <w:t>10</w:t>
            </w:r>
            <w:r>
              <w:t>Ne]: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6B070E" w14:paraId="65FB2C9F" w14:textId="77777777" w:rsidTr="000E3D40">
              <w:trPr>
                <w:trHeight w:hRule="exact" w:val="397"/>
              </w:trPr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3C151E3F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362A23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2336" behindDoc="0" locked="0" layoutInCell="1" allowOverlap="1" wp14:anchorId="3224536D" wp14:editId="36A14115">
                            <wp:simplePos x="0" y="0"/>
                            <wp:positionH relativeFrom="column">
                              <wp:posOffset>-347617</wp:posOffset>
                            </wp:positionH>
                            <wp:positionV relativeFrom="paragraph">
                              <wp:posOffset>-6531</wp:posOffset>
                            </wp:positionV>
                            <wp:extent cx="2238375" cy="266700"/>
                            <wp:effectExtent l="0" t="0" r="28575" b="19050"/>
                            <wp:wrapNone/>
                            <wp:docPr id="1750" name="Obdélník 17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383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C0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E35D3B5" id="Obdélník 1750" o:spid="_x0000_s1026" style="position:absolute;margin-left:-27.35pt;margin-top:-.5pt;width:176.25pt;height:21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" filled="f" strokecolor="#ffc000" strokeweight="2pt">
                            <v:stroke dashstyle="3 1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79808" behindDoc="0" locked="0" layoutInCell="1" allowOverlap="1" wp14:anchorId="634A9D37" wp14:editId="407E37F9">
                            <wp:simplePos x="0" y="0"/>
                            <wp:positionH relativeFrom="margin">
                              <wp:posOffset>16510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02" name="Přímá spojnice se šipkou 17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7982633" id="Přímá spojnice se šipkou 1702" o:spid="_x0000_s1026" type="#_x0000_t32" style="position:absolute;margin-left:1.3pt;margin-top:-.15pt;width:0;height:12.75pt;flip:y;z-index:25227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FEBBA88" w14:textId="77777777" w:rsidR="006B070E" w:rsidRDefault="006B070E" w:rsidP="006B070E"/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"/>
              <w:gridCol w:w="264"/>
              <w:gridCol w:w="264"/>
              <w:gridCol w:w="264"/>
            </w:tblGrid>
            <w:tr w:rsidR="006B070E" w14:paraId="5608216E" w14:textId="77777777" w:rsidTr="000E3D40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15FED64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1822E415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80832" behindDoc="0" locked="0" layoutInCell="1" allowOverlap="1" wp14:anchorId="45362200" wp14:editId="48C32BF9">
                            <wp:simplePos x="0" y="0"/>
                            <wp:positionH relativeFrom="margin">
                              <wp:posOffset>35560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03" name="Přímá spojnice se šipkou 17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812B6F4" id="Přímá spojnice se šipkou 1703" o:spid="_x0000_s1026" type="#_x0000_t32" style="position:absolute;margin-left:2.8pt;margin-top:.25pt;width:0;height:12.75pt;flip:y;z-index:252280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0D94A970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83904" behindDoc="0" locked="0" layoutInCell="1" allowOverlap="1" wp14:anchorId="027ABE5C" wp14:editId="39E58D2A">
                            <wp:simplePos x="0" y="0"/>
                            <wp:positionH relativeFrom="margin">
                              <wp:posOffset>28575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07" name="Přímá spojnice se šipkou 17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01E049A" id="Přímá spojnice se šipkou 1707" o:spid="_x0000_s1026" type="#_x0000_t32" style="position:absolute;margin-left:2.25pt;margin-top:.8pt;width:0;height:12.75pt;flip:y;z-index:252283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1B34DCD2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81856" behindDoc="0" locked="0" layoutInCell="1" allowOverlap="1" wp14:anchorId="36655183" wp14:editId="67F4E37B">
                            <wp:simplePos x="0" y="0"/>
                            <wp:positionH relativeFrom="margin">
                              <wp:posOffset>17780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04" name="Přímá spojnice se šipkou 17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282795C" id="Přímá spojnice se šipkou 1704" o:spid="_x0000_s1026" type="#_x0000_t32" style="position:absolute;margin-left:1.4pt;margin-top:-.5pt;width:0;height:12.75pt;flip:y;z-index:252281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0F75B32" w14:textId="77777777" w:rsidR="006B070E" w:rsidRDefault="006B070E" w:rsidP="006B07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38C7DE2B" wp14:editId="66A2F475">
                      <wp:simplePos x="0" y="0"/>
                      <wp:positionH relativeFrom="column">
                        <wp:posOffset>566874</wp:posOffset>
                      </wp:positionH>
                      <wp:positionV relativeFrom="paragraph">
                        <wp:posOffset>-7348</wp:posOffset>
                      </wp:positionV>
                      <wp:extent cx="217714" cy="446314"/>
                      <wp:effectExtent l="0" t="0" r="30480" b="30480"/>
                      <wp:wrapNone/>
                      <wp:docPr id="538" name="Přímá spojnic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714" cy="446314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F18833" id="Přímá spojnice 538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5pt,-.6pt" to="61.8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" strokecolor="#4579b8 [3044]" strokeweight="1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489085E" wp14:editId="6812CC26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34290</wp:posOffset>
                      </wp:positionV>
                      <wp:extent cx="0" cy="0"/>
                      <wp:effectExtent l="0" t="0" r="0" b="0"/>
                      <wp:wrapNone/>
                      <wp:docPr id="127" name="Přímá spojnic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1D0B55" id="Přímá spojnice 127" o:spid="_x0000_s1026" style="position:absolute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2.7pt" to="30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" strokecolor="#4579b8 [3044]"/>
                  </w:pict>
                </mc:Fallback>
              </mc:AlternateConten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247"/>
              <w:gridCol w:w="247"/>
              <w:gridCol w:w="247"/>
              <w:gridCol w:w="247"/>
              <w:gridCol w:w="247"/>
            </w:tblGrid>
            <w:tr w:rsidR="006B070E" w14:paraId="29C3B9FB" w14:textId="77777777" w:rsidTr="000E3D40">
              <w:trPr>
                <w:trHeight w:hRule="exact" w:val="397"/>
              </w:trPr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7C7245A8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3d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E73C96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82880" behindDoc="0" locked="0" layoutInCell="1" allowOverlap="1" wp14:anchorId="342EAB04" wp14:editId="7D6390CA">
                            <wp:simplePos x="0" y="0"/>
                            <wp:positionH relativeFrom="margin">
                              <wp:posOffset>21590</wp:posOffset>
                            </wp:positionH>
                            <wp:positionV relativeFrom="paragraph">
                              <wp:posOffset>15422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06" name="Přímá spojnice se šipkou 17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856FBD5" id="Přímá spojnice se šipkou 1706" o:spid="_x0000_s1026" type="#_x0000_t32" style="position:absolute;margin-left:1.7pt;margin-top:1.2pt;width:0;height:12.75pt;flip:y;z-index:25228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0C1864" w14:textId="77777777" w:rsidR="006B070E" w:rsidRDefault="006B070E" w:rsidP="000B53D2">
                  <w:pPr>
                    <w:framePr w:hSpace="141" w:wrap="around" w:vAnchor="text" w:hAnchor="margin" w:y="6"/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107C42" w14:textId="77777777" w:rsidR="006B070E" w:rsidRDefault="006B070E" w:rsidP="000B53D2">
                  <w:pPr>
                    <w:framePr w:hSpace="141" w:wrap="around" w:vAnchor="text" w:hAnchor="margin" w:y="6"/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BD834" w14:textId="77777777" w:rsidR="006B070E" w:rsidRDefault="006B070E" w:rsidP="000B53D2">
                  <w:pPr>
                    <w:framePr w:hSpace="141" w:wrap="around" w:vAnchor="text" w:hAnchor="margin" w:y="6"/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220FC5" w14:textId="77777777" w:rsidR="006B070E" w:rsidRDefault="006B070E" w:rsidP="000B53D2">
                  <w:pPr>
                    <w:framePr w:hSpace="141" w:wrap="around" w:vAnchor="text" w:hAnchor="margin" w:y="6"/>
                  </w:pPr>
                </w:p>
              </w:tc>
            </w:tr>
          </w:tbl>
          <w:p w14:paraId="54C29B9D" w14:textId="77777777" w:rsidR="006B070E" w:rsidRDefault="006B070E" w:rsidP="006B07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6FB69B80" wp14:editId="4B788319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25309</wp:posOffset>
                      </wp:positionV>
                      <wp:extent cx="1393371" cy="1273629"/>
                      <wp:effectExtent l="0" t="0" r="35560" b="22225"/>
                      <wp:wrapNone/>
                      <wp:docPr id="1651" name="Přímá spojnice 1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3371" cy="1273629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D9598" id="Přímá spojnice 1651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2pt" to="147.1pt,1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" strokecolor="#4579b8 [3044]" strokeweight="1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694A2AD3" wp14:editId="5D59CB33">
                      <wp:simplePos x="0" y="0"/>
                      <wp:positionH relativeFrom="column">
                        <wp:posOffset>-234496</wp:posOffset>
                      </wp:positionH>
                      <wp:positionV relativeFrom="paragraph">
                        <wp:posOffset>-7348</wp:posOffset>
                      </wp:positionV>
                      <wp:extent cx="1045028" cy="881743"/>
                      <wp:effectExtent l="0" t="0" r="22225" b="33020"/>
                      <wp:wrapNone/>
                      <wp:docPr id="1649" name="Přímá spojnice 1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5028" cy="881743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FDCBF6" id="Přímá spojnice 1649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45pt,-.6pt" to="63.8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" strokecolor="#4579b8 [3044]" strokeweight="1.25pt"/>
                  </w:pict>
                </mc:Fallback>
              </mc:AlternateConten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D8B02C" w14:textId="77777777" w:rsidR="006B070E" w:rsidRPr="00F22490" w:rsidRDefault="006B070E" w:rsidP="006B070E">
            <w:pPr>
              <w:rPr>
                <w:vertAlign w:val="subscript"/>
              </w:rPr>
            </w:pPr>
          </w:p>
        </w:tc>
      </w:tr>
      <w:tr w:rsidR="006B070E" w:rsidRPr="00F22490" w14:paraId="54ABFAD5" w14:textId="77777777" w:rsidTr="006B070E">
        <w:trPr>
          <w:trHeight w:hRule="exact" w:val="680"/>
        </w:trPr>
        <w:tc>
          <w:tcPr>
            <w:tcW w:w="1355" w:type="dxa"/>
            <w:vMerge/>
            <w:tcBorders>
              <w:right w:val="single" w:sz="4" w:space="0" w:color="auto"/>
            </w:tcBorders>
          </w:tcPr>
          <w:p w14:paraId="5308AB50" w14:textId="77777777" w:rsidR="006B070E" w:rsidRDefault="006B070E" w:rsidP="006B070E"/>
        </w:tc>
        <w:tc>
          <w:tcPr>
            <w:tcW w:w="1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A0EBCA" w14:textId="77777777" w:rsidR="006B070E" w:rsidRDefault="006B070E" w:rsidP="006B070E">
            <w:r>
              <w:rPr>
                <w:vertAlign w:val="subscript"/>
              </w:rPr>
              <w:t>17</w:t>
            </w:r>
            <w:r>
              <w:t>Cl[</w:t>
            </w:r>
            <w:r>
              <w:rPr>
                <w:vertAlign w:val="subscript"/>
              </w:rPr>
              <w:t>10</w:t>
            </w:r>
            <w:r>
              <w:t>Ne]: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6B070E" w14:paraId="239535BE" w14:textId="77777777" w:rsidTr="000E3D40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4E82620C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F85301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2816" behindDoc="0" locked="0" layoutInCell="1" allowOverlap="1" wp14:anchorId="58D5489B" wp14:editId="094F3D6D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130" name="Přímá spojnice se šipkou 21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0B72C1F" id="Přímá spojnice se šipkou 2130" o:spid="_x0000_s1026" type="#_x0000_t32" style="position:absolute;margin-left:4.3pt;margin-top:1.9pt;width:0;height:12.75pt;flip:y;z-index:25232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3840" behindDoc="0" locked="0" layoutInCell="1" allowOverlap="1" wp14:anchorId="3FF42D47" wp14:editId="1579DCDB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131" name="Přímá spojnice se šipkou 21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4E26BC6" id="Přímá spojnice se šipkou 2131" o:spid="_x0000_s1026" type="#_x0000_t32" style="position:absolute;margin-left:-1.95pt;margin-top:1.85pt;width:0;height:1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Ict/0Q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E3B6E8D" w14:textId="77777777" w:rsidR="006B070E" w:rsidRDefault="006B070E" w:rsidP="006B070E"/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"/>
              <w:gridCol w:w="264"/>
              <w:gridCol w:w="264"/>
              <w:gridCol w:w="264"/>
            </w:tblGrid>
            <w:tr w:rsidR="006B070E" w14:paraId="3161FD32" w14:textId="77777777" w:rsidTr="000E3D40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90CD75D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3CAED0D8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9264" behindDoc="0" locked="0" layoutInCell="1" allowOverlap="1" wp14:anchorId="7F1A6BC9" wp14:editId="33A600FF">
                            <wp:simplePos x="0" y="0"/>
                            <wp:positionH relativeFrom="column">
                              <wp:posOffset>-17780</wp:posOffset>
                            </wp:positionH>
                            <wp:positionV relativeFrom="paragraph">
                              <wp:posOffset>31569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41" name="Přímá spojnice se šipkou 17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194B4A" id="Přímá spojnice se šipkou 1741" o:spid="_x0000_s1026" type="#_x0000_t32" style="position:absolute;margin-left:-1.4pt;margin-top:2.5pt;width:0;height:1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5168" behindDoc="0" locked="0" layoutInCell="1" allowOverlap="1" wp14:anchorId="0280FD99" wp14:editId="298D8A95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25" name="Přímá spojnice se šipkou 17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43E2DDC" id="Přímá spojnice se šipkou 1725" o:spid="_x0000_s1026" type="#_x0000_t32" style="position:absolute;margin-left:4.3pt;margin-top:1.25pt;width:0;height:12.75pt;flip:y;z-index:25229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198EC1F1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6192" behindDoc="0" locked="0" layoutInCell="1" allowOverlap="1" wp14:anchorId="360A5238" wp14:editId="450101E4">
                            <wp:simplePos x="0" y="0"/>
                            <wp:positionH relativeFrom="margin">
                              <wp:posOffset>36195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26" name="Přímá spojnice se šipkou 17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D2767B" id="Přímá spojnice se šipkou 1726" o:spid="_x0000_s1026" type="#_x0000_t32" style="position:absolute;margin-left:2.85pt;margin-top:.5pt;width:0;height:12.75pt;flip:y;z-index:25229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3120" behindDoc="0" locked="0" layoutInCell="1" allowOverlap="1" wp14:anchorId="52B24F9C" wp14:editId="1DA4EDF6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27" name="Přímá spojnice se šipkou 17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4E75DED" id="Přímá spojnice se šipkou 1727" o:spid="_x0000_s1026" type="#_x0000_t32" style="position:absolute;margin-left:-2.65pt;margin-top:.25pt;width:0;height:12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14B2FB5E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4144" behindDoc="0" locked="0" layoutInCell="1" allowOverlap="1" wp14:anchorId="5B49CB7C" wp14:editId="39103B13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28" name="Přímá spojnice se šipkou 17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E3372A" id="Přímá spojnice se šipkou 1728" o:spid="_x0000_s1026" type="#_x0000_t32" style="position:absolute;margin-left:-1.85pt;margin-top:-.5pt;width:0;height:12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73B3BE9" w14:textId="77777777" w:rsidR="006B070E" w:rsidRDefault="006B070E" w:rsidP="006B070E"/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6761DD4" w14:textId="77777777" w:rsidR="006B070E" w:rsidRDefault="006B070E" w:rsidP="006B070E"/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633319" w14:textId="77777777" w:rsidR="006B070E" w:rsidRPr="00F22490" w:rsidRDefault="006B070E" w:rsidP="006B070E">
            <w:pPr>
              <w:rPr>
                <w:vertAlign w:val="subscript"/>
              </w:rPr>
            </w:pPr>
          </w:p>
        </w:tc>
      </w:tr>
      <w:tr w:rsidR="006B070E" w:rsidRPr="00F22490" w14:paraId="37F01EE1" w14:textId="77777777" w:rsidTr="006B070E">
        <w:trPr>
          <w:trHeight w:hRule="exact" w:val="680"/>
        </w:trPr>
        <w:tc>
          <w:tcPr>
            <w:tcW w:w="1355" w:type="dxa"/>
            <w:vMerge/>
          </w:tcPr>
          <w:p w14:paraId="64C2926C" w14:textId="77777777" w:rsidR="006B070E" w:rsidRDefault="006B070E" w:rsidP="006B070E"/>
        </w:tc>
        <w:tc>
          <w:tcPr>
            <w:tcW w:w="1698" w:type="dxa"/>
            <w:tcBorders>
              <w:top w:val="nil"/>
              <w:bottom w:val="nil"/>
              <w:right w:val="single" w:sz="4" w:space="0" w:color="auto"/>
            </w:tcBorders>
          </w:tcPr>
          <w:p w14:paraId="1778194C" w14:textId="77777777" w:rsidR="006B070E" w:rsidRPr="00296794" w:rsidRDefault="006B070E" w:rsidP="006B070E">
            <w:pPr>
              <w:rPr>
                <w:b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6F26D6" w14:textId="77777777" w:rsidR="006B070E" w:rsidRPr="00296794" w:rsidRDefault="006B070E" w:rsidP="006B070E">
            <w:pPr>
              <w:rPr>
                <w:b/>
              </w:rPr>
            </w:pPr>
            <w:r>
              <w:rPr>
                <w:vertAlign w:val="subscript"/>
              </w:rPr>
              <w:t>17</w:t>
            </w:r>
            <w:r>
              <w:t>Cl[</w:t>
            </w:r>
            <w:r>
              <w:rPr>
                <w:vertAlign w:val="subscript"/>
              </w:rPr>
              <w:t>10</w:t>
            </w:r>
            <w:r>
              <w:t>Ne]: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6B070E" w14:paraId="730E59D5" w14:textId="77777777" w:rsidTr="000E3D40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4431E2B8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D373CD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0768" behindDoc="0" locked="0" layoutInCell="1" allowOverlap="1" wp14:anchorId="3EB71860" wp14:editId="112EF7DD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128" name="Přímá spojnice se šipkou 2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2B1059D" id="Přímá spojnice se šipkou 2128" o:spid="_x0000_s1026" type="#_x0000_t32" style="position:absolute;margin-left:4.3pt;margin-top:1.9pt;width:0;height:12.75pt;flip:y;z-index:25232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1792" behindDoc="0" locked="0" layoutInCell="1" allowOverlap="1" wp14:anchorId="51E79CB8" wp14:editId="3D742AF7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129" name="Přímá spojnice se šipkou 21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897EFC4" id="Přímá spojnice se šipkou 2129" o:spid="_x0000_s1026" type="#_x0000_t32" style="position:absolute;margin-left:-1.95pt;margin-top:1.85pt;width:0;height:1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l14mIg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89942D5" w14:textId="77777777" w:rsidR="006B070E" w:rsidRPr="00296794" w:rsidRDefault="006B070E" w:rsidP="006B070E">
            <w:pPr>
              <w:rPr>
                <w:b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622"/>
              <w:gridCol w:w="275"/>
              <w:gridCol w:w="275"/>
              <w:gridCol w:w="275"/>
            </w:tblGrid>
            <w:tr w:rsidR="006B070E" w14:paraId="1B8CD983" w14:textId="77777777" w:rsidTr="000E3D40">
              <w:trPr>
                <w:trHeight w:hRule="exact" w:val="397"/>
              </w:trPr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AA5A1FE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3p</w:t>
                  </w:r>
                </w:p>
              </w:tc>
              <w:tc>
                <w:tcPr>
                  <w:tcW w:w="275" w:type="dxa"/>
                  <w:tcBorders>
                    <w:left w:val="single" w:sz="4" w:space="0" w:color="auto"/>
                  </w:tcBorders>
                </w:tcPr>
                <w:p w14:paraId="3F448B74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9504" behindDoc="0" locked="0" layoutInCell="1" allowOverlap="1" wp14:anchorId="2CA123B1" wp14:editId="3CE30E99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540" name="Přímá spojnice se šipkou 5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118A7B" id="Přímá spojnice se šipkou 540" o:spid="_x0000_s1026" type="#_x0000_t32" style="position:absolute;margin-left:.65pt;margin-top:1pt;width:0;height:12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7456" behindDoc="0" locked="0" layoutInCell="1" allowOverlap="1" wp14:anchorId="6DB3E07E" wp14:editId="28B8249B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541" name="Přímá spojnice se šipkou 5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5A6AF8C" id="Přímá spojnice se šipkou 541" o:spid="_x0000_s1026" type="#_x0000_t32" style="position:absolute;margin-left:4.3pt;margin-top:1.25pt;width:0;height:12.75pt;flip:y;z-index:25230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5" w:type="dxa"/>
                </w:tcPr>
                <w:p w14:paraId="43A6B67C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8480" behindDoc="0" locked="0" layoutInCell="1" allowOverlap="1" wp14:anchorId="3B611843" wp14:editId="16ECA6E5">
                            <wp:simplePos x="0" y="0"/>
                            <wp:positionH relativeFrom="margin">
                              <wp:posOffset>36195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542" name="Přímá spojnice se šipkou 5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519D640" id="Přímá spojnice se šipkou 542" o:spid="_x0000_s1026" type="#_x0000_t32" style="position:absolute;margin-left:2.85pt;margin-top:.5pt;width:0;height:12.75pt;flip:y;z-index:25230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5408" behindDoc="0" locked="0" layoutInCell="1" allowOverlap="1" wp14:anchorId="0FCB6FE4" wp14:editId="0A90495C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536" name="Přímá spojnice se šipkou 15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0F7F6A" id="Přímá spojnice se šipkou 1536" o:spid="_x0000_s1026" type="#_x0000_t32" style="position:absolute;margin-left:-2.65pt;margin-top:.25pt;width:0;height:12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5" w:type="dxa"/>
                  <w:tcBorders>
                    <w:right w:val="single" w:sz="4" w:space="0" w:color="auto"/>
                  </w:tcBorders>
                </w:tcPr>
                <w:p w14:paraId="6DB3889D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6432" behindDoc="0" locked="0" layoutInCell="1" allowOverlap="1" wp14:anchorId="5C5B057E" wp14:editId="2AEEA005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549" name="Přímá spojnice se šipkou 15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DE7E00" id="Přímá spojnice se šipkou 1549" o:spid="_x0000_s1026" type="#_x0000_t32" style="position:absolute;margin-left:-1.85pt;margin-top:-.5pt;width:0;height:12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5812E6A" w14:textId="77777777" w:rsidR="006B070E" w:rsidRPr="00296794" w:rsidRDefault="006B070E" w:rsidP="006B070E">
            <w:pPr>
              <w:rPr>
                <w:b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E5859" w14:textId="77777777" w:rsidR="006B070E" w:rsidRPr="00296794" w:rsidRDefault="006B070E" w:rsidP="006B070E">
            <w:pPr>
              <w:rPr>
                <w:b/>
                <w:vertAlign w:val="subscript"/>
              </w:rPr>
            </w:pPr>
          </w:p>
        </w:tc>
      </w:tr>
      <w:tr w:rsidR="006B070E" w:rsidRPr="00F22490" w14:paraId="70557DBF" w14:textId="77777777" w:rsidTr="006B070E">
        <w:trPr>
          <w:trHeight w:hRule="exact" w:val="604"/>
        </w:trPr>
        <w:tc>
          <w:tcPr>
            <w:tcW w:w="1355" w:type="dxa"/>
            <w:vMerge/>
          </w:tcPr>
          <w:p w14:paraId="11DD81B2" w14:textId="77777777" w:rsidR="006B070E" w:rsidRDefault="006B070E" w:rsidP="006B070E"/>
        </w:tc>
        <w:tc>
          <w:tcPr>
            <w:tcW w:w="169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9C548FA" w14:textId="77777777" w:rsidR="006B070E" w:rsidRPr="00296794" w:rsidRDefault="006B070E" w:rsidP="006B070E">
            <w:pPr>
              <w:rPr>
                <w:b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8D8B52" w14:textId="77777777" w:rsidR="006B070E" w:rsidRPr="00296794" w:rsidRDefault="006B070E" w:rsidP="006B070E">
            <w:pPr>
              <w:rPr>
                <w:b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267CDD" w14:textId="77777777" w:rsidR="006B070E" w:rsidRPr="00296794" w:rsidRDefault="006B070E" w:rsidP="006B070E">
            <w:pPr>
              <w:rPr>
                <w:b/>
              </w:rPr>
            </w:pPr>
            <w:r>
              <w:rPr>
                <w:vertAlign w:val="subscript"/>
              </w:rPr>
              <w:t>17</w:t>
            </w:r>
            <w:r>
              <w:t>Cl[</w:t>
            </w:r>
            <w:r>
              <w:rPr>
                <w:vertAlign w:val="subscript"/>
              </w:rPr>
              <w:t>10</w:t>
            </w:r>
            <w:r>
              <w:t>Ne]: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6B070E" w14:paraId="53770A5E" w14:textId="77777777" w:rsidTr="000E3D40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6C910D57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B9A18B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8720" behindDoc="0" locked="0" layoutInCell="1" allowOverlap="1" wp14:anchorId="1F7DB337" wp14:editId="3450FED3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126" name="Přímá spojnice se šipkou 21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1BF7EF0" id="Přímá spojnice se šipkou 2126" o:spid="_x0000_s1026" type="#_x0000_t32" style="position:absolute;margin-left:4.3pt;margin-top:1.9pt;width:0;height:12.75pt;flip:y;z-index:25231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9744" behindDoc="0" locked="0" layoutInCell="1" allowOverlap="1" wp14:anchorId="224CC72F" wp14:editId="76822A71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127" name="Přímá spojnice se šipkou 21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E1F5242" id="Přímá spojnice se šipkou 2127" o:spid="_x0000_s1026" type="#_x0000_t32" style="position:absolute;margin-left:-1.95pt;margin-top:1.85pt;width:0;height:12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VvZO/w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8D58CD2" w14:textId="77777777" w:rsidR="006B070E" w:rsidRPr="00296794" w:rsidRDefault="006B070E" w:rsidP="006B070E">
            <w:pPr>
              <w:rPr>
                <w:b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72"/>
              <w:gridCol w:w="262"/>
              <w:gridCol w:w="222"/>
              <w:gridCol w:w="222"/>
            </w:tblGrid>
            <w:tr w:rsidR="006B070E" w14:paraId="25AFDFD6" w14:textId="77777777" w:rsidTr="000E3D40">
              <w:trPr>
                <w:trHeight w:hRule="exact" w:val="397"/>
              </w:trPr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3881181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t>3p</w:t>
                  </w:r>
                </w:p>
              </w:tc>
              <w:tc>
                <w:tcPr>
                  <w:tcW w:w="288" w:type="dxa"/>
                  <w:tcBorders>
                    <w:left w:val="single" w:sz="4" w:space="0" w:color="auto"/>
                  </w:tcBorders>
                </w:tcPr>
                <w:p w14:paraId="26146B11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4624" behindDoc="0" locked="0" layoutInCell="1" allowOverlap="1" wp14:anchorId="7AA31F1E" wp14:editId="5EEDBBA8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550" name="Přímá spojnice se šipkou 15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DD2635" id="Přímá spojnice se šipkou 1550" o:spid="_x0000_s1026" type="#_x0000_t32" style="position:absolute;margin-left:.65pt;margin-top:1pt;width:0;height:12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2576" behindDoc="0" locked="0" layoutInCell="1" allowOverlap="1" wp14:anchorId="6144FC50" wp14:editId="2E907290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551" name="Přímá spojnice se šipkou 15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A05D3C" id="Přímá spojnice se šipkou 1551" o:spid="_x0000_s1026" type="#_x0000_t32" style="position:absolute;margin-left:4.3pt;margin-top:1.25pt;width:0;height:12.75pt;flip:y;z-index:25231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21" w:type="dxa"/>
                </w:tcPr>
                <w:p w14:paraId="785C1F8C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3600" behindDoc="0" locked="0" layoutInCell="1" allowOverlap="1" wp14:anchorId="7687CE8F" wp14:editId="530C3265">
                            <wp:simplePos x="0" y="0"/>
                            <wp:positionH relativeFrom="margin">
                              <wp:posOffset>36195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554" name="Přímá spojnice se šipkou 15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A3C58AC" id="Přímá spojnice se šipkou 1554" o:spid="_x0000_s1026" type="#_x0000_t32" style="position:absolute;margin-left:2.85pt;margin-top:.5pt;width:0;height:12.75pt;flip:y;z-index:25231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0528" behindDoc="0" locked="0" layoutInCell="1" allowOverlap="1" wp14:anchorId="15F61CA5" wp14:editId="1DB59227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562" name="Přímá spojnice se šipkou 15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5D647DA" id="Přímá spojnice se šipkou 1562" o:spid="_x0000_s1026" type="#_x0000_t32" style="position:absolute;margin-left:-2.65pt;margin-top:.25pt;width:0;height:12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21" w:type="dxa"/>
                  <w:tcBorders>
                    <w:right w:val="single" w:sz="4" w:space="0" w:color="auto"/>
                  </w:tcBorders>
                </w:tcPr>
                <w:p w14:paraId="01333CCB" w14:textId="77777777" w:rsidR="006B070E" w:rsidRDefault="006B070E" w:rsidP="000B53D2">
                  <w:pPr>
                    <w:framePr w:hSpace="141" w:wrap="around" w:vAnchor="text" w:hAnchor="margin" w:y="6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1552" behindDoc="0" locked="0" layoutInCell="1" allowOverlap="1" wp14:anchorId="59B49C16" wp14:editId="00D4E17F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564" name="Přímá spojnice se šipkou 15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298A63B" id="Přímá spojnice se šipkou 1564" o:spid="_x0000_s1026" type="#_x0000_t32" style="position:absolute;margin-left:-1.85pt;margin-top:-.5pt;width:0;height:12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72ACF09" w14:textId="77777777" w:rsidR="006B070E" w:rsidRPr="00296794" w:rsidRDefault="006B070E" w:rsidP="006B070E">
            <w:pPr>
              <w:rPr>
                <w:b/>
                <w:vertAlign w:val="subscript"/>
              </w:rPr>
            </w:pPr>
          </w:p>
        </w:tc>
      </w:tr>
      <w:tr w:rsidR="006B070E" w:rsidRPr="00F22490" w14:paraId="71A8A7B5" w14:textId="77777777" w:rsidTr="006B070E">
        <w:trPr>
          <w:trHeight w:hRule="exact" w:val="2272"/>
        </w:trPr>
        <w:tc>
          <w:tcPr>
            <w:tcW w:w="1355" w:type="dxa"/>
          </w:tcPr>
          <w:p w14:paraId="1AC5F915" w14:textId="77777777" w:rsidR="006B070E" w:rsidRDefault="006B070E" w:rsidP="006B070E">
            <w:r>
              <w:t>Tvar molekuly</w:t>
            </w:r>
          </w:p>
        </w:tc>
        <w:tc>
          <w:tcPr>
            <w:tcW w:w="438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554C" w14:textId="77777777" w:rsidR="006B070E" w:rsidRDefault="006B070E" w:rsidP="006B070E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328960" behindDoc="1" locked="0" layoutInCell="1" allowOverlap="1" wp14:anchorId="01DB6F07" wp14:editId="5A3F014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92075</wp:posOffset>
                  </wp:positionV>
                  <wp:extent cx="1100455" cy="1306195"/>
                  <wp:effectExtent l="0" t="0" r="4445" b="8255"/>
                  <wp:wrapThrough wrapText="bothSides">
                    <wp:wrapPolygon edited="0">
                      <wp:start x="0" y="0"/>
                      <wp:lineTo x="0" y="21421"/>
                      <wp:lineTo x="21313" y="21421"/>
                      <wp:lineTo x="21313" y="0"/>
                      <wp:lineTo x="0" y="0"/>
                    </wp:wrapPolygon>
                  </wp:wrapThrough>
                  <wp:docPr id="113" name="Obráze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cl5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622711" w14:textId="77777777" w:rsidR="006B070E" w:rsidRDefault="006B070E" w:rsidP="006B070E">
            <w:pPr>
              <w:rPr>
                <w:b/>
              </w:rPr>
            </w:pPr>
            <w:r>
              <w:rPr>
                <w:b/>
              </w:rPr>
              <w:t>trojboký dvojjehlan</w:t>
            </w:r>
          </w:p>
          <w:p w14:paraId="10818494" w14:textId="77777777" w:rsidR="006B070E" w:rsidRPr="00296794" w:rsidRDefault="006B070E" w:rsidP="006B070E">
            <w:pPr>
              <w:rPr>
                <w:b/>
              </w:rPr>
            </w:pPr>
            <w:r>
              <w:rPr>
                <w:b/>
              </w:rPr>
              <w:t>trigonální bipyramida</w:t>
            </w:r>
          </w:p>
          <w:p w14:paraId="53C7ED98" w14:textId="77777777" w:rsidR="006B070E" w:rsidRPr="00ED7916" w:rsidRDefault="006B070E" w:rsidP="006B070E"/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F2B32A" w14:textId="77777777" w:rsidR="006B070E" w:rsidRDefault="006B070E" w:rsidP="006B070E">
            <w:r>
              <w:t>Vazebný úhel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D02F04" w14:textId="77777777" w:rsidR="006B070E" w:rsidRDefault="006B070E" w:rsidP="006B070E">
            <w:r>
              <w:rPr>
                <w:b/>
              </w:rPr>
              <w:t>90</w:t>
            </w:r>
            <w:r w:rsidRPr="000A2AAC">
              <w:rPr>
                <w:b/>
              </w:rPr>
              <w:t>°</w:t>
            </w:r>
            <w:r>
              <w:rPr>
                <w:b/>
              </w:rPr>
              <w:t xml:space="preserve">, </w:t>
            </w:r>
            <w:r w:rsidRPr="000A2AAC">
              <w:rPr>
                <w:b/>
              </w:rPr>
              <w:t>1</w:t>
            </w:r>
            <w:r>
              <w:rPr>
                <w:b/>
              </w:rPr>
              <w:t>2</w:t>
            </w:r>
            <w:r w:rsidRPr="000A2AAC">
              <w:rPr>
                <w:b/>
              </w:rPr>
              <w:t>0°</w:t>
            </w:r>
          </w:p>
        </w:tc>
      </w:tr>
    </w:tbl>
    <w:p w14:paraId="4747E030" w14:textId="77777777" w:rsidR="004246F6" w:rsidRPr="002132DE" w:rsidRDefault="004246F6" w:rsidP="006B070E">
      <w:pPr>
        <w:spacing w:before="0" w:after="200" w:line="276" w:lineRule="auto"/>
      </w:pPr>
    </w:p>
    <w:p w14:paraId="2D8DA504" w14:textId="11AB5209" w:rsidR="003C6E3F" w:rsidRDefault="003C6E3F" w:rsidP="003C6E3F">
      <w:pPr>
        <w:spacing w:after="240"/>
      </w:pPr>
    </w:p>
    <w:p w14:paraId="65C65C0D" w14:textId="77777777" w:rsidR="00E026A4" w:rsidRDefault="00E026A4" w:rsidP="002132DE">
      <w:pPr>
        <w:pStyle w:val="Titulek"/>
        <w:keepNext/>
      </w:pPr>
    </w:p>
    <w:p w14:paraId="05C654BD" w14:textId="77777777" w:rsidR="00E026A4" w:rsidRDefault="00E026A4" w:rsidP="002132DE">
      <w:pPr>
        <w:pStyle w:val="Titulek"/>
        <w:keepNext/>
      </w:pPr>
    </w:p>
    <w:p w14:paraId="24AD8D5C" w14:textId="77777777" w:rsidR="00E026A4" w:rsidRDefault="00E026A4" w:rsidP="002132DE">
      <w:pPr>
        <w:pStyle w:val="Titulek"/>
        <w:keepNext/>
      </w:pPr>
    </w:p>
    <w:p w14:paraId="3114CCD4" w14:textId="77777777" w:rsidR="00E026A4" w:rsidRDefault="00E026A4" w:rsidP="002132DE">
      <w:pPr>
        <w:pStyle w:val="Titulek"/>
        <w:keepNext/>
      </w:pPr>
    </w:p>
    <w:p w14:paraId="59A60C89" w14:textId="523BD67C" w:rsidR="00E026A4" w:rsidRPr="009E6358" w:rsidRDefault="009E6358" w:rsidP="009E6358">
      <w:pPr>
        <w:spacing w:before="0" w:after="200" w:line="276" w:lineRule="auto"/>
        <w:jc w:val="left"/>
        <w:rPr>
          <w:b/>
          <w:bCs/>
          <w:color w:val="4F81BD" w:themeColor="accent1"/>
          <w:sz w:val="18"/>
          <w:szCs w:val="18"/>
        </w:rPr>
      </w:pPr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6"/>
        <w:gridCol w:w="1336"/>
        <w:gridCol w:w="1270"/>
        <w:gridCol w:w="1502"/>
        <w:gridCol w:w="1984"/>
        <w:gridCol w:w="1552"/>
      </w:tblGrid>
      <w:tr w:rsidR="00E2077B" w:rsidRPr="004D1F62" w14:paraId="49DDD973" w14:textId="77777777" w:rsidTr="00502924">
        <w:trPr>
          <w:trHeight w:hRule="exact" w:val="1134"/>
        </w:trPr>
        <w:tc>
          <w:tcPr>
            <w:tcW w:w="1416" w:type="dxa"/>
          </w:tcPr>
          <w:p w14:paraId="62601CDA" w14:textId="77777777" w:rsidR="00E2077B" w:rsidRDefault="00E2077B" w:rsidP="00956FCC">
            <w:pPr>
              <w:jc w:val="center"/>
              <w:rPr>
                <w:b/>
              </w:rPr>
            </w:pPr>
            <w:r w:rsidRPr="004D1F62">
              <w:rPr>
                <w:b/>
              </w:rPr>
              <w:lastRenderedPageBreak/>
              <w:t>Typ hybridizace</w:t>
            </w:r>
          </w:p>
          <w:p w14:paraId="1C3FC1D2" w14:textId="77777777" w:rsidR="00E2077B" w:rsidRPr="004D1F62" w:rsidRDefault="00E2077B" w:rsidP="00956FCC">
            <w:pPr>
              <w:jc w:val="center"/>
              <w:rPr>
                <w:b/>
              </w:rPr>
            </w:pPr>
          </w:p>
        </w:tc>
        <w:tc>
          <w:tcPr>
            <w:tcW w:w="7644" w:type="dxa"/>
            <w:gridSpan w:val="5"/>
          </w:tcPr>
          <w:p w14:paraId="54FB5AF9" w14:textId="77777777" w:rsidR="00E2077B" w:rsidRPr="004D1F62" w:rsidRDefault="00E2077B" w:rsidP="00956FCC">
            <w:pPr>
              <w:jc w:val="center"/>
              <w:rPr>
                <w:b/>
              </w:rPr>
            </w:pPr>
            <w:r w:rsidRPr="004D1F62">
              <w:rPr>
                <w:b/>
              </w:rPr>
              <w:t>Znázornění vzniku vazby a hybridizace</w:t>
            </w:r>
            <w:r>
              <w:rPr>
                <w:b/>
              </w:rPr>
              <w:t xml:space="preserve"> (čárkovaně)</w:t>
            </w:r>
          </w:p>
        </w:tc>
      </w:tr>
      <w:tr w:rsidR="00E2077B" w:rsidRPr="00BF77FB" w14:paraId="2FA1FE88" w14:textId="77777777" w:rsidTr="00502924">
        <w:trPr>
          <w:trHeight w:val="880"/>
        </w:trPr>
        <w:tc>
          <w:tcPr>
            <w:tcW w:w="1416" w:type="dxa"/>
            <w:vMerge w:val="restart"/>
          </w:tcPr>
          <w:p w14:paraId="697A29E3" w14:textId="77777777" w:rsidR="00E2077B" w:rsidRPr="004A267C" w:rsidRDefault="00E2077B" w:rsidP="00956FCC">
            <w:pPr>
              <w:rPr>
                <w:b/>
                <w:vertAlign w:val="superscript"/>
              </w:rPr>
            </w:pPr>
            <w:r>
              <w:rPr>
                <w:b/>
              </w:rPr>
              <w:t>s</w:t>
            </w:r>
            <w:r w:rsidRPr="00F22490">
              <w:rPr>
                <w:b/>
              </w:rPr>
              <w:t>p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d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EA5D6B7" w14:textId="77777777" w:rsidR="00E2077B" w:rsidRDefault="00E2077B" w:rsidP="00956FCC">
            <w:pPr>
              <w:rPr>
                <w:vertAlign w:val="subscript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2AD784" w14:textId="77777777" w:rsidR="00E2077B" w:rsidRDefault="00E2077B" w:rsidP="00956FCC"/>
        </w:tc>
        <w:tc>
          <w:tcPr>
            <w:tcW w:w="15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9A9CCD" w14:textId="77777777" w:rsidR="00E2077B" w:rsidRDefault="00E2077B" w:rsidP="00956FCC">
            <w:r>
              <w:rPr>
                <w:vertAlign w:val="subscript"/>
              </w:rPr>
              <w:t>9</w:t>
            </w:r>
            <w:r>
              <w:t>F[</w:t>
            </w:r>
            <w:r>
              <w:rPr>
                <w:vertAlign w:val="subscript"/>
              </w:rPr>
              <w:t>2</w:t>
            </w:r>
            <w:r>
              <w:t>He]: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E2077B" w14:paraId="74B8BCFB" w14:textId="77777777" w:rsidTr="00E2077B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177E20A5" w14:textId="77777777" w:rsidR="00E2077B" w:rsidRDefault="00E2077B" w:rsidP="00956FCC">
                  <w:r>
                    <w:t>2s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B707F2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1744" behindDoc="0" locked="0" layoutInCell="1" allowOverlap="1" wp14:anchorId="2C1AA8A5" wp14:editId="15C47F9C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124" name="Přímá spojnice se šipkou 2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55F0FEF" id="Přímá spojnice se šipkou 2124" o:spid="_x0000_s1026" type="#_x0000_t32" style="position:absolute;margin-left:4.3pt;margin-top:1.9pt;width:0;height:12.75pt;flip:y;z-index:252191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2768" behindDoc="0" locked="0" layoutInCell="1" allowOverlap="1" wp14:anchorId="2E6049F5" wp14:editId="3F01FE04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125" name="Přímá spojnice se šipkou 21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C0EEFE6" id="Přímá spojnice se šipkou 2125" o:spid="_x0000_s1026" type="#_x0000_t32" style="position:absolute;margin-left:-1.95pt;margin-top:1.85pt;width:0;height:1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1nmQkw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E36E2DD" w14:textId="4EFFCC1D" w:rsidR="00E2077B" w:rsidRPr="004D1F62" w:rsidRDefault="00E2077B" w:rsidP="00956FCC"/>
        </w:tc>
        <w:tc>
          <w:tcPr>
            <w:tcW w:w="1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563"/>
              <w:gridCol w:w="256"/>
              <w:gridCol w:w="256"/>
              <w:gridCol w:w="256"/>
            </w:tblGrid>
            <w:tr w:rsidR="00E2077B" w14:paraId="66720CBD" w14:textId="77777777" w:rsidTr="00E2077B">
              <w:trPr>
                <w:trHeight w:hRule="exact" w:val="397"/>
              </w:trPr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AAA37E3" w14:textId="77777777" w:rsidR="00E2077B" w:rsidRDefault="00E2077B" w:rsidP="00956FCC">
                  <w:r>
                    <w:t>2p</w:t>
                  </w:r>
                </w:p>
              </w:tc>
              <w:tc>
                <w:tcPr>
                  <w:tcW w:w="275" w:type="dxa"/>
                  <w:tcBorders>
                    <w:left w:val="single" w:sz="4" w:space="0" w:color="auto"/>
                  </w:tcBorders>
                </w:tcPr>
                <w:p w14:paraId="7F2EE630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8976" behindDoc="0" locked="0" layoutInCell="1" allowOverlap="1" wp14:anchorId="3A84C857" wp14:editId="130684B4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57" name="Přímá spojnice se šipkou 16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18D385" id="Přímá spojnice se šipkou 1657" o:spid="_x0000_s1026" type="#_x0000_t32" style="position:absolute;margin-left:.65pt;margin-top:1pt;width:0;height:12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6928" behindDoc="0" locked="0" layoutInCell="1" allowOverlap="1" wp14:anchorId="7C1DB1B9" wp14:editId="1A37F939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664" name="Přímá spojnice se šipkou 16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A90C33C" id="Přímá spojnice se šipkou 1664" o:spid="_x0000_s1026" type="#_x0000_t32" style="position:absolute;margin-left:4.3pt;margin-top:1.25pt;width:0;height:12.75pt;flip:y;z-index:252156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5" w:type="dxa"/>
                </w:tcPr>
                <w:p w14:paraId="4541C0C4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7952" behindDoc="0" locked="0" layoutInCell="1" allowOverlap="1" wp14:anchorId="7060D2A6" wp14:editId="4D7E2D6E">
                            <wp:simplePos x="0" y="0"/>
                            <wp:positionH relativeFrom="margin">
                              <wp:posOffset>36195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665" name="Přímá spojnice se šipkou 16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49DA9A" id="Přímá spojnice se šipkou 1665" o:spid="_x0000_s1026" type="#_x0000_t32" style="position:absolute;margin-left:2.85pt;margin-top:.5pt;width:0;height:12.75pt;flip:y;z-index:252157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4880" behindDoc="0" locked="0" layoutInCell="1" allowOverlap="1" wp14:anchorId="7CA1AA00" wp14:editId="6103C86B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66" name="Přímá spojnice se šipkou 16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7BA9C88" id="Přímá spojnice se šipkou 1666" o:spid="_x0000_s1026" type="#_x0000_t32" style="position:absolute;margin-left:-2.65pt;margin-top:.25pt;width:0;height:12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5" w:type="dxa"/>
                  <w:tcBorders>
                    <w:right w:val="single" w:sz="4" w:space="0" w:color="auto"/>
                  </w:tcBorders>
                </w:tcPr>
                <w:p w14:paraId="068CE677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5904" behindDoc="0" locked="0" layoutInCell="1" allowOverlap="1" wp14:anchorId="692CABFA" wp14:editId="71CE805E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67" name="Přímá spojnice se šipkou 16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27A86C8" id="Přímá spojnice se šipkou 1667" o:spid="_x0000_s1026" type="#_x0000_t32" style="position:absolute;margin-left:-1.85pt;margin-top:-.5pt;width:0;height:12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05FA0A0" w14:textId="11A2CCDC" w:rsidR="00E2077B" w:rsidRPr="00BF77FB" w:rsidRDefault="00E2077B" w:rsidP="00956FCC">
            <w:pPr>
              <w:rPr>
                <w:b/>
              </w:rPr>
            </w:pPr>
          </w:p>
        </w:tc>
      </w:tr>
      <w:tr w:rsidR="00E2077B" w:rsidRPr="00BF77FB" w14:paraId="1CA5E8E6" w14:textId="77777777" w:rsidTr="00E2077B">
        <w:trPr>
          <w:trHeight w:hRule="exact" w:val="680"/>
        </w:trPr>
        <w:tc>
          <w:tcPr>
            <w:tcW w:w="1416" w:type="dxa"/>
            <w:vMerge/>
          </w:tcPr>
          <w:p w14:paraId="74AE6A2A" w14:textId="77777777" w:rsidR="00E2077B" w:rsidRDefault="00E2077B" w:rsidP="00956FCC"/>
        </w:tc>
        <w:tc>
          <w:tcPr>
            <w:tcW w:w="1336" w:type="dxa"/>
            <w:tcBorders>
              <w:top w:val="nil"/>
              <w:bottom w:val="nil"/>
              <w:right w:val="single" w:sz="4" w:space="0" w:color="auto"/>
            </w:tcBorders>
          </w:tcPr>
          <w:p w14:paraId="622BC764" w14:textId="77777777" w:rsidR="00E2077B" w:rsidRPr="00F22490" w:rsidRDefault="00E2077B" w:rsidP="00956FCC"/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8D242A" w14:textId="77777777" w:rsidR="00E2077B" w:rsidRDefault="00E2077B" w:rsidP="00956FCC">
            <w:r>
              <w:rPr>
                <w:vertAlign w:val="subscript"/>
              </w:rPr>
              <w:t>9</w:t>
            </w:r>
            <w:r>
              <w:t>F[</w:t>
            </w:r>
            <w:r>
              <w:rPr>
                <w:vertAlign w:val="subscript"/>
              </w:rPr>
              <w:t>2</w:t>
            </w:r>
            <w:r>
              <w:t>He]: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E2077B" w14:paraId="4D3601A0" w14:textId="77777777" w:rsidTr="00E2077B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75B13B1E" w14:textId="77777777" w:rsidR="00E2077B" w:rsidRDefault="00E2077B" w:rsidP="00956FCC">
                  <w:r>
                    <w:t>2s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35E244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9696" behindDoc="0" locked="0" layoutInCell="1" allowOverlap="1" wp14:anchorId="1A1F7B3B" wp14:editId="44C73B42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122" name="Přímá spojnice se šipkou 21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054B1E4" id="Přímá spojnice se šipkou 2122" o:spid="_x0000_s1026" type="#_x0000_t32" style="position:absolute;margin-left:4.3pt;margin-top:1.9pt;width:0;height:12.75pt;flip:y;z-index:252189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0720" behindDoc="0" locked="0" layoutInCell="1" allowOverlap="1" wp14:anchorId="2A392EFD" wp14:editId="6ECC7BD8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123" name="Přímá spojnice se šipkou 21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2C07409" id="Přímá spojnice se šipkou 2123" o:spid="_x0000_s1026" type="#_x0000_t32" style="position:absolute;margin-left:-1.95pt;margin-top:1.85pt;width:0;height:12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VunzJg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BE9366F" w14:textId="1E50CCAC" w:rsidR="00E2077B" w:rsidRDefault="00E2077B" w:rsidP="00956FCC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622"/>
              <w:gridCol w:w="275"/>
              <w:gridCol w:w="275"/>
              <w:gridCol w:w="275"/>
            </w:tblGrid>
            <w:tr w:rsidR="00E2077B" w14:paraId="683EC1D7" w14:textId="77777777" w:rsidTr="00E2077B">
              <w:trPr>
                <w:trHeight w:hRule="exact" w:val="397"/>
              </w:trPr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CDA1BF7" w14:textId="77777777" w:rsidR="00E2077B" w:rsidRDefault="00E2077B" w:rsidP="00956FCC">
                  <w:r>
                    <w:t>2p</w:t>
                  </w:r>
                </w:p>
              </w:tc>
              <w:tc>
                <w:tcPr>
                  <w:tcW w:w="275" w:type="dxa"/>
                  <w:tcBorders>
                    <w:left w:val="single" w:sz="4" w:space="0" w:color="auto"/>
                  </w:tcBorders>
                </w:tcPr>
                <w:p w14:paraId="466F8BD3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4096" behindDoc="0" locked="0" layoutInCell="1" allowOverlap="1" wp14:anchorId="74E821C4" wp14:editId="086456B7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68" name="Přímá spojnice se šipkou 16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AC44E1" id="Přímá spojnice se šipkou 1668" o:spid="_x0000_s1026" type="#_x0000_t32" style="position:absolute;margin-left:.65pt;margin-top:1pt;width:0;height:12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2048" behindDoc="0" locked="0" layoutInCell="1" allowOverlap="1" wp14:anchorId="0C5F5D5C" wp14:editId="418D52B6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669" name="Přímá spojnice se šipkou 16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DC3A493" id="Přímá spojnice se šipkou 1669" o:spid="_x0000_s1026" type="#_x0000_t32" style="position:absolute;margin-left:4.3pt;margin-top:1.25pt;width:0;height:12.75pt;flip:y;z-index:252162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5" w:type="dxa"/>
                </w:tcPr>
                <w:p w14:paraId="4054073A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3072" behindDoc="0" locked="0" layoutInCell="1" allowOverlap="1" wp14:anchorId="65AAE41C" wp14:editId="67FDF7C3">
                            <wp:simplePos x="0" y="0"/>
                            <wp:positionH relativeFrom="margin">
                              <wp:posOffset>36195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670" name="Přímá spojnice se šipkou 16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1952137" id="Přímá spojnice se šipkou 1670" o:spid="_x0000_s1026" type="#_x0000_t32" style="position:absolute;margin-left:2.85pt;margin-top:.5pt;width:0;height:12.75pt;flip:y;z-index:252163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0000" behindDoc="0" locked="0" layoutInCell="1" allowOverlap="1" wp14:anchorId="1516DBC5" wp14:editId="28F9C592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71" name="Přímá spojnice se šipkou 16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4E24F4A" id="Přímá spojnice se šipkou 1671" o:spid="_x0000_s1026" type="#_x0000_t32" style="position:absolute;margin-left:-2.65pt;margin-top:.25pt;width:0;height:12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5" w:type="dxa"/>
                  <w:tcBorders>
                    <w:right w:val="single" w:sz="4" w:space="0" w:color="auto"/>
                  </w:tcBorders>
                </w:tcPr>
                <w:p w14:paraId="72A61349" w14:textId="32025DD2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1024" behindDoc="0" locked="0" layoutInCell="1" allowOverlap="1" wp14:anchorId="111D43F0" wp14:editId="71940CE9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72" name="Přímá spojnice se šipkou 16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779057" id="Přímá spojnice se šipkou 1672" o:spid="_x0000_s1026" type="#_x0000_t32" style="position:absolute;margin-left:-1.85pt;margin-top:-.5pt;width:0;height:12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A9F4BB7" w14:textId="1FD60BEC" w:rsidR="00E2077B" w:rsidRPr="004D1F62" w:rsidRDefault="00502924" w:rsidP="00956F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4A7ABA44" wp14:editId="5F81B369">
                      <wp:simplePos x="0" y="0"/>
                      <wp:positionH relativeFrom="column">
                        <wp:posOffset>-550636</wp:posOffset>
                      </wp:positionH>
                      <wp:positionV relativeFrom="paragraph">
                        <wp:posOffset>35106</wp:posOffset>
                      </wp:positionV>
                      <wp:extent cx="1415142" cy="775608"/>
                      <wp:effectExtent l="0" t="0" r="33020" b="24765"/>
                      <wp:wrapNone/>
                      <wp:docPr id="1699" name="Přímá spojnice 1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5142" cy="775608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0BC0E4" id="Přímá spojnice 1699" o:spid="_x0000_s1026" style="position:absolute;flip:x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35pt,2.75pt" to="68.1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" strokecolor="#4579b8 [3044]" strokeweight="1.25pt"/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2899EC" w14:textId="2B1B0F1E" w:rsidR="00E2077B" w:rsidRPr="00BF77FB" w:rsidRDefault="00502924" w:rsidP="00956FCC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35B808CD" wp14:editId="72AD2AC4">
                      <wp:simplePos x="0" y="0"/>
                      <wp:positionH relativeFrom="column">
                        <wp:posOffset>-1636214</wp:posOffset>
                      </wp:positionH>
                      <wp:positionV relativeFrom="paragraph">
                        <wp:posOffset>-277042</wp:posOffset>
                      </wp:positionV>
                      <wp:extent cx="2405743" cy="1360442"/>
                      <wp:effectExtent l="0" t="0" r="33020" b="30480"/>
                      <wp:wrapNone/>
                      <wp:docPr id="110" name="Přímá spojnic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05743" cy="1360442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550B0A" id="Přímá spojnice 110" o:spid="_x0000_s1026" style="position:absolute;flip:x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8.85pt,-21.8pt" to="60.6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" strokecolor="#4579b8 [3044]" strokeweight="1.25pt"/>
                  </w:pict>
                </mc:Fallback>
              </mc:AlternateContent>
            </w:r>
          </w:p>
        </w:tc>
      </w:tr>
      <w:tr w:rsidR="00E2077B" w:rsidRPr="00BF77FB" w14:paraId="4116D5E1" w14:textId="77777777" w:rsidTr="00956FCC">
        <w:trPr>
          <w:trHeight w:val="680"/>
        </w:trPr>
        <w:tc>
          <w:tcPr>
            <w:tcW w:w="1416" w:type="dxa"/>
            <w:vMerge/>
          </w:tcPr>
          <w:p w14:paraId="23E48431" w14:textId="77777777" w:rsidR="00E2077B" w:rsidRDefault="00E2077B" w:rsidP="00956FCC"/>
        </w:tc>
        <w:tc>
          <w:tcPr>
            <w:tcW w:w="1336" w:type="dxa"/>
            <w:tcBorders>
              <w:top w:val="nil"/>
              <w:bottom w:val="nil"/>
            </w:tcBorders>
          </w:tcPr>
          <w:p w14:paraId="10B00DF7" w14:textId="77777777" w:rsidR="00E2077B" w:rsidRDefault="00E2077B" w:rsidP="00956FCC">
            <w:pPr>
              <w:rPr>
                <w:vertAlign w:val="subscript"/>
              </w:rPr>
            </w:pPr>
            <w:r>
              <w:rPr>
                <w:vertAlign w:val="subscript"/>
              </w:rPr>
              <w:t>9</w:t>
            </w:r>
            <w:r>
              <w:t>F[</w:t>
            </w:r>
            <w:r>
              <w:rPr>
                <w:vertAlign w:val="subscript"/>
              </w:rPr>
              <w:t>2</w:t>
            </w:r>
            <w:r>
              <w:t>He]:</w:t>
            </w: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E2077B" w14:paraId="6AFF17BA" w14:textId="77777777" w:rsidTr="00E2077B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4D147F1E" w14:textId="77777777" w:rsidR="00E2077B" w:rsidRDefault="00E2077B" w:rsidP="00956FCC">
                  <w:r>
                    <w:t>2s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D7931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7648" behindDoc="0" locked="0" layoutInCell="1" allowOverlap="1" wp14:anchorId="3F916520" wp14:editId="47E14980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120" name="Přímá spojnice se šipkou 21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D8C3FCC" id="Přímá spojnice se šipkou 2120" o:spid="_x0000_s1026" type="#_x0000_t32" style="position:absolute;margin-left:4.3pt;margin-top:1.9pt;width:0;height:12.75pt;flip:y;z-index:252187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8672" behindDoc="0" locked="0" layoutInCell="1" allowOverlap="1" wp14:anchorId="28CD9B47" wp14:editId="72CABC38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121" name="Přímá spojnice se šipkou 21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A71E1E5" id="Přímá spojnice se šipkou 2121" o:spid="_x0000_s1026" type="#_x0000_t32" style="position:absolute;margin-left:-1.95pt;margin-top:1.85pt;width:0;height:1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1mYtSg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73E2CFC" w14:textId="22FADCB7" w:rsidR="00E2077B" w:rsidRDefault="00E2077B" w:rsidP="00956FCC"/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5"/>
              <w:gridCol w:w="272"/>
              <w:gridCol w:w="272"/>
              <w:gridCol w:w="272"/>
            </w:tblGrid>
            <w:tr w:rsidR="00E2077B" w14:paraId="0AD686E6" w14:textId="77777777" w:rsidTr="00E2077B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750A77A" w14:textId="77777777" w:rsidR="00E2077B" w:rsidRDefault="00E2077B" w:rsidP="00956FCC">
                  <w:r>
                    <w:t>2p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3C35A453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2352" behindDoc="0" locked="0" layoutInCell="1" allowOverlap="1" wp14:anchorId="5D4F72BF" wp14:editId="4BF1F97B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57" name="Přímá spojnice se šipkou 17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83EF139" id="Přímá spojnice se šipkou 1757" o:spid="_x0000_s1026" type="#_x0000_t32" style="position:absolute;margin-left:-1.95pt;margin-top:1.75pt;width:0;height:12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0304" behindDoc="0" locked="0" layoutInCell="1" allowOverlap="1" wp14:anchorId="1CFCB356" wp14:editId="2578A0F1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53" name="Přímá spojnice se šipkou 17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54B579A" id="Přímá spojnice se šipkou 1753" o:spid="_x0000_s1026" type="#_x0000_t32" style="position:absolute;margin-left:4.3pt;margin-top:1.25pt;width:0;height:12.75pt;flip:y;z-index:252130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70EDD60C" w14:textId="0FE79D75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1328" behindDoc="0" locked="0" layoutInCell="1" allowOverlap="1" wp14:anchorId="1FC307F5" wp14:editId="129BCCE0">
                            <wp:simplePos x="0" y="0"/>
                            <wp:positionH relativeFrom="margin">
                              <wp:posOffset>36195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54" name="Přímá spojnice se šipkou 17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64F20DF" id="Přímá spojnice se šipkou 1754" o:spid="_x0000_s1026" type="#_x0000_t32" style="position:absolute;margin-left:2.85pt;margin-top:.5pt;width:0;height:12.75pt;flip:y;z-index:252131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8256" behindDoc="0" locked="0" layoutInCell="1" allowOverlap="1" wp14:anchorId="793988E9" wp14:editId="2F4646C9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55" name="Přímá spojnice se šipkou 17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A77421" id="Přímá spojnice se šipkou 1755" o:spid="_x0000_s1026" type="#_x0000_t32" style="position:absolute;margin-left:-2.65pt;margin-top:.25pt;width:0;height:12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6F3978A7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9280" behindDoc="0" locked="0" layoutInCell="1" allowOverlap="1" wp14:anchorId="3616557A" wp14:editId="11D9F59A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56" name="Přímá spojnice se šipkou 17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97D0F6E" id="Přímá spojnice se šipkou 1756" o:spid="_x0000_s1026" type="#_x0000_t32" style="position:absolute;margin-left:-1.85pt;margin-top:-.5pt;width:0;height:1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301CC24" w14:textId="11222D61" w:rsidR="00E2077B" w:rsidRDefault="00502924" w:rsidP="00956F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66A3B0D8" wp14:editId="43BDDFBA">
                      <wp:simplePos x="0" y="0"/>
                      <wp:positionH relativeFrom="column">
                        <wp:posOffset>-445499</wp:posOffset>
                      </wp:positionH>
                      <wp:positionV relativeFrom="paragraph">
                        <wp:posOffset>9887</wp:posOffset>
                      </wp:positionV>
                      <wp:extent cx="1175657" cy="368753"/>
                      <wp:effectExtent l="0" t="0" r="24765" b="31750"/>
                      <wp:wrapNone/>
                      <wp:docPr id="1693" name="Přímá spojnice 1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75657" cy="368753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FF4F5C" id="Přímá spojnice 1693" o:spid="_x0000_s1026" style="position:absolute;flip:y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1pt,.8pt" to="57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" strokecolor="#4579b8 [3044]" strokeweight="1.25pt"/>
                  </w:pict>
                </mc:Fallback>
              </mc:AlternateConten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7016FD2" w14:textId="109AE7BF" w:rsidR="00E2077B" w:rsidRPr="004D1F62" w:rsidRDefault="00E2077B" w:rsidP="00956FCC"/>
        </w:tc>
        <w:tc>
          <w:tcPr>
            <w:tcW w:w="1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2BB6F5" w14:textId="203BA44E" w:rsidR="00E2077B" w:rsidRPr="00296794" w:rsidRDefault="00E2077B" w:rsidP="00956FCC"/>
        </w:tc>
      </w:tr>
      <w:tr w:rsidR="00E2077B" w14:paraId="3D890B05" w14:textId="77777777" w:rsidTr="00956FCC">
        <w:trPr>
          <w:trHeight w:val="680"/>
        </w:trPr>
        <w:tc>
          <w:tcPr>
            <w:tcW w:w="1416" w:type="dxa"/>
            <w:vMerge/>
          </w:tcPr>
          <w:p w14:paraId="241802C4" w14:textId="77777777" w:rsidR="00E2077B" w:rsidRDefault="00E2077B" w:rsidP="00956FCC"/>
        </w:tc>
        <w:tc>
          <w:tcPr>
            <w:tcW w:w="1336" w:type="dxa"/>
            <w:tcBorders>
              <w:top w:val="nil"/>
              <w:bottom w:val="nil"/>
            </w:tcBorders>
          </w:tcPr>
          <w:p w14:paraId="482ECD81" w14:textId="77777777" w:rsidR="00E2077B" w:rsidRDefault="00E2077B" w:rsidP="00956FCC">
            <w:pPr>
              <w:rPr>
                <w:vertAlign w:val="subscript"/>
              </w:rPr>
            </w:pPr>
            <w:r>
              <w:rPr>
                <w:vertAlign w:val="subscript"/>
              </w:rPr>
              <w:t>16</w:t>
            </w:r>
            <w:r>
              <w:t>S</w:t>
            </w:r>
            <w:r>
              <w:rPr>
                <w:vertAlign w:val="superscript"/>
              </w:rPr>
              <w:t>*</w:t>
            </w:r>
            <w:r>
              <w:rPr>
                <w:vertAlign w:val="superscript"/>
                <w:lang w:val="en-US"/>
              </w:rPr>
              <w:t>*</w:t>
            </w:r>
            <w:r>
              <w:t>[</w:t>
            </w:r>
            <w:r>
              <w:rPr>
                <w:vertAlign w:val="subscript"/>
              </w:rPr>
              <w:t>10</w:t>
            </w:r>
            <w:r>
              <w:t>Ne]:</w:t>
            </w: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E2077B" w14:paraId="4EB09D3A" w14:textId="77777777" w:rsidTr="00E2077B">
              <w:trPr>
                <w:trHeight w:hRule="exact" w:val="397"/>
              </w:trPr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468E9F76" w14:textId="77777777" w:rsidR="00E2077B" w:rsidRDefault="00E2077B" w:rsidP="00956FCC">
                  <w:r>
                    <w:t>3s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884449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2112" behindDoc="0" locked="0" layoutInCell="1" allowOverlap="1" wp14:anchorId="33BD9EB4" wp14:editId="0C7E1C76">
                            <wp:simplePos x="0" y="0"/>
                            <wp:positionH relativeFrom="margin">
                              <wp:posOffset>-12065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696" name="Přímá spojnice se šipkou 16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6555139" id="Přímá spojnice se šipkou 1696" o:spid="_x0000_s1026" type="#_x0000_t32" style="position:absolute;margin-left:-.95pt;margin-top:-.35pt;width:0;height:12.75pt;flip:y;z-index:252122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88CABCF" w14:textId="77777777" w:rsidR="00E2077B" w:rsidRDefault="00E2077B" w:rsidP="00956FCC"/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5"/>
              <w:gridCol w:w="272"/>
              <w:gridCol w:w="272"/>
              <w:gridCol w:w="272"/>
            </w:tblGrid>
            <w:tr w:rsidR="00E2077B" w14:paraId="4CEB5EDE" w14:textId="77777777" w:rsidTr="00E2077B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7A81A0F" w14:textId="77777777" w:rsidR="00E2077B" w:rsidRDefault="00E2077B" w:rsidP="00956FCC">
                  <w:r>
                    <w:t>3p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06FCA6F1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3136" behindDoc="0" locked="0" layoutInCell="1" allowOverlap="1" wp14:anchorId="5D168FC4" wp14:editId="4596352F">
                            <wp:simplePos x="0" y="0"/>
                            <wp:positionH relativeFrom="margin">
                              <wp:posOffset>-31115</wp:posOffset>
                            </wp:positionH>
                            <wp:positionV relativeFrom="paragraph">
                              <wp:posOffset>635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698" name="Přímá spojnice se šipkou 16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52A22D0" id="Přímá spojnice se šipkou 1698" o:spid="_x0000_s1026" type="#_x0000_t32" style="position:absolute;margin-left:-2.45pt;margin-top:.05pt;width:0;height:12.75pt;flip:y;z-index:252123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259D17D6" w14:textId="4CF5393C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4160" behindDoc="0" locked="0" layoutInCell="1" allowOverlap="1" wp14:anchorId="67F3E88D" wp14:editId="31FB7417">
                            <wp:simplePos x="0" y="0"/>
                            <wp:positionH relativeFrom="margin">
                              <wp:posOffset>-20955</wp:posOffset>
                            </wp:positionH>
                            <wp:positionV relativeFrom="paragraph">
                              <wp:posOffset>635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00" name="Přímá spojnice se šipkou 17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A461B18" id="Přímá spojnice se šipkou 1700" o:spid="_x0000_s1026" type="#_x0000_t32" style="position:absolute;margin-left:-1.65pt;margin-top:.05pt;width:0;height:12.75pt;flip:y;z-index:252124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16A82DA2" w14:textId="76A1A31D" w:rsidR="00E2077B" w:rsidRDefault="00502924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8496" behindDoc="0" locked="0" layoutInCell="1" allowOverlap="1" wp14:anchorId="73420E3A" wp14:editId="49010F5B">
                            <wp:simplePos x="0" y="0"/>
                            <wp:positionH relativeFrom="column">
                              <wp:posOffset>-1515110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2371725" cy="276225"/>
                            <wp:effectExtent l="0" t="0" r="28575" b="28575"/>
                            <wp:wrapNone/>
                            <wp:docPr id="116" name="Obdélník 1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717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C0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01343CC" id="Obdélník 116" o:spid="_x0000_s1026" style="position:absolute;margin-left:-119.3pt;margin-top:-.1pt;width:186.75pt;height:21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" filled="f" strokecolor="#ffc000" strokeweight="2pt">
                            <v:stroke dashstyle="3 1"/>
                          </v:rect>
                        </w:pict>
                      </mc:Fallback>
                    </mc:AlternateContent>
                  </w:r>
                  <w:r w:rsidR="00E2077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5184" behindDoc="0" locked="0" layoutInCell="1" allowOverlap="1" wp14:anchorId="4CF67184" wp14:editId="256DABF2">
                            <wp:simplePos x="0" y="0"/>
                            <wp:positionH relativeFrom="margin">
                              <wp:posOffset>17780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01" name="Přímá spojnice se šipkou 17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46A0C0A" id="Přímá spojnice se šipkou 1701" o:spid="_x0000_s1026" type="#_x0000_t32" style="position:absolute;margin-left:1.4pt;margin-top:.8pt;width:0;height:12.75pt;flip:y;z-index:252125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CA33B45" w14:textId="6C68CBCE" w:rsidR="00E2077B" w:rsidRDefault="00E2077B" w:rsidP="00956FCC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4"/>
              <w:gridCol w:w="259"/>
              <w:gridCol w:w="260"/>
              <w:gridCol w:w="260"/>
              <w:gridCol w:w="260"/>
              <w:gridCol w:w="260"/>
            </w:tblGrid>
            <w:tr w:rsidR="00E2077B" w14:paraId="70D58C06" w14:textId="77777777" w:rsidTr="00E2077B">
              <w:trPr>
                <w:trHeight w:hRule="exact" w:val="397"/>
              </w:trPr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1D25B0FE" w14:textId="77777777" w:rsidR="00E2077B" w:rsidRDefault="00E2077B" w:rsidP="00956FCC">
                  <w:r>
                    <w:t>3d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03BB8B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6208" behindDoc="0" locked="0" layoutInCell="1" allowOverlap="1" wp14:anchorId="59DD55EF" wp14:editId="1B369748">
                            <wp:simplePos x="0" y="0"/>
                            <wp:positionH relativeFrom="margin">
                              <wp:posOffset>21590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51" name="Přímá spojnice se šipkou 17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8EBE8EC" id="Přímá spojnice se šipkou 1751" o:spid="_x0000_s1026" type="#_x0000_t32" style="position:absolute;margin-left:1.7pt;margin-top:-.5pt;width:0;height:12.75pt;flip:y;z-index:252126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E90FA" w14:textId="3CE9B6A4" w:rsidR="00E2077B" w:rsidRDefault="00502924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7232" behindDoc="0" locked="0" layoutInCell="1" allowOverlap="1" wp14:anchorId="71AFC4F9" wp14:editId="70BD72A3">
                            <wp:simplePos x="0" y="0"/>
                            <wp:positionH relativeFrom="margin">
                              <wp:posOffset>4445</wp:posOffset>
                            </wp:positionH>
                            <wp:positionV relativeFrom="paragraph">
                              <wp:posOffset>6622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52" name="Přímá spojnice se šipkou 17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2545D23" id="Přímá spojnice se šipkou 1752" o:spid="_x0000_s1026" type="#_x0000_t32" style="position:absolute;margin-left:.35pt;margin-top:.5pt;width:0;height:12.75pt;flip:y;z-index:252127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4C7340" w14:textId="77777777" w:rsidR="00E2077B" w:rsidRDefault="00E2077B" w:rsidP="00956FCC"/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EE5371" w14:textId="77777777" w:rsidR="00E2077B" w:rsidRDefault="00E2077B" w:rsidP="00956FCC"/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03CCD4" w14:textId="77777777" w:rsidR="00E2077B" w:rsidRDefault="00E2077B" w:rsidP="00956FCC"/>
              </w:tc>
            </w:tr>
          </w:tbl>
          <w:p w14:paraId="4B69A60F" w14:textId="0738C3F3" w:rsidR="00E2077B" w:rsidRPr="004D1F62" w:rsidRDefault="00502924" w:rsidP="00956F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18565663" wp14:editId="1BD3CA5F">
                      <wp:simplePos x="0" y="0"/>
                      <wp:positionH relativeFrom="column">
                        <wp:posOffset>538389</wp:posOffset>
                      </wp:positionH>
                      <wp:positionV relativeFrom="paragraph">
                        <wp:posOffset>-7529</wp:posOffset>
                      </wp:positionV>
                      <wp:extent cx="1426029" cy="1251857"/>
                      <wp:effectExtent l="0" t="0" r="22225" b="24765"/>
                      <wp:wrapNone/>
                      <wp:docPr id="1705" name="Přímá spojnice 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6029" cy="1251857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EB001E" id="Přímá spojnice 1705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4pt,-.6pt" to="154.7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" strokecolor="#4579b8 [3044]" strokeweight="1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2E8323E4" wp14:editId="464FE8C2">
                      <wp:simplePos x="0" y="0"/>
                      <wp:positionH relativeFrom="column">
                        <wp:posOffset>342446</wp:posOffset>
                      </wp:positionH>
                      <wp:positionV relativeFrom="paragraph">
                        <wp:posOffset>-7529</wp:posOffset>
                      </wp:positionV>
                      <wp:extent cx="359229" cy="827314"/>
                      <wp:effectExtent l="0" t="0" r="22225" b="30480"/>
                      <wp:wrapNone/>
                      <wp:docPr id="1695" name="Přímá spojnice 1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9229" cy="827314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99ED8F" id="Přímá spojnice 1695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95pt,-.6pt" to="55.2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" strokecolor="#4579b8 [3044]" strokeweight="1.25pt"/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46C3C" w14:textId="6F7E7FA6" w:rsidR="00E2077B" w:rsidRDefault="00E2077B" w:rsidP="00956FCC"/>
        </w:tc>
      </w:tr>
      <w:tr w:rsidR="00E2077B" w14:paraId="5A9674BA" w14:textId="77777777" w:rsidTr="00956FCC">
        <w:trPr>
          <w:trHeight w:val="680"/>
        </w:trPr>
        <w:tc>
          <w:tcPr>
            <w:tcW w:w="1416" w:type="dxa"/>
            <w:vMerge/>
          </w:tcPr>
          <w:p w14:paraId="4D7894C2" w14:textId="77777777" w:rsidR="00E2077B" w:rsidRDefault="00E2077B" w:rsidP="00956FCC"/>
        </w:tc>
        <w:tc>
          <w:tcPr>
            <w:tcW w:w="1336" w:type="dxa"/>
            <w:tcBorders>
              <w:top w:val="nil"/>
              <w:bottom w:val="nil"/>
            </w:tcBorders>
          </w:tcPr>
          <w:p w14:paraId="25EFBD6E" w14:textId="77777777" w:rsidR="00E2077B" w:rsidRDefault="00E2077B" w:rsidP="00956FCC">
            <w:pPr>
              <w:rPr>
                <w:vertAlign w:val="subscript"/>
              </w:rPr>
            </w:pPr>
            <w:r>
              <w:rPr>
                <w:vertAlign w:val="subscript"/>
              </w:rPr>
              <w:t>9</w:t>
            </w:r>
            <w:r>
              <w:t>F[</w:t>
            </w:r>
            <w:r>
              <w:rPr>
                <w:vertAlign w:val="subscript"/>
              </w:rPr>
              <w:t>2</w:t>
            </w:r>
            <w:r>
              <w:t>He]:</w:t>
            </w: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E2077B" w14:paraId="3588C8AB" w14:textId="77777777" w:rsidTr="00502924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7942EE76" w14:textId="77777777" w:rsidR="00E2077B" w:rsidRDefault="00E2077B" w:rsidP="00956FCC">
                  <w:r>
                    <w:t>2s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32C57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1504" behindDoc="0" locked="0" layoutInCell="1" allowOverlap="1" wp14:anchorId="0FAD555A" wp14:editId="07B020AF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114" name="Přímá spojnice se šipkou 21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0520BEC" id="Přímá spojnice se šipkou 2114" o:spid="_x0000_s1026" type="#_x0000_t32" style="position:absolute;margin-left:4.3pt;margin-top:1.9pt;width:0;height:12.75pt;flip:y;z-index:252181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2528" behindDoc="0" locked="0" layoutInCell="1" allowOverlap="1" wp14:anchorId="0AE29BE4" wp14:editId="328323CA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115" name="Přímá spojnice se šipkou 21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E0A23F6" id="Přímá spojnice se šipkou 2115" o:spid="_x0000_s1026" type="#_x0000_t32" style="position:absolute;margin-left:-1.95pt;margin-top:1.85pt;width:0;height:1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jokW5Q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B871166" w14:textId="77777777" w:rsidR="00E2077B" w:rsidRDefault="00E2077B" w:rsidP="00956FCC"/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5"/>
              <w:gridCol w:w="272"/>
              <w:gridCol w:w="272"/>
              <w:gridCol w:w="272"/>
            </w:tblGrid>
            <w:tr w:rsidR="00E2077B" w14:paraId="61534B6C" w14:textId="77777777" w:rsidTr="00502924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7B3689E" w14:textId="77777777" w:rsidR="00E2077B" w:rsidRDefault="00E2077B" w:rsidP="00956FCC">
                  <w:r>
                    <w:t>2p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68C16B2F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7472" behindDoc="0" locked="0" layoutInCell="1" allowOverlap="1" wp14:anchorId="6C00CB6E" wp14:editId="75892D00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78" name="Přímá spojnice se šipkou 17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5E8816C" id="Přímá spojnice se šipkou 1778" o:spid="_x0000_s1026" type="#_x0000_t32" style="position:absolute;margin-left:-1.95pt;margin-top:1.75pt;width:0;height:1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5424" behindDoc="0" locked="0" layoutInCell="1" allowOverlap="1" wp14:anchorId="2A904486" wp14:editId="7BA19554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79" name="Přímá spojnice se šipkou 17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E92C87C" id="Přímá spojnice se šipkou 1779" o:spid="_x0000_s1026" type="#_x0000_t32" style="position:absolute;margin-left:4.3pt;margin-top:1.25pt;width:0;height:12.75pt;flip:y;z-index:252135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5F39D898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6448" behindDoc="0" locked="0" layoutInCell="1" allowOverlap="1" wp14:anchorId="00EAB0C1" wp14:editId="468B8BB1">
                            <wp:simplePos x="0" y="0"/>
                            <wp:positionH relativeFrom="margin">
                              <wp:posOffset>36195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780" name="Přímá spojnice se šipkou 17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73DFCF4" id="Přímá spojnice se šipkou 1780" o:spid="_x0000_s1026" type="#_x0000_t32" style="position:absolute;margin-left:2.85pt;margin-top:.5pt;width:0;height:12.75pt;flip:y;z-index:252136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3376" behindDoc="0" locked="0" layoutInCell="1" allowOverlap="1" wp14:anchorId="727AEC40" wp14:editId="70C64E94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81" name="Přímá spojnice se šipkou 17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DF7F24" id="Přímá spojnice se šipkou 1781" o:spid="_x0000_s1026" type="#_x0000_t32" style="position:absolute;margin-left:-2.65pt;margin-top:.25pt;width:0;height:12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493715FC" w14:textId="4C958642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4400" behindDoc="0" locked="0" layoutInCell="1" allowOverlap="1" wp14:anchorId="02C1835F" wp14:editId="52D976B3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782" name="Přímá spojnice se šipkou 17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DB0BFB" id="Přímá spojnice se šipkou 1782" o:spid="_x0000_s1026" type="#_x0000_t32" style="position:absolute;margin-left:-1.85pt;margin-top:-.5pt;width:0;height:12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3815722" w14:textId="11A41489" w:rsidR="00E2077B" w:rsidRDefault="00E2077B" w:rsidP="00956FCC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3F89895" w14:textId="3A36D91B" w:rsidR="00E2077B" w:rsidRDefault="00502924" w:rsidP="00956F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6D4A97A" wp14:editId="7A70257A">
                      <wp:simplePos x="0" y="0"/>
                      <wp:positionH relativeFrom="column">
                        <wp:posOffset>-223610</wp:posOffset>
                      </wp:positionH>
                      <wp:positionV relativeFrom="paragraph">
                        <wp:posOffset>-445679</wp:posOffset>
                      </wp:positionV>
                      <wp:extent cx="0" cy="446314"/>
                      <wp:effectExtent l="0" t="0" r="19050" b="30480"/>
                      <wp:wrapNone/>
                      <wp:docPr id="111" name="Přímá spojnic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6314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1D0772" id="Přímá spojnice 111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6pt,-35.1pt" to="-17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" strokecolor="#4579b8 [3044]" strokeweight="1.25pt"/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024ED1" w14:textId="32B18543" w:rsidR="00E2077B" w:rsidRDefault="00E2077B" w:rsidP="00956FCC"/>
        </w:tc>
      </w:tr>
      <w:tr w:rsidR="00E2077B" w14:paraId="3A4BB783" w14:textId="77777777" w:rsidTr="002132DE">
        <w:trPr>
          <w:trHeight w:val="680"/>
        </w:trPr>
        <w:tc>
          <w:tcPr>
            <w:tcW w:w="1416" w:type="dxa"/>
            <w:vMerge/>
          </w:tcPr>
          <w:p w14:paraId="5908E460" w14:textId="77777777" w:rsidR="00E2077B" w:rsidRDefault="00E2077B" w:rsidP="00956FCC"/>
        </w:tc>
        <w:tc>
          <w:tcPr>
            <w:tcW w:w="1336" w:type="dxa"/>
            <w:tcBorders>
              <w:top w:val="nil"/>
              <w:bottom w:val="nil"/>
            </w:tcBorders>
          </w:tcPr>
          <w:p w14:paraId="452E2ACA" w14:textId="77777777" w:rsidR="00E2077B" w:rsidRDefault="00E2077B" w:rsidP="00956FCC">
            <w:pPr>
              <w:rPr>
                <w:vertAlign w:val="subscript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172C6126" w14:textId="77777777" w:rsidR="00E2077B" w:rsidRDefault="00E2077B" w:rsidP="00956FCC">
            <w:r>
              <w:rPr>
                <w:vertAlign w:val="subscript"/>
              </w:rPr>
              <w:t>9</w:t>
            </w:r>
            <w:r>
              <w:t>F[</w:t>
            </w:r>
            <w:r>
              <w:rPr>
                <w:vertAlign w:val="subscript"/>
              </w:rPr>
              <w:t>2</w:t>
            </w:r>
            <w:r>
              <w:t>He]: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E2077B" w14:paraId="40AE5983" w14:textId="77777777" w:rsidTr="00502924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1C97B983" w14:textId="77777777" w:rsidR="00E2077B" w:rsidRDefault="00E2077B" w:rsidP="00956FCC">
                  <w:r>
                    <w:t>2s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48DBE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3552" behindDoc="0" locked="0" layoutInCell="1" allowOverlap="1" wp14:anchorId="3A0AD357" wp14:editId="4C5A8EB7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116" name="Přímá spojnice se šipkou 21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3CB84AB" id="Přímá spojnice se šipkou 2116" o:spid="_x0000_s1026" type="#_x0000_t32" style="position:absolute;margin-left:4.3pt;margin-top:1.9pt;width:0;height:12.75pt;flip:y;z-index:252183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4576" behindDoc="0" locked="0" layoutInCell="1" allowOverlap="1" wp14:anchorId="4921E1B7" wp14:editId="33DCFE27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117" name="Přímá spojnice se šipkou 21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BC37F42" id="Přímá spojnice se šipkou 2117" o:spid="_x0000_s1026" type="#_x0000_t32" style="position:absolute;margin-left:-1.95pt;margin-top:1.85pt;width:0;height:1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DgbIiQ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BACC5DC" w14:textId="657D9302" w:rsidR="00E2077B" w:rsidRDefault="00E2077B" w:rsidP="00956FCC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"/>
              <w:gridCol w:w="284"/>
              <w:gridCol w:w="284"/>
              <w:gridCol w:w="284"/>
            </w:tblGrid>
            <w:tr w:rsidR="00E2077B" w14:paraId="0127293D" w14:textId="77777777" w:rsidTr="00502924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E2F8FDF" w14:textId="6A758FAB" w:rsidR="00E2077B" w:rsidRDefault="00E2077B" w:rsidP="00956FCC">
                  <w:r>
                    <w:t>2p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71AF16BB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4336" behindDoc="0" locked="0" layoutInCell="1" allowOverlap="1" wp14:anchorId="400EDB62" wp14:editId="150327CE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82" name="Přímá spojnice se šipkou 16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E26C8D" id="Přímá spojnice se šipkou 1682" o:spid="_x0000_s1026" type="#_x0000_t32" style="position:absolute;margin-left:-1.95pt;margin-top:1.75pt;width:0;height:12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2288" behindDoc="0" locked="0" layoutInCell="1" allowOverlap="1" wp14:anchorId="351ABE36" wp14:editId="5DFFF62E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683" name="Přímá spojnice se šipkou 16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5BC960B" id="Přímá spojnice se šipkou 1683" o:spid="_x0000_s1026" type="#_x0000_t32" style="position:absolute;margin-left:4.3pt;margin-top:1.25pt;width:0;height:12.75pt;flip:y;z-index:252172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6507F107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3312" behindDoc="0" locked="0" layoutInCell="1" allowOverlap="1" wp14:anchorId="3F943760" wp14:editId="341D3099">
                            <wp:simplePos x="0" y="0"/>
                            <wp:positionH relativeFrom="margin">
                              <wp:posOffset>36195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684" name="Přímá spojnice se šipkou 16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F182118" id="Přímá spojnice se šipkou 1684" o:spid="_x0000_s1026" type="#_x0000_t32" style="position:absolute;margin-left:2.85pt;margin-top:.5pt;width:0;height:12.75pt;flip:y;z-index:252173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0240" behindDoc="0" locked="0" layoutInCell="1" allowOverlap="1" wp14:anchorId="5EDE2570" wp14:editId="0B4F1AF3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85" name="Přímá spojnice se šipkou 16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3C841F" id="Přímá spojnice se šipkou 1685" o:spid="_x0000_s1026" type="#_x0000_t32" style="position:absolute;margin-left:-2.65pt;margin-top:.25pt;width:0;height:12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7CB6855D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71264" behindDoc="0" locked="0" layoutInCell="1" allowOverlap="1" wp14:anchorId="74C986E9" wp14:editId="7249800B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86" name="Přímá spojnice se šipkou 16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DAE868" id="Přímá spojnice se šipkou 1686" o:spid="_x0000_s1026" type="#_x0000_t32" style="position:absolute;margin-left:-1.85pt;margin-top:-.5pt;width:0;height:12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665C4BA" w14:textId="77777777" w:rsidR="00E2077B" w:rsidRDefault="00E2077B" w:rsidP="00956FCC"/>
        </w:tc>
        <w:tc>
          <w:tcPr>
            <w:tcW w:w="1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38FCEC" w14:textId="039A7E08" w:rsidR="00E2077B" w:rsidRDefault="00E2077B" w:rsidP="00956FCC"/>
        </w:tc>
      </w:tr>
      <w:tr w:rsidR="00E2077B" w14:paraId="035242D4" w14:textId="77777777" w:rsidTr="002132DE">
        <w:trPr>
          <w:trHeight w:val="680"/>
        </w:trPr>
        <w:tc>
          <w:tcPr>
            <w:tcW w:w="1416" w:type="dxa"/>
            <w:vMerge/>
          </w:tcPr>
          <w:p w14:paraId="05CBE4E6" w14:textId="77777777" w:rsidR="00E2077B" w:rsidRDefault="00E2077B" w:rsidP="00956FCC"/>
        </w:tc>
        <w:tc>
          <w:tcPr>
            <w:tcW w:w="1336" w:type="dxa"/>
            <w:tcBorders>
              <w:top w:val="nil"/>
              <w:bottom w:val="single" w:sz="4" w:space="0" w:color="auto"/>
            </w:tcBorders>
          </w:tcPr>
          <w:p w14:paraId="7A1909E4" w14:textId="77777777" w:rsidR="00E2077B" w:rsidRDefault="00E2077B" w:rsidP="00956FCC">
            <w:pPr>
              <w:rPr>
                <w:vertAlign w:val="subscript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  <w:right w:val="nil"/>
            </w:tcBorders>
          </w:tcPr>
          <w:p w14:paraId="2D9D74D4" w14:textId="77777777" w:rsidR="00E2077B" w:rsidRDefault="00E2077B" w:rsidP="00956FCC"/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97AC61" w14:textId="77777777" w:rsidR="00E2077B" w:rsidRDefault="00E2077B" w:rsidP="00956FCC">
            <w:r>
              <w:rPr>
                <w:vertAlign w:val="subscript"/>
              </w:rPr>
              <w:t>9</w:t>
            </w:r>
            <w:r>
              <w:t>F[</w:t>
            </w:r>
            <w:r>
              <w:rPr>
                <w:vertAlign w:val="subscript"/>
              </w:rPr>
              <w:t>2</w:t>
            </w:r>
            <w:r>
              <w:t>He]: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E2077B" w14:paraId="2672250D" w14:textId="77777777" w:rsidTr="00502924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31BCC408" w14:textId="3D21790F" w:rsidR="00E2077B" w:rsidRDefault="00E2077B" w:rsidP="00956FCC">
                  <w:r>
                    <w:t>2s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B922A0" w14:textId="1813CE72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5600" behindDoc="0" locked="0" layoutInCell="1" allowOverlap="1" wp14:anchorId="08C21950" wp14:editId="1951DA85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118" name="Přímá spojnice se šipkou 21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8494B95" id="Přímá spojnice se šipkou 2118" o:spid="_x0000_s1026" type="#_x0000_t32" style="position:absolute;margin-left:4.3pt;margin-top:1.9pt;width:0;height:12.75pt;flip:y;z-index:252185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6624" behindDoc="0" locked="0" layoutInCell="1" allowOverlap="1" wp14:anchorId="7438EC97" wp14:editId="46D9599C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119" name="Přímá spojnice se šipkou 21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2857D10" id="Přímá spojnice se šipkou 2119" o:spid="_x0000_s1026" type="#_x0000_t32" style="position:absolute;margin-left:-1.95pt;margin-top:1.85pt;width:0;height:1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z66gVA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4041DCC" w14:textId="0B94AE03" w:rsidR="00E2077B" w:rsidRDefault="00E2077B" w:rsidP="00956FCC"/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"/>
              <w:gridCol w:w="284"/>
              <w:gridCol w:w="284"/>
              <w:gridCol w:w="284"/>
            </w:tblGrid>
            <w:tr w:rsidR="00E2077B" w14:paraId="30FFE2FD" w14:textId="77777777" w:rsidTr="00502924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CF7C5D2" w14:textId="77777777" w:rsidR="00E2077B" w:rsidRDefault="00E2077B" w:rsidP="00956FCC">
                  <w:r>
                    <w:t>2p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386CD14C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9216" behindDoc="0" locked="0" layoutInCell="1" allowOverlap="1" wp14:anchorId="1B4FA026" wp14:editId="58BF898D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77" name="Přímá spojnice se šipkou 16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52DD0B" id="Přímá spojnice se šipkou 1677" o:spid="_x0000_s1026" type="#_x0000_t32" style="position:absolute;margin-left:-1.95pt;margin-top:1.75pt;width:0;height:12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7168" behindDoc="0" locked="0" layoutInCell="1" allowOverlap="1" wp14:anchorId="470CC575" wp14:editId="4FFFEE2C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678" name="Přímá spojnice se šipkou 16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1AF334E" id="Přímá spojnice se šipkou 1678" o:spid="_x0000_s1026" type="#_x0000_t32" style="position:absolute;margin-left:4.3pt;margin-top:1.25pt;width:0;height:12.75pt;flip:y;z-index:252167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41A61971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8192" behindDoc="0" locked="0" layoutInCell="1" allowOverlap="1" wp14:anchorId="2860F191" wp14:editId="2A200A83">
                            <wp:simplePos x="0" y="0"/>
                            <wp:positionH relativeFrom="margin">
                              <wp:posOffset>36195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679" name="Přímá spojnice se šipkou 16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7F015B0" id="Přímá spojnice se šipkou 1679" o:spid="_x0000_s1026" type="#_x0000_t32" style="position:absolute;margin-left:2.85pt;margin-top:.5pt;width:0;height:12.75pt;flip:y;z-index:252168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5120" behindDoc="0" locked="0" layoutInCell="1" allowOverlap="1" wp14:anchorId="2A401E54" wp14:editId="78D85514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80" name="Přímá spojnice se šipkou 16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6DC497C" id="Přímá spojnice se šipkou 1680" o:spid="_x0000_s1026" type="#_x0000_t32" style="position:absolute;margin-left:-2.65pt;margin-top:.25pt;width:0;height:12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1C2ACCCF" w14:textId="77777777" w:rsidR="00E2077B" w:rsidRDefault="00E2077B" w:rsidP="00956FCC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66144" behindDoc="0" locked="0" layoutInCell="1" allowOverlap="1" wp14:anchorId="1E44D4EE" wp14:editId="51A98142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681" name="Přímá spojnice se šipkou 16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8996E6D" id="Přímá spojnice se šipkou 1681" o:spid="_x0000_s1026" type="#_x0000_t32" style="position:absolute;margin-left:-1.85pt;margin-top:-.5pt;width:0;height:12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3B3C9D1" w14:textId="77777777" w:rsidR="00E2077B" w:rsidRDefault="00E2077B" w:rsidP="00956FCC"/>
        </w:tc>
      </w:tr>
      <w:tr w:rsidR="002132DE" w14:paraId="7DBFDED8" w14:textId="77777777" w:rsidTr="002132DE">
        <w:trPr>
          <w:trHeight w:val="680"/>
        </w:trPr>
        <w:tc>
          <w:tcPr>
            <w:tcW w:w="1416" w:type="dxa"/>
          </w:tcPr>
          <w:p w14:paraId="7A5C75F7" w14:textId="675F8334" w:rsidR="002132DE" w:rsidRDefault="002132DE" w:rsidP="00956FCC">
            <w:r>
              <w:t>Tvar molekuly</w:t>
            </w:r>
          </w:p>
        </w:tc>
        <w:tc>
          <w:tcPr>
            <w:tcW w:w="410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8B9B719" w14:textId="77777777" w:rsidR="002132DE" w:rsidRDefault="002132DE" w:rsidP="00956FCC">
            <w:r w:rsidRPr="002132DE">
              <w:rPr>
                <w:noProof/>
              </w:rPr>
              <w:drawing>
                <wp:anchor distT="0" distB="0" distL="114300" distR="114300" simplePos="0" relativeHeight="252196864" behindDoc="1" locked="0" layoutInCell="1" allowOverlap="1" wp14:anchorId="1A0A3518" wp14:editId="576BD251">
                  <wp:simplePos x="0" y="0"/>
                  <wp:positionH relativeFrom="column">
                    <wp:posOffset>-65160</wp:posOffset>
                  </wp:positionH>
                  <wp:positionV relativeFrom="paragraph">
                    <wp:posOffset>79375</wp:posOffset>
                  </wp:positionV>
                  <wp:extent cx="917693" cy="936171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077" y="21102"/>
                      <wp:lineTo x="21077" y="0"/>
                      <wp:lineTo x="0" y="0"/>
                    </wp:wrapPolygon>
                  </wp:wrapTight>
                  <wp:docPr id="114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sf6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159" cy="94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32DE">
              <w:t>osmistěn</w:t>
            </w:r>
            <w:r>
              <w:t xml:space="preserve">, </w:t>
            </w:r>
          </w:p>
          <w:p w14:paraId="35D6EB5A" w14:textId="21584A18" w:rsidR="002132DE" w:rsidRDefault="002132DE" w:rsidP="00956FCC">
            <w:r>
              <w:t>čtyřboký dvojjehlan,</w:t>
            </w:r>
          </w:p>
          <w:p w14:paraId="65146640" w14:textId="6E27E6BD" w:rsidR="002132DE" w:rsidRPr="002132DE" w:rsidRDefault="002132DE" w:rsidP="002132DE">
            <w:r>
              <w:t xml:space="preserve">tetragonální bipyramida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A38E39" w14:textId="1B68C5E7" w:rsidR="002132DE" w:rsidRDefault="002132DE" w:rsidP="00956FCC">
            <w:r>
              <w:t>Vazebný úhel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940CE7" w14:textId="69C09032" w:rsidR="002132DE" w:rsidRDefault="002132DE" w:rsidP="00956FCC">
            <w:r>
              <w:rPr>
                <w:b/>
              </w:rPr>
              <w:t>90</w:t>
            </w:r>
            <w:r w:rsidRPr="000A2AAC">
              <w:rPr>
                <w:b/>
              </w:rPr>
              <w:t>°</w:t>
            </w:r>
          </w:p>
        </w:tc>
      </w:tr>
    </w:tbl>
    <w:p w14:paraId="4EDADB43" w14:textId="77777777" w:rsidR="00B400B6" w:rsidRDefault="00B400B6" w:rsidP="00BB7372">
      <w:pPr>
        <w:pStyle w:val="Odstavecseseznamem"/>
        <w:numPr>
          <w:ilvl w:val="0"/>
          <w:numId w:val="39"/>
        </w:numPr>
      </w:pPr>
      <w:r>
        <w:t>Zakreslete pomocí elektronové konfigurace vznik vazby v SO</w:t>
      </w:r>
      <w:r w:rsidRPr="00B400B6">
        <w:rPr>
          <w:vertAlign w:val="subscript"/>
        </w:rPr>
        <w:t>3</w:t>
      </w:r>
      <w:r>
        <w:t>.</w:t>
      </w:r>
    </w:p>
    <w:p w14:paraId="01590BB9" w14:textId="3D1A89E2" w:rsidR="00B400B6" w:rsidRDefault="00B400B6" w:rsidP="00BB7372">
      <w:pPr>
        <w:pStyle w:val="Odstavecseseznamem"/>
        <w:numPr>
          <w:ilvl w:val="0"/>
          <w:numId w:val="43"/>
        </w:numPr>
      </w:pPr>
      <w:r>
        <w:t>Určete typ hybridizace.</w:t>
      </w:r>
    </w:p>
    <w:p w14:paraId="50237918" w14:textId="77777777" w:rsidR="00B400B6" w:rsidRDefault="00B400B6" w:rsidP="00BB7372">
      <w:pPr>
        <w:pStyle w:val="Odstavecseseznamem"/>
        <w:numPr>
          <w:ilvl w:val="0"/>
          <w:numId w:val="43"/>
        </w:numPr>
      </w:pPr>
      <w:r>
        <w:t>Zakreslete v programu Avogadro danou sloučeninu.</w:t>
      </w:r>
    </w:p>
    <w:p w14:paraId="0EC7791E" w14:textId="1483EE92" w:rsidR="00BC388C" w:rsidRDefault="00BC388C" w:rsidP="00BB7372">
      <w:pPr>
        <w:pStyle w:val="Odstavecseseznamem"/>
        <w:numPr>
          <w:ilvl w:val="0"/>
          <w:numId w:val="43"/>
        </w:numPr>
      </w:pPr>
      <w:r>
        <w:t>Určete tvar molekuly a vazebný úhel.</w:t>
      </w:r>
    </w:p>
    <w:p w14:paraId="3E2042A3" w14:textId="54573018" w:rsidR="006B070E" w:rsidRPr="006B070E" w:rsidRDefault="006B070E" w:rsidP="006B070E">
      <w:pPr>
        <w:pStyle w:val="Odstavecseseznamem"/>
        <w:spacing w:before="0" w:after="200" w:line="276" w:lineRule="auto"/>
        <w:ind w:left="1066"/>
        <w:jc w:val="center"/>
        <w:rPr>
          <w:b/>
          <w:color w:val="4F81BD" w:themeColor="accent1"/>
          <w:sz w:val="18"/>
          <w:szCs w:val="18"/>
        </w:rPr>
      </w:pPr>
      <w:r w:rsidRPr="006B070E">
        <w:rPr>
          <w:b/>
          <w:color w:val="4F81BD" w:themeColor="accent1"/>
          <w:sz w:val="18"/>
          <w:szCs w:val="18"/>
        </w:rPr>
        <w:t xml:space="preserve">Tabulka </w:t>
      </w:r>
      <w:r>
        <w:rPr>
          <w:b/>
          <w:color w:val="4F81BD" w:themeColor="accent1"/>
          <w:sz w:val="18"/>
          <w:szCs w:val="18"/>
        </w:rPr>
        <w:t>20</w:t>
      </w:r>
      <w:r w:rsidRPr="006B070E">
        <w:rPr>
          <w:b/>
          <w:color w:val="4F81BD" w:themeColor="accent1"/>
          <w:sz w:val="18"/>
          <w:szCs w:val="18"/>
        </w:rPr>
        <w:t xml:space="preserve">: </w:t>
      </w:r>
      <w:r>
        <w:rPr>
          <w:b/>
          <w:color w:val="4F81BD" w:themeColor="accent1"/>
          <w:sz w:val="18"/>
          <w:szCs w:val="18"/>
        </w:rPr>
        <w:t>Jednoduchá hybridizace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6"/>
        <w:gridCol w:w="4108"/>
        <w:gridCol w:w="1984"/>
        <w:gridCol w:w="1552"/>
      </w:tblGrid>
      <w:tr w:rsidR="00F17F94" w14:paraId="6AE5FD5F" w14:textId="77777777" w:rsidTr="00956FCC">
        <w:trPr>
          <w:trHeight w:val="680"/>
        </w:trPr>
        <w:tc>
          <w:tcPr>
            <w:tcW w:w="1416" w:type="dxa"/>
          </w:tcPr>
          <w:p w14:paraId="3532CDB6" w14:textId="77777777" w:rsidR="00F17F94" w:rsidRDefault="00F17F94" w:rsidP="00BC388C">
            <w:r>
              <w:t>Tvar molekuly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14:paraId="6698A80C" w14:textId="69D78CCE" w:rsidR="00F17F94" w:rsidRPr="002132DE" w:rsidRDefault="00F17F94" w:rsidP="00BC388C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242944" behindDoc="1" locked="0" layoutInCell="1" allowOverlap="1" wp14:anchorId="061449B3" wp14:editId="2A8524B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15240</wp:posOffset>
                  </wp:positionV>
                  <wp:extent cx="97155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176" y="21377"/>
                      <wp:lineTo x="21176" y="0"/>
                      <wp:lineTo x="0" y="0"/>
                    </wp:wrapPolygon>
                  </wp:wrapTight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so3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rovnostranný trojúhelník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</w:tcPr>
          <w:p w14:paraId="622F2ED9" w14:textId="77777777" w:rsidR="00F17F94" w:rsidRDefault="00F17F94" w:rsidP="00956FCC">
            <w:r>
              <w:t>Vazebný úhel</w:t>
            </w:r>
          </w:p>
          <w:p w14:paraId="0973B82B" w14:textId="47252EAC" w:rsidR="00F17F94" w:rsidRDefault="00F17F94" w:rsidP="00956FCC">
            <w:r>
              <w:t>sp</w:t>
            </w:r>
            <w:r>
              <w:rPr>
                <w:vertAlign w:val="superscript"/>
              </w:rPr>
              <w:t>2</w:t>
            </w:r>
            <w:r>
              <w:t xml:space="preserve"> hybridizace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6CFB00" w14:textId="17C2925C" w:rsidR="00F17F94" w:rsidRDefault="00F17F94" w:rsidP="00956FCC">
            <w:r>
              <w:rPr>
                <w:b/>
              </w:rPr>
              <w:t>120</w:t>
            </w:r>
            <w:r w:rsidRPr="000A2AAC">
              <w:rPr>
                <w:b/>
              </w:rPr>
              <w:t>°</w:t>
            </w:r>
          </w:p>
        </w:tc>
      </w:tr>
    </w:tbl>
    <w:p w14:paraId="66306F78" w14:textId="77777777" w:rsidR="00956FCC" w:rsidRDefault="00956FCC" w:rsidP="00BC388C"/>
    <w:tbl>
      <w:tblPr>
        <w:tblStyle w:val="Mkatabulky"/>
        <w:tblpPr w:leftFromText="141" w:rightFromText="141" w:vertAnchor="page" w:horzAnchor="margin" w:tblpY="1338"/>
        <w:tblW w:w="0" w:type="auto"/>
        <w:tblLook w:val="04A0" w:firstRow="1" w:lastRow="0" w:firstColumn="1" w:lastColumn="0" w:noHBand="0" w:noVBand="1"/>
      </w:tblPr>
      <w:tblGrid>
        <w:gridCol w:w="646"/>
        <w:gridCol w:w="1814"/>
        <w:gridCol w:w="1255"/>
        <w:gridCol w:w="1359"/>
        <w:gridCol w:w="1795"/>
        <w:gridCol w:w="1355"/>
      </w:tblGrid>
      <w:tr w:rsidR="00956FCC" w14:paraId="6E44A9A6" w14:textId="77777777" w:rsidTr="00956FCC">
        <w:trPr>
          <w:trHeight w:hRule="exact" w:val="680"/>
        </w:trPr>
        <w:tc>
          <w:tcPr>
            <w:tcW w:w="646" w:type="dxa"/>
            <w:vMerge w:val="restart"/>
            <w:tcBorders>
              <w:right w:val="single" w:sz="4" w:space="0" w:color="auto"/>
            </w:tcBorders>
          </w:tcPr>
          <w:p w14:paraId="47A66DA1" w14:textId="77777777" w:rsidR="00956FCC" w:rsidRPr="00DD7C71" w:rsidRDefault="00956FCC" w:rsidP="00956FCC">
            <w:pPr>
              <w:rPr>
                <w:vertAlign w:val="subscript"/>
              </w:rPr>
            </w:pPr>
            <w:r>
              <w:lastRenderedPageBreak/>
              <w:t>SO</w:t>
            </w:r>
            <w:r>
              <w:rPr>
                <w:vertAlign w:val="subscri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C8A622" w14:textId="77777777" w:rsidR="00956FCC" w:rsidRDefault="00956FCC" w:rsidP="00956FCC">
            <w:pPr>
              <w:rPr>
                <w:vertAlign w:val="subscript"/>
              </w:rPr>
            </w:pPr>
            <w:r>
              <w:rPr>
                <w:vertAlign w:val="subscript"/>
              </w:rPr>
              <w:t>8</w:t>
            </w:r>
            <w:r>
              <w:t>O[</w:t>
            </w:r>
            <w:r>
              <w:rPr>
                <w:vertAlign w:val="subscript"/>
              </w:rPr>
              <w:t>2</w:t>
            </w:r>
            <w:r>
              <w:t>He]: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956FCC" w14:paraId="55405F22" w14:textId="77777777" w:rsidTr="00956FCC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6A9A4EB9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t>2s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CB1062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9088" behindDoc="0" locked="0" layoutInCell="1" allowOverlap="1" wp14:anchorId="0CABF084" wp14:editId="3B36B159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015" name="Přímá spojnice se šipkou 20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5C1CEBF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Přímá spojnice se šipkou 2015" o:spid="_x0000_s1026" type="#_x0000_t32" style="position:absolute;margin-left:4.3pt;margin-top:1.9pt;width:0;height:12.75pt;flip:y;z-index:25224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0112" behindDoc="0" locked="0" layoutInCell="1" allowOverlap="1" wp14:anchorId="3C3E826B" wp14:editId="451E099A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016" name="Přímá spojnice se šipkou 20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0A03B4A" id="Přímá spojnice se šipkou 2016" o:spid="_x0000_s1026" type="#_x0000_t32" style="position:absolute;margin-left:-1.95pt;margin-top:1.85pt;width:0;height:12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18E8BE5" w14:textId="77777777" w:rsidR="00956FCC" w:rsidRDefault="00956FCC" w:rsidP="00956F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2C6344C5" wp14:editId="7751FBA6">
                      <wp:simplePos x="0" y="0"/>
                      <wp:positionH relativeFrom="column">
                        <wp:posOffset>320311</wp:posOffset>
                      </wp:positionH>
                      <wp:positionV relativeFrom="paragraph">
                        <wp:posOffset>-10433</wp:posOffset>
                      </wp:positionV>
                      <wp:extent cx="1001486" cy="185057"/>
                      <wp:effectExtent l="0" t="0" r="27305" b="24765"/>
                      <wp:wrapNone/>
                      <wp:docPr id="2027" name="Přímá spojnice 2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1486" cy="185057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FE9FBA" id="Přímá spojnice 2027" o:spid="_x0000_s1026" style="position:absolute;flip:x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-.8pt" to="104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" strokecolor="#4579b8 [3044]" strokeweight="1.25pt"/>
                  </w:pict>
                </mc:Fallback>
              </mc:AlternateConten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"/>
              <w:gridCol w:w="224"/>
              <w:gridCol w:w="225"/>
              <w:gridCol w:w="225"/>
            </w:tblGrid>
            <w:tr w:rsidR="00956FCC" w14:paraId="55A5A005" w14:textId="77777777" w:rsidTr="00956FCC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499A349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t>2p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451A1238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7040" behindDoc="0" locked="0" layoutInCell="1" allowOverlap="1" wp14:anchorId="1F301774" wp14:editId="13007245">
                            <wp:simplePos x="0" y="0"/>
                            <wp:positionH relativeFrom="margin">
                              <wp:posOffset>6985</wp:posOffset>
                            </wp:positionH>
                            <wp:positionV relativeFrom="paragraph">
                              <wp:posOffset>8890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993" name="Přímá spojnice se šipkou 19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8A5E3CB" id="Přímá spojnice se šipkou 1993" o:spid="_x0000_s1026" type="#_x0000_t32" style="position:absolute;margin-left:.55pt;margin-top:.7pt;width:0;height:12.75pt;flip:y;z-index:252247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8064" behindDoc="0" locked="0" layoutInCell="1" allowOverlap="1" wp14:anchorId="132C6C3A" wp14:editId="2A40B886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992" name="Přímá spojnice se šipkou 19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7D5B12" id="Přímá spojnice se šipkou 1992" o:spid="_x0000_s1026" type="#_x0000_t32" style="position:absolute;margin-left:-4.2pt;margin-top:1.2pt;width:0;height:12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1439BB00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4992" behindDoc="0" locked="0" layoutInCell="1" allowOverlap="1" wp14:anchorId="0FF3C326" wp14:editId="159253D0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994" name="Přímá spojnice se šipkou 19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452C865" id="Přímá spojnice se šipkou 1994" o:spid="_x0000_s1026" type="#_x0000_t32" style="position:absolute;margin-left:1.1pt;margin-top:.45pt;width:0;height:12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05C79B83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2160" behindDoc="0" locked="0" layoutInCell="1" allowOverlap="1" wp14:anchorId="29A5FF39" wp14:editId="603CEB12">
                            <wp:simplePos x="0" y="0"/>
                            <wp:positionH relativeFrom="column">
                              <wp:posOffset>-14606</wp:posOffset>
                            </wp:positionH>
                            <wp:positionV relativeFrom="paragraph">
                              <wp:posOffset>241662</wp:posOffset>
                            </wp:positionV>
                            <wp:extent cx="10886" cy="174171"/>
                            <wp:effectExtent l="0" t="0" r="27305" b="35560"/>
                            <wp:wrapNone/>
                            <wp:docPr id="2030" name="Přímá spojnice 20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0886" cy="174171"/>
                                    </a:xfrm>
                                    <a:prstGeom prst="line">
                                      <a:avLst/>
                                    </a:prstGeom>
                                    <a:ln w="158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3089626" id="Přímá spojnice 2030" o:spid="_x0000_s1026" style="position:absolute;flip:x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5pt,19.05pt" to="-.3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" strokecolor="red" strokeweight="1.25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6016" behindDoc="0" locked="0" layoutInCell="1" allowOverlap="1" wp14:anchorId="1C1308AD" wp14:editId="2140A759">
                            <wp:simplePos x="0" y="0"/>
                            <wp:positionH relativeFrom="column">
                              <wp:posOffset>5080</wp:posOffset>
                            </wp:positionH>
                            <wp:positionV relativeFrom="paragraph">
                              <wp:posOffset>27487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995" name="Přímá spojnice se šipkou 19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FDEAA3F" id="Přímá spojnice se šipkou 1995" o:spid="_x0000_s1026" type="#_x0000_t32" style="position:absolute;margin-left:.4pt;margin-top:2.15pt;width:0;height:12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DF8B8D5" w14:textId="77777777" w:rsidR="00956FCC" w:rsidRDefault="00956FCC" w:rsidP="00956F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860B448" wp14:editId="40F11BC7">
                      <wp:simplePos x="0" y="0"/>
                      <wp:positionH relativeFrom="column">
                        <wp:posOffset>-779961</wp:posOffset>
                      </wp:positionH>
                      <wp:positionV relativeFrom="paragraph">
                        <wp:posOffset>146957</wp:posOffset>
                      </wp:positionV>
                      <wp:extent cx="1415143" cy="295275"/>
                      <wp:effectExtent l="0" t="0" r="13970" b="28575"/>
                      <wp:wrapNone/>
                      <wp:docPr id="2033" name="Obdélník 2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5143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9CE91" id="Obdélník 2033" o:spid="_x0000_s1026" style="position:absolute;margin-left:-61.4pt;margin-top:11.55pt;width:111.45pt;height:23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" filled="f" strokecolor="#ffc000" strokeweight="2pt">
                      <v:stroke dashstyle="3 1"/>
                    </v:rect>
                  </w:pict>
                </mc:Fallback>
              </mc:AlternateConten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D79520" w14:textId="77777777" w:rsidR="00956FCC" w:rsidRDefault="00956FCC" w:rsidP="00956FCC"/>
        </w:tc>
        <w:tc>
          <w:tcPr>
            <w:tcW w:w="13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E80CCFC" w14:textId="77777777" w:rsidR="00956FCC" w:rsidRDefault="00956FCC" w:rsidP="00956FCC"/>
        </w:tc>
      </w:tr>
      <w:tr w:rsidR="00956FCC" w14:paraId="6CCEC2A4" w14:textId="77777777" w:rsidTr="00956FCC">
        <w:trPr>
          <w:trHeight w:hRule="exact" w:val="68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5B2D37CB" w14:textId="77777777" w:rsidR="00956FCC" w:rsidRDefault="00956FCC" w:rsidP="00956FCC"/>
        </w:tc>
        <w:tc>
          <w:tcPr>
            <w:tcW w:w="18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C25590" w14:textId="77777777" w:rsidR="00956FCC" w:rsidRDefault="00956FCC" w:rsidP="00956FCC">
            <w:pPr>
              <w:rPr>
                <w:vertAlign w:val="subscript"/>
              </w:rPr>
            </w:pPr>
            <w:r>
              <w:rPr>
                <w:vertAlign w:val="subscript"/>
              </w:rPr>
              <w:t>16</w:t>
            </w:r>
            <w:r>
              <w:t>S</w:t>
            </w:r>
            <w:r>
              <w:rPr>
                <w:vertAlign w:val="superscript"/>
              </w:rPr>
              <w:t>*</w:t>
            </w:r>
            <w:r>
              <w:rPr>
                <w:vertAlign w:val="superscript"/>
                <w:lang w:val="en-US"/>
              </w:rPr>
              <w:t>*</w:t>
            </w:r>
            <w:r>
              <w:t>[</w:t>
            </w:r>
            <w:r>
              <w:rPr>
                <w:vertAlign w:val="subscript"/>
              </w:rPr>
              <w:t>10</w:t>
            </w:r>
            <w:r>
              <w:t>Ne]: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956FCC" w14:paraId="2B8D270C" w14:textId="77777777" w:rsidTr="00956FCC">
              <w:trPr>
                <w:trHeight w:hRule="exact" w:val="397"/>
              </w:trPr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6A5967F3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t>3s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5D230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3184" behindDoc="0" locked="0" layoutInCell="1" allowOverlap="1" wp14:anchorId="7CC3712A" wp14:editId="70D94A39">
                            <wp:simplePos x="0" y="0"/>
                            <wp:positionH relativeFrom="margin">
                              <wp:posOffset>-12065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979" name="Přímá spojnice se šipkou 19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E6C81AF" id="Přímá spojnice se šipkou 1979" o:spid="_x0000_s1026" type="#_x0000_t32" style="position:absolute;margin-left:-.95pt;margin-top:-.35pt;width:0;height:12.75pt;flip:y;z-index:252253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11FC642" w14:textId="77777777" w:rsidR="00956FCC" w:rsidRDefault="00956FCC" w:rsidP="00956FCC"/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"/>
              <w:gridCol w:w="224"/>
              <w:gridCol w:w="225"/>
              <w:gridCol w:w="225"/>
            </w:tblGrid>
            <w:tr w:rsidR="00956FCC" w14:paraId="71AC3328" w14:textId="77777777" w:rsidTr="00956FCC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B05CD16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t>3p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4899892D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6256" behindDoc="0" locked="0" layoutInCell="1" allowOverlap="1" wp14:anchorId="5B01512F" wp14:editId="5C94683E">
                            <wp:simplePos x="0" y="0"/>
                            <wp:positionH relativeFrom="margin">
                              <wp:posOffset>16510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006" name="Přímá spojnice se šipkou 20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207D699" id="Přímá spojnice se šipkou 2006" o:spid="_x0000_s1026" type="#_x0000_t32" style="position:absolute;margin-left:1.3pt;margin-top:1pt;width:0;height:12.75pt;flip:y;z-index:25225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4530686D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4208" behindDoc="0" locked="0" layoutInCell="1" allowOverlap="1" wp14:anchorId="446FE924" wp14:editId="144FE305">
                            <wp:simplePos x="0" y="0"/>
                            <wp:positionH relativeFrom="margin">
                              <wp:posOffset>17145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004" name="Přímá spojnice se šipkou 20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4CA2A84" id="Přímá spojnice se šipkou 2004" o:spid="_x0000_s1026" type="#_x0000_t32" style="position:absolute;margin-left:1.35pt;margin-top:1pt;width:0;height:12.75pt;flip:y;z-index:252254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6D22F8B5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5232" behindDoc="0" locked="0" layoutInCell="1" allowOverlap="1" wp14:anchorId="57C50198" wp14:editId="3BDB08B3">
                            <wp:simplePos x="0" y="0"/>
                            <wp:positionH relativeFrom="margin">
                              <wp:posOffset>10795</wp:posOffset>
                            </wp:positionH>
                            <wp:positionV relativeFrom="paragraph">
                              <wp:posOffset>10886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005" name="Přímá spojnice se šipkou 20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741C7C5" id="Přímá spojnice se šipkou 2005" o:spid="_x0000_s1026" type="#_x0000_t32" style="position:absolute;margin-left:.85pt;margin-top:.85pt;width:0;height:12.75pt;flip:y;z-index:252255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6338C06" w14:textId="77777777" w:rsidR="00956FCC" w:rsidRDefault="00956FCC" w:rsidP="00956F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5CE984C1" wp14:editId="0596D621">
                      <wp:simplePos x="0" y="0"/>
                      <wp:positionH relativeFrom="column">
                        <wp:posOffset>383359</wp:posOffset>
                      </wp:positionH>
                      <wp:positionV relativeFrom="paragraph">
                        <wp:posOffset>14967</wp:posOffset>
                      </wp:positionV>
                      <wp:extent cx="103414" cy="155121"/>
                      <wp:effectExtent l="0" t="0" r="30480" b="35560"/>
                      <wp:wrapNone/>
                      <wp:docPr id="2028" name="Přímá spojnice 2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414" cy="155121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FCAD61" id="Přímá spojnice 2028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2pt,1.2pt" to="38.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" strokecolor="#4579b8 [3044]" strokeweight="1.25pt"/>
                  </w:pict>
                </mc:Fallback>
              </mc:AlternateConten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4"/>
              <w:gridCol w:w="222"/>
              <w:gridCol w:w="222"/>
              <w:gridCol w:w="222"/>
              <w:gridCol w:w="222"/>
              <w:gridCol w:w="222"/>
            </w:tblGrid>
            <w:tr w:rsidR="00956FCC" w14:paraId="3F555452" w14:textId="77777777" w:rsidTr="00956FCC">
              <w:trPr>
                <w:trHeight w:hRule="exact" w:val="397"/>
              </w:trPr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328FC42E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t>3d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65F83E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7280" behindDoc="0" locked="0" layoutInCell="1" allowOverlap="1" wp14:anchorId="06A166B1" wp14:editId="78ED3857">
                            <wp:simplePos x="0" y="0"/>
                            <wp:positionH relativeFrom="margin">
                              <wp:posOffset>-22225</wp:posOffset>
                            </wp:positionH>
                            <wp:positionV relativeFrom="paragraph">
                              <wp:posOffset>35832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007" name="Přímá spojnice se šipkou 20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80758AA" id="Přímá spojnice se šipkou 2007" o:spid="_x0000_s1026" type="#_x0000_t32" style="position:absolute;margin-left:-1.75pt;margin-top:2.8pt;width:0;height:12.75pt;flip:y;z-index:252257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F15310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8304" behindDoc="0" locked="0" layoutInCell="1" allowOverlap="1" wp14:anchorId="3F97499B" wp14:editId="29EF9DA5">
                            <wp:simplePos x="0" y="0"/>
                            <wp:positionH relativeFrom="margin">
                              <wp:posOffset>-1270</wp:posOffset>
                            </wp:positionH>
                            <wp:positionV relativeFrom="paragraph">
                              <wp:posOffset>35832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008" name="Přímá spojnice se šipkou 20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8ED55FD" id="Přímá spojnice se šipkou 2008" o:spid="_x0000_s1026" type="#_x0000_t32" style="position:absolute;margin-left:-.1pt;margin-top:2.8pt;width:0;height:12.75pt;flip:y;z-index:252258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0C8646" w14:textId="77777777" w:rsidR="00956FCC" w:rsidRDefault="00956FCC" w:rsidP="000B53D2">
                  <w:pPr>
                    <w:framePr w:hSpace="141" w:wrap="around" w:vAnchor="page" w:hAnchor="margin" w:y="1338"/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87EFD8" w14:textId="77777777" w:rsidR="00956FCC" w:rsidRDefault="00956FCC" w:rsidP="000B53D2">
                  <w:pPr>
                    <w:framePr w:hSpace="141" w:wrap="around" w:vAnchor="page" w:hAnchor="margin" w:y="1338"/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8DEBB" w14:textId="77777777" w:rsidR="00956FCC" w:rsidRDefault="00956FCC" w:rsidP="000B53D2">
                  <w:pPr>
                    <w:framePr w:hSpace="141" w:wrap="around" w:vAnchor="page" w:hAnchor="margin" w:y="1338"/>
                  </w:pPr>
                </w:p>
              </w:tc>
            </w:tr>
          </w:tbl>
          <w:p w14:paraId="4790A3F5" w14:textId="77777777" w:rsidR="00956FCC" w:rsidRDefault="00956FCC" w:rsidP="00956F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87F90B7" wp14:editId="00DFAB27">
                      <wp:simplePos x="0" y="0"/>
                      <wp:positionH relativeFrom="column">
                        <wp:posOffset>-196578</wp:posOffset>
                      </wp:positionH>
                      <wp:positionV relativeFrom="paragraph">
                        <wp:posOffset>14969</wp:posOffset>
                      </wp:positionV>
                      <wp:extent cx="533400" cy="154486"/>
                      <wp:effectExtent l="0" t="0" r="19050" b="36195"/>
                      <wp:wrapNone/>
                      <wp:docPr id="2031" name="Přímá spojnice 2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15448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CB33FA" id="Přímá spojnice 2031" o:spid="_x0000_s1026" style="position:absolute;flip:x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pt,1.2pt" to="26.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" strokecolor="red" strokeweight="1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1FB5B583" wp14:editId="19011ADD">
                      <wp:simplePos x="0" y="0"/>
                      <wp:positionH relativeFrom="column">
                        <wp:posOffset>510994</wp:posOffset>
                      </wp:positionH>
                      <wp:positionV relativeFrom="paragraph">
                        <wp:posOffset>14968</wp:posOffset>
                      </wp:positionV>
                      <wp:extent cx="228600" cy="579120"/>
                      <wp:effectExtent l="0" t="0" r="19050" b="30480"/>
                      <wp:wrapNone/>
                      <wp:docPr id="2032" name="Přímá spojnice 2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57912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56211C" id="Přímá spojnice 2032" o:spid="_x0000_s1026" style="position:absolute;z-index:2522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25pt,1.2pt" to="58.2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" strokecolor="red" strokeweight="1.25pt"/>
                  </w:pict>
                </mc:Fallback>
              </mc:AlternateConten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EC380" w14:textId="77777777" w:rsidR="00956FCC" w:rsidRDefault="00956FCC" w:rsidP="00956FCC"/>
        </w:tc>
      </w:tr>
      <w:tr w:rsidR="00956FCC" w14:paraId="030A50DB" w14:textId="77777777" w:rsidTr="00956FCC">
        <w:trPr>
          <w:trHeight w:hRule="exact" w:val="68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530DEFCF" w14:textId="77777777" w:rsidR="00956FCC" w:rsidRDefault="00956FCC" w:rsidP="00956FCC"/>
        </w:tc>
        <w:tc>
          <w:tcPr>
            <w:tcW w:w="18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B5B722" w14:textId="77777777" w:rsidR="00956FCC" w:rsidRDefault="00956FCC" w:rsidP="00956FCC">
            <w:pPr>
              <w:rPr>
                <w:vertAlign w:val="subscript"/>
              </w:rPr>
            </w:pPr>
            <w:r>
              <w:rPr>
                <w:vertAlign w:val="subscript"/>
              </w:rPr>
              <w:t>8</w:t>
            </w:r>
            <w:r>
              <w:t>O[</w:t>
            </w:r>
            <w:r>
              <w:rPr>
                <w:vertAlign w:val="subscript"/>
              </w:rPr>
              <w:t>2</w:t>
            </w:r>
            <w:r>
              <w:t>He]: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956FCC" w14:paraId="1B54D396" w14:textId="77777777" w:rsidTr="00956FCC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4E3F7283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t>2s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18D94A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4448" behindDoc="0" locked="0" layoutInCell="1" allowOverlap="1" wp14:anchorId="5A705F12" wp14:editId="23FC2260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017" name="Přímá spojnice se šipkou 20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10268AC" id="Přímá spojnice se šipkou 2017" o:spid="_x0000_s1026" type="#_x0000_t32" style="position:absolute;margin-left:4.3pt;margin-top:1.9pt;width:0;height:12.75pt;flip:y;z-index:25226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5472" behindDoc="0" locked="0" layoutInCell="1" allowOverlap="1" wp14:anchorId="1ABF7D2B" wp14:editId="3F318841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018" name="Přímá spojnice se šipkou 20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649E274" id="Přímá spojnice se šipkou 2018" o:spid="_x0000_s1026" type="#_x0000_t32" style="position:absolute;margin-left:-1.95pt;margin-top:1.85pt;width:0;height:1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HdyNQQ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045E3F5" w14:textId="77777777" w:rsidR="00956FCC" w:rsidRDefault="00956FCC" w:rsidP="00956FCC"/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Mkatabulky"/>
              <w:tblW w:w="1130" w:type="dxa"/>
              <w:tblLook w:val="04A0" w:firstRow="1" w:lastRow="0" w:firstColumn="1" w:lastColumn="0" w:noHBand="0" w:noVBand="1"/>
            </w:tblPr>
            <w:tblGrid>
              <w:gridCol w:w="464"/>
              <w:gridCol w:w="222"/>
              <w:gridCol w:w="222"/>
              <w:gridCol w:w="222"/>
            </w:tblGrid>
            <w:tr w:rsidR="00956FCC" w14:paraId="4EDC83E3" w14:textId="77777777" w:rsidTr="00956FCC">
              <w:trPr>
                <w:trHeight w:hRule="exact" w:val="397"/>
              </w:trPr>
              <w:tc>
                <w:tcPr>
                  <w:tcW w:w="46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446E5E7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t>2p</w:t>
                  </w:r>
                </w:p>
              </w:tc>
              <w:tc>
                <w:tcPr>
                  <w:tcW w:w="222" w:type="dxa"/>
                  <w:tcBorders>
                    <w:left w:val="single" w:sz="4" w:space="0" w:color="auto"/>
                  </w:tcBorders>
                </w:tcPr>
                <w:p w14:paraId="1EEE95BA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74688" behindDoc="0" locked="0" layoutInCell="1" allowOverlap="1" wp14:anchorId="6A44F0D7" wp14:editId="71D85007">
                            <wp:simplePos x="0" y="0"/>
                            <wp:positionH relativeFrom="margin">
                              <wp:posOffset>6985</wp:posOffset>
                            </wp:positionH>
                            <wp:positionV relativeFrom="paragraph">
                              <wp:posOffset>8890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1997" name="Přímá spojnice se šipkou 19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7C7F429" id="Přímá spojnice se šipkou 1997" o:spid="_x0000_s1026" type="#_x0000_t32" style="position:absolute;margin-left:.55pt;margin-top:.7pt;width:0;height:12.75pt;flip:y;z-index:25227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75712" behindDoc="0" locked="0" layoutInCell="1" allowOverlap="1" wp14:anchorId="12831A47" wp14:editId="4A93C17A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996" name="Přímá spojnice se šipkou 19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FC1101E" id="Přímá spojnice se šipkou 1996" o:spid="_x0000_s1026" type="#_x0000_t32" style="position:absolute;margin-left:-4.2pt;margin-top:1.95pt;width:0;height:12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22" w:type="dxa"/>
                </w:tcPr>
                <w:p w14:paraId="41F2CCFF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72640" behindDoc="0" locked="0" layoutInCell="1" allowOverlap="1" wp14:anchorId="21723B31" wp14:editId="3655806C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998" name="Přímá spojnice se šipkou 19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D1797C" id="Přímá spojnice se šipkou 1998" o:spid="_x0000_s1026" type="#_x0000_t32" style="position:absolute;margin-left:1.1pt;margin-top:.45pt;width:0;height:12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22" w:type="dxa"/>
                  <w:tcBorders>
                    <w:right w:val="single" w:sz="4" w:space="0" w:color="auto"/>
                  </w:tcBorders>
                </w:tcPr>
                <w:p w14:paraId="1AAF36F8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73664" behindDoc="0" locked="0" layoutInCell="1" allowOverlap="1" wp14:anchorId="092C7CDD" wp14:editId="0ABEE4A8">
                            <wp:simplePos x="0" y="0"/>
                            <wp:positionH relativeFrom="column">
                              <wp:posOffset>5080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1999" name="Přímá spojnice se šipkou 19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3F3AB4" id="Přímá spojnice se šipkou 1999" o:spid="_x0000_s1026" type="#_x0000_t32" style="position:absolute;margin-left:.4pt;margin-top:.45pt;width:0;height:12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CBC735A" w14:textId="77777777" w:rsidR="00956FCC" w:rsidRDefault="00956FCC" w:rsidP="00956FCC"/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</w:tcPr>
          <w:p w14:paraId="64A2465E" w14:textId="77777777" w:rsidR="00956FCC" w:rsidRDefault="00956FCC" w:rsidP="00956F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5856C79D" wp14:editId="1434AFEC">
                      <wp:simplePos x="0" y="0"/>
                      <wp:positionH relativeFrom="column">
                        <wp:posOffset>-338183</wp:posOffset>
                      </wp:positionH>
                      <wp:positionV relativeFrom="paragraph">
                        <wp:posOffset>-158387</wp:posOffset>
                      </wp:positionV>
                      <wp:extent cx="848723" cy="579573"/>
                      <wp:effectExtent l="0" t="0" r="27940" b="30480"/>
                      <wp:wrapNone/>
                      <wp:docPr id="2029" name="Přímá spojnice 2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723" cy="579573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E0F937" id="Přímá spojnice 2029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65pt,-12.45pt" to="40.2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" strokecolor="#4579b8 [3044]" strokeweight="1.25pt"/>
                  </w:pict>
                </mc:Fallback>
              </mc:AlternateConten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727BF6" w14:textId="77777777" w:rsidR="00956FCC" w:rsidRDefault="00956FCC" w:rsidP="00956FCC"/>
        </w:tc>
      </w:tr>
      <w:tr w:rsidR="00956FCC" w14:paraId="17CC1E1D" w14:textId="77777777" w:rsidTr="00956FCC">
        <w:trPr>
          <w:trHeight w:hRule="exact" w:val="680"/>
        </w:trPr>
        <w:tc>
          <w:tcPr>
            <w:tcW w:w="646" w:type="dxa"/>
            <w:vMerge/>
            <w:tcBorders>
              <w:right w:val="single" w:sz="4" w:space="0" w:color="auto"/>
            </w:tcBorders>
          </w:tcPr>
          <w:p w14:paraId="3DCC95C9" w14:textId="77777777" w:rsidR="00956FCC" w:rsidRDefault="00956FCC" w:rsidP="00956FCC"/>
        </w:tc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9B0AA6" w14:textId="77777777" w:rsidR="00956FCC" w:rsidRDefault="00956FCC" w:rsidP="00956FCC">
            <w:pPr>
              <w:rPr>
                <w:vertAlign w:val="subscript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F46FDA" w14:textId="77777777" w:rsidR="00956FCC" w:rsidRDefault="00956FCC" w:rsidP="00956FCC">
            <w:r>
              <w:rPr>
                <w:vertAlign w:val="subscript"/>
              </w:rPr>
              <w:t>8</w:t>
            </w:r>
            <w:r>
              <w:t>O[</w:t>
            </w:r>
            <w:r>
              <w:rPr>
                <w:vertAlign w:val="subscript"/>
              </w:rPr>
              <w:t>2</w:t>
            </w:r>
            <w:r>
              <w:t>He</w:t>
            </w:r>
          </w:p>
          <w:p w14:paraId="4673C740" w14:textId="77777777" w:rsidR="00956FCC" w:rsidRDefault="00956FCC" w:rsidP="00956FCC"/>
          <w:p w14:paraId="62AFBFE9" w14:textId="77777777" w:rsidR="00956FCC" w:rsidRDefault="00956FCC" w:rsidP="00956FCC"/>
          <w:p w14:paraId="0B62296F" w14:textId="77777777" w:rsidR="00956FCC" w:rsidRDefault="00956FCC" w:rsidP="00956FCC"/>
          <w:p w14:paraId="4FDC4E5B" w14:textId="77777777" w:rsidR="00956FCC" w:rsidRDefault="00956FCC" w:rsidP="00956FCC">
            <w:r>
              <w:t>]: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2"/>
              <w:gridCol w:w="284"/>
            </w:tblGrid>
            <w:tr w:rsidR="00956FCC" w14:paraId="632F4E86" w14:textId="77777777" w:rsidTr="00956FCC">
              <w:trPr>
                <w:trHeight w:hRule="exact" w:val="397"/>
              </w:trPr>
              <w:tc>
                <w:tcPr>
                  <w:tcW w:w="430" w:type="dxa"/>
                  <w:tcBorders>
                    <w:right w:val="single" w:sz="4" w:space="0" w:color="auto"/>
                  </w:tcBorders>
                </w:tcPr>
                <w:p w14:paraId="51B6DA64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t>2s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E5064B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70592" behindDoc="0" locked="0" layoutInCell="1" allowOverlap="1" wp14:anchorId="444DBB10" wp14:editId="750E35D7">
                            <wp:simplePos x="0" y="0"/>
                            <wp:positionH relativeFrom="margin">
                              <wp:posOffset>54610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019" name="Přímá spojnice se šipkou 20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B3710BD" id="Přímá spojnice se šipkou 2019" o:spid="_x0000_s1026" type="#_x0000_t32" style="position:absolute;margin-left:4.3pt;margin-top:1.9pt;width:0;height:12.75pt;flip:y;z-index:252270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71616" behindDoc="0" locked="0" layoutInCell="1" allowOverlap="1" wp14:anchorId="3D3481ED" wp14:editId="22692EA7">
                            <wp:simplePos x="0" y="0"/>
                            <wp:positionH relativeFrom="column">
                              <wp:posOffset>-24765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020" name="Přímá spojnice se šipkou 20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56E7A27" id="Přímá spojnice se šipkou 2020" o:spid="_x0000_s1026" type="#_x0000_t32" style="position:absolute;margin-left:-1.95pt;margin-top:1.85pt;width:0;height:1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8E45E72" w14:textId="77777777" w:rsidR="00956FCC" w:rsidRDefault="00956FCC" w:rsidP="00956FCC"/>
          <w:p w14:paraId="5C08073D" w14:textId="77777777" w:rsidR="00956FCC" w:rsidRDefault="00956FCC" w:rsidP="00956FCC"/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"/>
              <w:gridCol w:w="284"/>
              <w:gridCol w:w="284"/>
              <w:gridCol w:w="284"/>
            </w:tblGrid>
            <w:tr w:rsidR="00956FCC" w14:paraId="10EE7EAE" w14:textId="77777777" w:rsidTr="00956FCC">
              <w:trPr>
                <w:trHeight w:hRule="exact" w:val="39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B0AA878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t>2p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14:paraId="22EDE05B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8544" behindDoc="0" locked="0" layoutInCell="1" allowOverlap="1" wp14:anchorId="382F7012" wp14:editId="0EEB2D3F">
                            <wp:simplePos x="0" y="0"/>
                            <wp:positionH relativeFrom="margin">
                              <wp:posOffset>35560</wp:posOffset>
                            </wp:positionH>
                            <wp:positionV relativeFrom="paragraph">
                              <wp:posOffset>-635</wp:posOffset>
                            </wp:positionV>
                            <wp:extent cx="0" cy="161925"/>
                            <wp:effectExtent l="38100" t="38100" r="57150" b="9525"/>
                            <wp:wrapNone/>
                            <wp:docPr id="2001" name="Přímá spojnice se šipkou 20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E8B2C00" id="Přímá spojnice se šipkou 2001" o:spid="_x0000_s1026" type="#_x0000_t32" style="position:absolute;margin-left:2.8pt;margin-top:-.05pt;width:0;height:12.75pt;flip:y;z-index:252268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" strokecolor="black [3213]">
                            <v:stroke endarrow="block" endarrowwidth="narrow" endarrowlength="short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9568" behindDoc="0" locked="0" layoutInCell="1" allowOverlap="1" wp14:anchorId="6F338108" wp14:editId="25EA041F">
                            <wp:simplePos x="0" y="0"/>
                            <wp:positionH relativeFrom="column">
                              <wp:posOffset>-34290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000" name="Přímá spojnice se šipkou 20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AB73A1E" id="Přímá spojnice se šipkou 2000" o:spid="_x0000_s1026" type="#_x0000_t32" style="position:absolute;margin-left:-2.7pt;margin-top:1.95pt;width:0;height:12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</w:tcPr>
                <w:p w14:paraId="1AC4D7F4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6496" behindDoc="0" locked="0" layoutInCell="1" allowOverlap="1" wp14:anchorId="1DACE89D" wp14:editId="0D64903A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002" name="Přímá spojnice se šipkou 20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C6C5C5E" id="Přímá spojnice se šipkou 2002" o:spid="_x0000_s1026" type="#_x0000_t32" style="position:absolute;margin-left:1.1pt;margin-top:.45pt;width:0;height:12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right w:val="single" w:sz="4" w:space="0" w:color="auto"/>
                  </w:tcBorders>
                </w:tcPr>
                <w:p w14:paraId="0C9D7DC4" w14:textId="77777777" w:rsidR="00956FCC" w:rsidRDefault="00956FCC" w:rsidP="000B53D2">
                  <w:pPr>
                    <w:framePr w:hSpace="141" w:wrap="around" w:vAnchor="page" w:hAnchor="margin" w:y="1338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67520" behindDoc="0" locked="0" layoutInCell="1" allowOverlap="1" wp14:anchorId="65FDB598" wp14:editId="512C6EB8">
                            <wp:simplePos x="0" y="0"/>
                            <wp:positionH relativeFrom="column">
                              <wp:posOffset>5080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0" cy="152400"/>
                            <wp:effectExtent l="38100" t="0" r="57150" b="57150"/>
                            <wp:wrapNone/>
                            <wp:docPr id="2003" name="Přímá spojnice se šipkou 20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FDDEE8" id="Přímá spojnice se šipkou 2003" o:spid="_x0000_s1026" type="#_x0000_t32" style="position:absolute;margin-left:.4pt;margin-top:.45pt;width:0;height:12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" strokecolor="black [3213]">
                            <v:stroke endarrow="block" endarrowwidth="narrow" endarrowlength="shor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87E8EB6" w14:textId="77777777" w:rsidR="00956FCC" w:rsidRDefault="00956FCC" w:rsidP="00956FCC"/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35AA1F" w14:textId="77777777" w:rsidR="00956FCC" w:rsidRDefault="00956FCC" w:rsidP="00956FCC"/>
        </w:tc>
      </w:tr>
    </w:tbl>
    <w:p w14:paraId="6B313C5D" w14:textId="77777777" w:rsidR="00956FCC" w:rsidRDefault="00956FCC" w:rsidP="00BC388C"/>
    <w:p w14:paraId="5AE59998" w14:textId="77777777" w:rsidR="00956FCC" w:rsidRDefault="00956FCC" w:rsidP="00BC388C"/>
    <w:p w14:paraId="354245F2" w14:textId="77777777" w:rsidR="00956FCC" w:rsidRDefault="00956FCC" w:rsidP="00BC388C"/>
    <w:p w14:paraId="4A8213B4" w14:textId="77777777" w:rsidR="00956FCC" w:rsidRDefault="00956FCC" w:rsidP="00BC388C"/>
    <w:p w14:paraId="4D3C6D0E" w14:textId="77777777" w:rsidR="00956FCC" w:rsidRDefault="00956FCC" w:rsidP="00BC388C"/>
    <w:p w14:paraId="6FFD8CC7" w14:textId="28542D2B" w:rsidR="00956FCC" w:rsidRDefault="00956FCC" w:rsidP="00BB7372">
      <w:pPr>
        <w:pStyle w:val="Odstavecseseznamem"/>
        <w:keepNext/>
        <w:numPr>
          <w:ilvl w:val="0"/>
          <w:numId w:val="39"/>
        </w:numPr>
        <w:spacing w:after="240"/>
      </w:pPr>
      <w:r>
        <w:t>Sloučeniny SO</w:t>
      </w:r>
      <w:r w:rsidRPr="00AE1443">
        <w:rPr>
          <w:vertAlign w:val="subscript"/>
        </w:rPr>
        <w:t>2</w:t>
      </w:r>
      <w:r>
        <w:t xml:space="preserve">, </w:t>
      </w:r>
      <w:r w:rsidRPr="00100CBE">
        <w:t>CH</w:t>
      </w:r>
      <w:r w:rsidRPr="00AE1443">
        <w:rPr>
          <w:vertAlign w:val="subscript"/>
        </w:rPr>
        <w:t>3</w:t>
      </w:r>
      <w:r>
        <w:t>-</w:t>
      </w:r>
      <w:r w:rsidRPr="00100CBE">
        <w:t>CH</w:t>
      </w:r>
      <w:r w:rsidRPr="00AE1443">
        <w:rPr>
          <w:vertAlign w:val="subscript"/>
        </w:rPr>
        <w:t>3</w:t>
      </w:r>
      <w:r>
        <w:t xml:space="preserve">, </w:t>
      </w:r>
      <w:r w:rsidR="00525984">
        <w:t>PBr</w:t>
      </w:r>
      <w:r w:rsidRPr="00AE1443">
        <w:rPr>
          <w:vertAlign w:val="subscript"/>
        </w:rPr>
        <w:t>5</w:t>
      </w:r>
      <w:r>
        <w:t xml:space="preserve">, </w:t>
      </w:r>
      <w:r w:rsidRPr="000A2AAC">
        <w:object w:dxaOrig="835" w:dyaOrig="230" w14:anchorId="3E8E3113">
          <v:shape id="_x0000_i1027" type="#_x0000_t75" style="width:42pt;height:11.25pt" o:ole="">
            <v:imagedata r:id="rId25" o:title=""/>
          </v:shape>
          <o:OLEObject Type="Embed" ProgID="ACD.ChemSketch.20" ShapeID="_x0000_i1027" DrawAspect="Content" ObjectID="_1505635660" r:id="rId38"/>
        </w:object>
      </w:r>
      <w:r>
        <w:t>, H</w:t>
      </w:r>
      <w:r w:rsidRPr="00AE1443">
        <w:rPr>
          <w:vertAlign w:val="subscript"/>
        </w:rPr>
        <w:t>2</w:t>
      </w:r>
      <w:r>
        <w:t>C = CH</w:t>
      </w:r>
      <w:r w:rsidRPr="00AE1443">
        <w:rPr>
          <w:vertAlign w:val="subscript"/>
        </w:rPr>
        <w:t>2</w:t>
      </w:r>
    </w:p>
    <w:p w14:paraId="6D0E9731" w14:textId="77777777" w:rsidR="00956FCC" w:rsidRDefault="00956FCC" w:rsidP="00BB7372">
      <w:pPr>
        <w:pStyle w:val="Odstavecseseznamem"/>
        <w:keepNext/>
        <w:numPr>
          <w:ilvl w:val="0"/>
          <w:numId w:val="44"/>
        </w:numPr>
        <w:spacing w:after="240"/>
      </w:pPr>
      <w:r>
        <w:t>Zakreslete v programu Avogadro.</w:t>
      </w:r>
    </w:p>
    <w:p w14:paraId="7BE84632" w14:textId="61619501" w:rsidR="00525984" w:rsidRDefault="00525984" w:rsidP="00BB7372">
      <w:pPr>
        <w:pStyle w:val="Odstavecseseznamem"/>
        <w:keepNext/>
        <w:numPr>
          <w:ilvl w:val="0"/>
          <w:numId w:val="44"/>
        </w:numPr>
        <w:spacing w:after="240"/>
      </w:pPr>
      <w:r>
        <w:t>Určete tvar molekuly, vazebný úhel a typ hybridizace.</w:t>
      </w:r>
    </w:p>
    <w:p w14:paraId="4B984F55" w14:textId="350E88A8" w:rsidR="006B070E" w:rsidRPr="009D0FF2" w:rsidRDefault="006B070E" w:rsidP="009D0FF2">
      <w:pPr>
        <w:pStyle w:val="Odstavecseseznamem"/>
        <w:spacing w:before="0" w:after="200" w:line="276" w:lineRule="auto"/>
        <w:ind w:left="1066"/>
        <w:jc w:val="center"/>
        <w:rPr>
          <w:b/>
          <w:color w:val="4F81BD" w:themeColor="accent1"/>
          <w:sz w:val="18"/>
          <w:szCs w:val="18"/>
        </w:rPr>
      </w:pPr>
      <w:r w:rsidRPr="006B070E">
        <w:rPr>
          <w:b/>
          <w:color w:val="4F81BD" w:themeColor="accent1"/>
          <w:sz w:val="18"/>
          <w:szCs w:val="18"/>
        </w:rPr>
        <w:t xml:space="preserve">Tabulka </w:t>
      </w:r>
      <w:r>
        <w:rPr>
          <w:b/>
          <w:color w:val="4F81BD" w:themeColor="accent1"/>
          <w:sz w:val="18"/>
          <w:szCs w:val="18"/>
        </w:rPr>
        <w:t>2</w:t>
      </w:r>
      <w:r w:rsidR="009D0FF2">
        <w:rPr>
          <w:b/>
          <w:color w:val="4F81BD" w:themeColor="accent1"/>
          <w:sz w:val="18"/>
          <w:szCs w:val="18"/>
        </w:rPr>
        <w:t>1</w:t>
      </w:r>
      <w:r w:rsidRPr="006B070E">
        <w:rPr>
          <w:b/>
          <w:color w:val="4F81BD" w:themeColor="accent1"/>
          <w:sz w:val="18"/>
          <w:szCs w:val="18"/>
        </w:rPr>
        <w:t xml:space="preserve">: </w:t>
      </w:r>
      <w:r w:rsidR="009D0FF2">
        <w:rPr>
          <w:b/>
          <w:color w:val="4F81BD" w:themeColor="accent1"/>
          <w:sz w:val="18"/>
          <w:szCs w:val="18"/>
        </w:rPr>
        <w:t>Procvičování</w:t>
      </w:r>
      <w:r>
        <w:rPr>
          <w:b/>
          <w:color w:val="4F81BD" w:themeColor="accent1"/>
          <w:sz w:val="18"/>
          <w:szCs w:val="18"/>
        </w:rPr>
        <w:t xml:space="preserve"> hybridizace</w:t>
      </w:r>
    </w:p>
    <w:tbl>
      <w:tblPr>
        <w:tblStyle w:val="Mkatabulky"/>
        <w:tblpPr w:leftFromText="141" w:rightFromText="141" w:vertAnchor="text" w:horzAnchor="margin" w:tblpY="-70"/>
        <w:tblW w:w="0" w:type="auto"/>
        <w:tblLook w:val="04A0" w:firstRow="1" w:lastRow="0" w:firstColumn="1" w:lastColumn="0" w:noHBand="0" w:noVBand="1"/>
      </w:tblPr>
      <w:tblGrid>
        <w:gridCol w:w="1278"/>
        <w:gridCol w:w="3104"/>
        <w:gridCol w:w="1866"/>
        <w:gridCol w:w="1351"/>
        <w:gridCol w:w="1461"/>
      </w:tblGrid>
      <w:tr w:rsidR="009D0FF2" w14:paraId="140B2718" w14:textId="77777777" w:rsidTr="009D0FF2">
        <w:trPr>
          <w:trHeight w:hRule="exact" w:val="851"/>
        </w:trPr>
        <w:tc>
          <w:tcPr>
            <w:tcW w:w="1278" w:type="dxa"/>
          </w:tcPr>
          <w:p w14:paraId="0544247E" w14:textId="77777777" w:rsidR="009D0FF2" w:rsidRDefault="009D0FF2" w:rsidP="009D0FF2">
            <w:pPr>
              <w:keepNext/>
              <w:spacing w:after="240"/>
            </w:pPr>
            <w:r>
              <w:t>Sloučenina</w:t>
            </w:r>
          </w:p>
        </w:tc>
        <w:tc>
          <w:tcPr>
            <w:tcW w:w="3104" w:type="dxa"/>
          </w:tcPr>
          <w:p w14:paraId="22389D7D" w14:textId="77777777" w:rsidR="009D0FF2" w:rsidRDefault="009D0FF2" w:rsidP="009D0FF2">
            <w:pPr>
              <w:keepNext/>
              <w:spacing w:after="240"/>
            </w:pPr>
            <w:r>
              <w:t>Tvar molekuly</w:t>
            </w:r>
          </w:p>
        </w:tc>
        <w:tc>
          <w:tcPr>
            <w:tcW w:w="1866" w:type="dxa"/>
          </w:tcPr>
          <w:p w14:paraId="70FE8239" w14:textId="77777777" w:rsidR="009D0FF2" w:rsidRDefault="009D0FF2" w:rsidP="009D0FF2">
            <w:pPr>
              <w:keepNext/>
              <w:spacing w:after="240"/>
            </w:pPr>
            <w:r>
              <w:t>Tvar molekuly</w:t>
            </w:r>
          </w:p>
        </w:tc>
        <w:tc>
          <w:tcPr>
            <w:tcW w:w="1351" w:type="dxa"/>
          </w:tcPr>
          <w:p w14:paraId="6ED6BF4A" w14:textId="77777777" w:rsidR="009D0FF2" w:rsidRDefault="009D0FF2" w:rsidP="009D0FF2">
            <w:pPr>
              <w:keepNext/>
              <w:spacing w:after="240"/>
            </w:pPr>
            <w:r>
              <w:t>Vazebný úhel</w:t>
            </w:r>
          </w:p>
        </w:tc>
        <w:tc>
          <w:tcPr>
            <w:tcW w:w="1461" w:type="dxa"/>
          </w:tcPr>
          <w:p w14:paraId="3F755A04" w14:textId="77777777" w:rsidR="009D0FF2" w:rsidRDefault="009D0FF2" w:rsidP="009D0FF2">
            <w:pPr>
              <w:keepNext/>
              <w:spacing w:after="240"/>
            </w:pPr>
            <w:r>
              <w:t>Typ hybridizace</w:t>
            </w:r>
          </w:p>
        </w:tc>
      </w:tr>
      <w:tr w:rsidR="009D0FF2" w14:paraId="5D228039" w14:textId="77777777" w:rsidTr="009D0FF2">
        <w:trPr>
          <w:trHeight w:hRule="exact" w:val="1418"/>
        </w:trPr>
        <w:tc>
          <w:tcPr>
            <w:tcW w:w="1278" w:type="dxa"/>
          </w:tcPr>
          <w:p w14:paraId="0AE77CD1" w14:textId="77777777" w:rsidR="009D0FF2" w:rsidRDefault="009D0FF2" w:rsidP="009D0FF2">
            <w:pPr>
              <w:keepNext/>
              <w:spacing w:after="240"/>
            </w:pPr>
            <w:r>
              <w:t>SO</w:t>
            </w:r>
            <w:r w:rsidRPr="00100CBE">
              <w:rPr>
                <w:vertAlign w:val="subscript"/>
              </w:rPr>
              <w:t>2</w:t>
            </w:r>
          </w:p>
        </w:tc>
        <w:tc>
          <w:tcPr>
            <w:tcW w:w="3104" w:type="dxa"/>
          </w:tcPr>
          <w:p w14:paraId="6DAC2122" w14:textId="77777777" w:rsidR="009D0FF2" w:rsidRDefault="009D0FF2" w:rsidP="009D0FF2">
            <w:pPr>
              <w:keepNext/>
              <w:spacing w:after="240"/>
              <w:jc w:val="center"/>
            </w:pPr>
            <w:r>
              <w:rPr>
                <w:noProof/>
              </w:rPr>
              <w:drawing>
                <wp:inline distT="0" distB="0" distL="0" distR="0" wp14:anchorId="2E885629" wp14:editId="3F5E25BB">
                  <wp:extent cx="1306800" cy="730800"/>
                  <wp:effectExtent l="0" t="0" r="8255" b="0"/>
                  <wp:docPr id="120" name="Obráze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so2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00" cy="7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7F8012EE" w14:textId="77777777" w:rsidR="009D0FF2" w:rsidRDefault="009D0FF2" w:rsidP="009D0FF2">
            <w:pPr>
              <w:keepNext/>
              <w:spacing w:after="240"/>
            </w:pPr>
            <w:r>
              <w:t>rovnostranný trojúhelník</w:t>
            </w:r>
          </w:p>
        </w:tc>
        <w:tc>
          <w:tcPr>
            <w:tcW w:w="1351" w:type="dxa"/>
          </w:tcPr>
          <w:p w14:paraId="6F631EC8" w14:textId="77777777" w:rsidR="009D0FF2" w:rsidRDefault="009D0FF2" w:rsidP="009D0FF2">
            <w:pPr>
              <w:keepNext/>
              <w:spacing w:after="240"/>
            </w:pPr>
            <w:r>
              <w:t>120°</w:t>
            </w:r>
          </w:p>
        </w:tc>
        <w:tc>
          <w:tcPr>
            <w:tcW w:w="1461" w:type="dxa"/>
          </w:tcPr>
          <w:p w14:paraId="48A0D544" w14:textId="77777777" w:rsidR="009D0FF2" w:rsidRPr="00A3406B" w:rsidRDefault="009D0FF2" w:rsidP="009D0FF2">
            <w:pPr>
              <w:keepNext/>
              <w:spacing w:after="240"/>
              <w:rPr>
                <w:vertAlign w:val="superscript"/>
              </w:rPr>
            </w:pPr>
            <w:r>
              <w:t>sp</w:t>
            </w:r>
            <w:r>
              <w:rPr>
                <w:vertAlign w:val="superscript"/>
              </w:rPr>
              <w:t>2</w:t>
            </w:r>
          </w:p>
        </w:tc>
      </w:tr>
      <w:tr w:rsidR="009D0FF2" w14:paraId="1126A374" w14:textId="77777777" w:rsidTr="009D0FF2">
        <w:trPr>
          <w:trHeight w:hRule="exact" w:val="1418"/>
        </w:trPr>
        <w:tc>
          <w:tcPr>
            <w:tcW w:w="1278" w:type="dxa"/>
          </w:tcPr>
          <w:p w14:paraId="0F9DE17A" w14:textId="77777777" w:rsidR="009D0FF2" w:rsidRDefault="009D0FF2" w:rsidP="009D0FF2">
            <w:pPr>
              <w:keepNext/>
              <w:spacing w:after="240"/>
            </w:pPr>
            <w:r w:rsidRPr="00100CBE">
              <w:t>CH</w:t>
            </w:r>
            <w:r w:rsidRPr="00100CBE">
              <w:rPr>
                <w:vertAlign w:val="subscript"/>
              </w:rPr>
              <w:t>3</w:t>
            </w:r>
            <w:r>
              <w:t>-</w:t>
            </w:r>
            <w:r w:rsidRPr="00100CBE">
              <w:t>CH</w:t>
            </w:r>
            <w:r w:rsidRPr="00100CBE">
              <w:rPr>
                <w:vertAlign w:val="subscript"/>
              </w:rPr>
              <w:t>3</w:t>
            </w:r>
          </w:p>
        </w:tc>
        <w:tc>
          <w:tcPr>
            <w:tcW w:w="3104" w:type="dxa"/>
          </w:tcPr>
          <w:p w14:paraId="36DFC5D6" w14:textId="77777777" w:rsidR="009D0FF2" w:rsidRDefault="009D0FF2" w:rsidP="009D0FF2">
            <w:pPr>
              <w:keepNext/>
              <w:spacing w:after="240"/>
              <w:jc w:val="center"/>
            </w:pPr>
            <w:r>
              <w:rPr>
                <w:noProof/>
              </w:rPr>
              <w:drawing>
                <wp:inline distT="0" distB="0" distL="0" distR="0" wp14:anchorId="19DA51AD" wp14:editId="677C0C0C">
                  <wp:extent cx="1110342" cy="769308"/>
                  <wp:effectExtent l="0" t="0" r="0" b="0"/>
                  <wp:docPr id="122" name="Obráze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ethan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1" cy="77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41B56547" w14:textId="77777777" w:rsidR="009D0FF2" w:rsidRDefault="009D0FF2" w:rsidP="009D0FF2">
            <w:pPr>
              <w:keepNext/>
              <w:spacing w:after="240"/>
            </w:pPr>
            <w:r>
              <w:t>tetraedr (čtyřstěn)</w:t>
            </w:r>
          </w:p>
        </w:tc>
        <w:tc>
          <w:tcPr>
            <w:tcW w:w="1351" w:type="dxa"/>
          </w:tcPr>
          <w:p w14:paraId="66FB3A05" w14:textId="77777777" w:rsidR="009D0FF2" w:rsidRDefault="009D0FF2" w:rsidP="009D0FF2">
            <w:pPr>
              <w:keepNext/>
              <w:spacing w:after="240"/>
            </w:pPr>
            <w:r>
              <w:t>109°27´</w:t>
            </w:r>
          </w:p>
        </w:tc>
        <w:tc>
          <w:tcPr>
            <w:tcW w:w="1461" w:type="dxa"/>
          </w:tcPr>
          <w:p w14:paraId="4EEDBADE" w14:textId="77777777" w:rsidR="009D0FF2" w:rsidRDefault="009D0FF2" w:rsidP="009D0FF2">
            <w:pPr>
              <w:keepNext/>
              <w:spacing w:after="240"/>
            </w:pPr>
            <w:r>
              <w:t>sp</w:t>
            </w:r>
            <w:r>
              <w:rPr>
                <w:vertAlign w:val="superscript"/>
              </w:rPr>
              <w:t>3</w:t>
            </w:r>
          </w:p>
        </w:tc>
      </w:tr>
      <w:tr w:rsidR="009D0FF2" w14:paraId="5FB21BEE" w14:textId="77777777" w:rsidTr="009D0FF2">
        <w:trPr>
          <w:trHeight w:hRule="exact" w:val="2098"/>
        </w:trPr>
        <w:tc>
          <w:tcPr>
            <w:tcW w:w="1278" w:type="dxa"/>
          </w:tcPr>
          <w:p w14:paraId="12595396" w14:textId="77777777" w:rsidR="009D0FF2" w:rsidRDefault="009D0FF2" w:rsidP="009D0FF2">
            <w:pPr>
              <w:keepNext/>
              <w:spacing w:after="240"/>
            </w:pPr>
            <w:r>
              <w:t>PBr</w:t>
            </w:r>
            <w:r w:rsidRPr="00100CBE">
              <w:rPr>
                <w:vertAlign w:val="subscript"/>
              </w:rPr>
              <w:t>5</w:t>
            </w:r>
          </w:p>
        </w:tc>
        <w:tc>
          <w:tcPr>
            <w:tcW w:w="3104" w:type="dxa"/>
          </w:tcPr>
          <w:p w14:paraId="07E86F0C" w14:textId="77777777" w:rsidR="009D0FF2" w:rsidRDefault="009D0FF2" w:rsidP="009D0FF2">
            <w:pPr>
              <w:keepNext/>
              <w:spacing w:after="240"/>
              <w:jc w:val="center"/>
            </w:pPr>
            <w:r>
              <w:rPr>
                <w:noProof/>
              </w:rPr>
              <w:drawing>
                <wp:inline distT="0" distB="0" distL="0" distR="0" wp14:anchorId="1CE71D06" wp14:editId="695141E6">
                  <wp:extent cx="1094400" cy="1274400"/>
                  <wp:effectExtent l="0" t="0" r="0" b="254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br5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12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7AF8D2C2" w14:textId="77777777" w:rsidR="009D0FF2" w:rsidRDefault="009D0FF2" w:rsidP="009D0FF2">
            <w:pPr>
              <w:keepNext/>
              <w:spacing w:after="240"/>
            </w:pPr>
            <w:r>
              <w:t>trojboký dvojjehlan</w:t>
            </w:r>
          </w:p>
          <w:p w14:paraId="36BA4D8B" w14:textId="77777777" w:rsidR="009D0FF2" w:rsidRDefault="009D0FF2" w:rsidP="009D0FF2">
            <w:pPr>
              <w:keepNext/>
              <w:spacing w:after="240"/>
            </w:pPr>
            <w:r>
              <w:t>(trigonální bipyramida)</w:t>
            </w:r>
          </w:p>
        </w:tc>
        <w:tc>
          <w:tcPr>
            <w:tcW w:w="1351" w:type="dxa"/>
          </w:tcPr>
          <w:p w14:paraId="243DAB15" w14:textId="77777777" w:rsidR="009D0FF2" w:rsidRDefault="009D0FF2" w:rsidP="009D0FF2">
            <w:pPr>
              <w:keepNext/>
              <w:spacing w:after="240"/>
            </w:pPr>
            <w:r>
              <w:t>90°, 120°</w:t>
            </w:r>
          </w:p>
        </w:tc>
        <w:tc>
          <w:tcPr>
            <w:tcW w:w="1461" w:type="dxa"/>
          </w:tcPr>
          <w:p w14:paraId="6CD91972" w14:textId="77777777" w:rsidR="009D0FF2" w:rsidRPr="00525984" w:rsidRDefault="009D0FF2" w:rsidP="009D0FF2">
            <w:pPr>
              <w:keepNext/>
              <w:spacing w:after="240"/>
            </w:pPr>
            <w:r>
              <w:t>sp</w:t>
            </w:r>
            <w:r>
              <w:rPr>
                <w:vertAlign w:val="superscript"/>
              </w:rPr>
              <w:t>3</w:t>
            </w:r>
            <w:r>
              <w:t>d</w:t>
            </w:r>
          </w:p>
        </w:tc>
      </w:tr>
      <w:tr w:rsidR="009D0FF2" w14:paraId="4DB92033" w14:textId="77777777" w:rsidTr="009D0FF2">
        <w:tc>
          <w:tcPr>
            <w:tcW w:w="1278" w:type="dxa"/>
          </w:tcPr>
          <w:p w14:paraId="4EE65A7E" w14:textId="77777777" w:rsidR="009D0FF2" w:rsidRDefault="009D0FF2" w:rsidP="009D0FF2">
            <w:pPr>
              <w:keepNext/>
              <w:spacing w:after="240"/>
            </w:pPr>
            <w:r w:rsidRPr="000A2AAC">
              <w:object w:dxaOrig="835" w:dyaOrig="230" w14:anchorId="3864920F">
                <v:shape id="_x0000_i1028" type="#_x0000_t75" style="width:42pt;height:11.25pt" o:ole="">
                  <v:imagedata r:id="rId25" o:title=""/>
                </v:shape>
                <o:OLEObject Type="Embed" ProgID="ACD.ChemSketch.20" ShapeID="_x0000_i1028" DrawAspect="Content" ObjectID="_1505635661" r:id="rId42"/>
              </w:object>
            </w:r>
          </w:p>
        </w:tc>
        <w:tc>
          <w:tcPr>
            <w:tcW w:w="3104" w:type="dxa"/>
          </w:tcPr>
          <w:p w14:paraId="762A763A" w14:textId="77777777" w:rsidR="009D0FF2" w:rsidRDefault="009D0FF2" w:rsidP="009D0FF2">
            <w:pPr>
              <w:keepNext/>
              <w:spacing w:after="240"/>
            </w:pPr>
            <w:r>
              <w:rPr>
                <w:noProof/>
              </w:rPr>
              <w:drawing>
                <wp:inline distT="0" distB="0" distL="0" distR="0" wp14:anchorId="6D5A02C6" wp14:editId="31294730">
                  <wp:extent cx="1834168" cy="544286"/>
                  <wp:effectExtent l="0" t="0" r="0" b="825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cetylen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8" cy="55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560682D5" w14:textId="77777777" w:rsidR="009D0FF2" w:rsidRDefault="009D0FF2" w:rsidP="009D0FF2">
            <w:pPr>
              <w:keepNext/>
              <w:spacing w:after="240"/>
            </w:pPr>
            <w:r>
              <w:t>lineární</w:t>
            </w:r>
          </w:p>
        </w:tc>
        <w:tc>
          <w:tcPr>
            <w:tcW w:w="1351" w:type="dxa"/>
          </w:tcPr>
          <w:p w14:paraId="52D617A5" w14:textId="77777777" w:rsidR="009D0FF2" w:rsidRDefault="009D0FF2" w:rsidP="009D0FF2">
            <w:pPr>
              <w:keepNext/>
              <w:spacing w:after="240"/>
            </w:pPr>
            <w:r>
              <w:t>180°</w:t>
            </w:r>
          </w:p>
        </w:tc>
        <w:tc>
          <w:tcPr>
            <w:tcW w:w="1461" w:type="dxa"/>
          </w:tcPr>
          <w:p w14:paraId="7A55EEDA" w14:textId="77777777" w:rsidR="009D0FF2" w:rsidRDefault="009D0FF2" w:rsidP="009D0FF2">
            <w:pPr>
              <w:keepNext/>
              <w:spacing w:after="240"/>
            </w:pPr>
            <w:r>
              <w:t>sp</w:t>
            </w:r>
          </w:p>
        </w:tc>
      </w:tr>
      <w:tr w:rsidR="009D0FF2" w14:paraId="67226BA4" w14:textId="77777777" w:rsidTr="009D0FF2">
        <w:trPr>
          <w:trHeight w:hRule="exact" w:val="1418"/>
        </w:trPr>
        <w:tc>
          <w:tcPr>
            <w:tcW w:w="1278" w:type="dxa"/>
          </w:tcPr>
          <w:p w14:paraId="521519DF" w14:textId="77777777" w:rsidR="009D0FF2" w:rsidRDefault="009D0FF2" w:rsidP="009D0FF2">
            <w:pPr>
              <w:keepNext/>
              <w:spacing w:after="240"/>
            </w:pPr>
            <w:r>
              <w:t>H</w:t>
            </w:r>
            <w:r w:rsidRPr="00100CBE">
              <w:rPr>
                <w:vertAlign w:val="subscript"/>
              </w:rPr>
              <w:t>2</w:t>
            </w:r>
            <w:r>
              <w:t>C = CH</w:t>
            </w:r>
            <w:r w:rsidRPr="00100CBE">
              <w:rPr>
                <w:vertAlign w:val="subscript"/>
              </w:rPr>
              <w:t>2</w:t>
            </w:r>
          </w:p>
        </w:tc>
        <w:tc>
          <w:tcPr>
            <w:tcW w:w="3104" w:type="dxa"/>
          </w:tcPr>
          <w:p w14:paraId="0E8E5595" w14:textId="77777777" w:rsidR="009D0FF2" w:rsidRDefault="009D0FF2" w:rsidP="009D0FF2">
            <w:pPr>
              <w:keepNext/>
              <w:spacing w:after="240"/>
              <w:jc w:val="center"/>
            </w:pPr>
            <w:r>
              <w:rPr>
                <w:noProof/>
              </w:rPr>
              <w:drawing>
                <wp:inline distT="0" distB="0" distL="0" distR="0" wp14:anchorId="179CCD96" wp14:editId="7587C277">
                  <wp:extent cx="950400" cy="853200"/>
                  <wp:effectExtent l="0" t="0" r="2540" b="4445"/>
                  <wp:docPr id="124" name="Obráze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ethe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0575F93E" w14:textId="77777777" w:rsidR="009D0FF2" w:rsidRDefault="009D0FF2" w:rsidP="009D0FF2">
            <w:pPr>
              <w:keepNext/>
              <w:spacing w:after="240"/>
            </w:pPr>
            <w:r>
              <w:t>rovnostranný trojúhelník</w:t>
            </w:r>
          </w:p>
        </w:tc>
        <w:tc>
          <w:tcPr>
            <w:tcW w:w="1351" w:type="dxa"/>
          </w:tcPr>
          <w:p w14:paraId="19E77746" w14:textId="77777777" w:rsidR="009D0FF2" w:rsidRDefault="009D0FF2" w:rsidP="009D0FF2">
            <w:pPr>
              <w:keepNext/>
              <w:spacing w:after="240"/>
            </w:pPr>
            <w:r>
              <w:t>120°</w:t>
            </w:r>
          </w:p>
        </w:tc>
        <w:tc>
          <w:tcPr>
            <w:tcW w:w="1461" w:type="dxa"/>
          </w:tcPr>
          <w:p w14:paraId="5FD7714C" w14:textId="77777777" w:rsidR="009D0FF2" w:rsidRDefault="009D0FF2" w:rsidP="009D0FF2">
            <w:pPr>
              <w:keepNext/>
              <w:spacing w:after="240"/>
            </w:pPr>
            <w:r>
              <w:t>sp</w:t>
            </w:r>
            <w:r>
              <w:rPr>
                <w:vertAlign w:val="superscript"/>
              </w:rPr>
              <w:t>2</w:t>
            </w:r>
          </w:p>
        </w:tc>
      </w:tr>
    </w:tbl>
    <w:p w14:paraId="47C458BB" w14:textId="77777777" w:rsidR="00891F5E" w:rsidRDefault="00891F5E" w:rsidP="00956FCC">
      <w:pPr>
        <w:pStyle w:val="Titulek"/>
        <w:jc w:val="both"/>
        <w:sectPr w:rsidR="00891F5E" w:rsidSect="00A65F4A">
          <w:headerReference w:type="default" r:id="rId45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5A27906E" w14:textId="2A9E762C" w:rsidR="00A65F4A" w:rsidRDefault="00525984" w:rsidP="00E026A4">
      <w:pPr>
        <w:pStyle w:val="Nadpis1"/>
      </w:pPr>
      <w:bookmarkStart w:id="5" w:name="_Toc427306542"/>
      <w:r>
        <w:lastRenderedPageBreak/>
        <w:t>V</w:t>
      </w:r>
      <w:r w:rsidR="00E026A4">
        <w:t>ý</w:t>
      </w:r>
      <w:r>
        <w:t>počet složení roztoků</w:t>
      </w:r>
      <w:bookmarkEnd w:id="5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A65F4A" w:rsidRPr="00A82C19" w14:paraId="7E8B8CC7" w14:textId="77777777" w:rsidTr="00BB24E6">
        <w:tc>
          <w:tcPr>
            <w:tcW w:w="2655" w:type="dxa"/>
            <w:vAlign w:val="center"/>
          </w:tcPr>
          <w:p w14:paraId="3ADCBB15" w14:textId="77777777" w:rsidR="00A65F4A" w:rsidRPr="00A82C19" w:rsidRDefault="00A65F4A" w:rsidP="00BB24E6">
            <w:r>
              <w:t>Tematický celek</w:t>
            </w:r>
          </w:p>
        </w:tc>
        <w:tc>
          <w:tcPr>
            <w:tcW w:w="6405" w:type="dxa"/>
            <w:vAlign w:val="center"/>
          </w:tcPr>
          <w:p w14:paraId="4101D66B" w14:textId="4BF54759" w:rsidR="00A65F4A" w:rsidRPr="00A82C19" w:rsidRDefault="00273CC9" w:rsidP="00BB24E6">
            <w:r>
              <w:t>Chemické výpočty</w:t>
            </w:r>
          </w:p>
        </w:tc>
      </w:tr>
      <w:tr w:rsidR="00A65F4A" w:rsidRPr="00A82C19" w14:paraId="752C3937" w14:textId="77777777" w:rsidTr="00BB24E6">
        <w:tc>
          <w:tcPr>
            <w:tcW w:w="2655" w:type="dxa"/>
            <w:vAlign w:val="center"/>
          </w:tcPr>
          <w:p w14:paraId="4AA49A30" w14:textId="77777777" w:rsidR="00A65F4A" w:rsidRDefault="00A65F4A" w:rsidP="00BB24E6">
            <w:r>
              <w:t>Téma vyučované hodiny</w:t>
            </w:r>
          </w:p>
        </w:tc>
        <w:tc>
          <w:tcPr>
            <w:tcW w:w="6405" w:type="dxa"/>
            <w:vAlign w:val="center"/>
          </w:tcPr>
          <w:p w14:paraId="27BC12DC" w14:textId="1BBEFEFF" w:rsidR="00A65F4A" w:rsidRPr="00A82C19" w:rsidRDefault="00273CC9" w:rsidP="00BB24E6">
            <w:r>
              <w:t>Roztoky</w:t>
            </w:r>
          </w:p>
        </w:tc>
      </w:tr>
      <w:tr w:rsidR="00A65F4A" w:rsidRPr="00A82C19" w14:paraId="1D0AD0CE" w14:textId="77777777" w:rsidTr="00BB24E6">
        <w:tc>
          <w:tcPr>
            <w:tcW w:w="2655" w:type="dxa"/>
            <w:vAlign w:val="center"/>
          </w:tcPr>
          <w:p w14:paraId="3C9BF522" w14:textId="77777777" w:rsidR="00A65F4A" w:rsidRPr="00A82C19" w:rsidRDefault="00A65F4A" w:rsidP="00BB24E6">
            <w:r>
              <w:t>Cílová skupina</w:t>
            </w:r>
          </w:p>
        </w:tc>
        <w:tc>
          <w:tcPr>
            <w:tcW w:w="6405" w:type="dxa"/>
            <w:vAlign w:val="center"/>
          </w:tcPr>
          <w:p w14:paraId="4617E075" w14:textId="05E1A2CA" w:rsidR="00A65F4A" w:rsidRPr="00A82C19" w:rsidRDefault="00273CC9" w:rsidP="00BB24E6">
            <w:r>
              <w:t>Žáci 3. ročníku šestiletého gymnázia, žáci 1. ročníku čtyřletého gymnázia.</w:t>
            </w:r>
          </w:p>
        </w:tc>
      </w:tr>
      <w:tr w:rsidR="00A65F4A" w:rsidRPr="00A82C19" w14:paraId="1A483E75" w14:textId="77777777" w:rsidTr="00BB24E6">
        <w:tc>
          <w:tcPr>
            <w:tcW w:w="2655" w:type="dxa"/>
            <w:vAlign w:val="center"/>
          </w:tcPr>
          <w:p w14:paraId="42F942AE" w14:textId="77777777" w:rsidR="00A65F4A" w:rsidRPr="00A82C19" w:rsidRDefault="00A65F4A" w:rsidP="00BB24E6">
            <w:r>
              <w:t>Časová dotace</w:t>
            </w:r>
          </w:p>
        </w:tc>
        <w:tc>
          <w:tcPr>
            <w:tcW w:w="6405" w:type="dxa"/>
            <w:vAlign w:val="center"/>
          </w:tcPr>
          <w:p w14:paraId="6F7FF0DD" w14:textId="3C2ED568" w:rsidR="00A65F4A" w:rsidRPr="00A82C19" w:rsidRDefault="00273CC9" w:rsidP="00BB24E6">
            <w:r>
              <w:t>45 minut</w:t>
            </w:r>
          </w:p>
        </w:tc>
      </w:tr>
      <w:tr w:rsidR="00A65F4A" w:rsidRPr="00A82C19" w14:paraId="106ACA8B" w14:textId="77777777" w:rsidTr="00BB24E6">
        <w:tc>
          <w:tcPr>
            <w:tcW w:w="2655" w:type="dxa"/>
            <w:vAlign w:val="center"/>
          </w:tcPr>
          <w:p w14:paraId="6090BED5" w14:textId="77777777" w:rsidR="00A65F4A" w:rsidRPr="00A82C19" w:rsidRDefault="00A65F4A" w:rsidP="00BB24E6">
            <w:r>
              <w:t>Klíčová slova</w:t>
            </w:r>
          </w:p>
        </w:tc>
        <w:tc>
          <w:tcPr>
            <w:tcW w:w="6405" w:type="dxa"/>
            <w:vAlign w:val="center"/>
          </w:tcPr>
          <w:p w14:paraId="2BF5D14A" w14:textId="751E2462" w:rsidR="00A65F4A" w:rsidRPr="00A82C19" w:rsidRDefault="00507762" w:rsidP="00CB08A7">
            <w:r>
              <w:t xml:space="preserve">Roztok, homogenní směs, </w:t>
            </w:r>
            <w:r w:rsidR="00CB08A7">
              <w:t>hmotnostní koncentrace, hmotnostní zlomek, objemový zlomek, látková koncentrace.</w:t>
            </w:r>
          </w:p>
        </w:tc>
      </w:tr>
      <w:tr w:rsidR="00A65F4A" w:rsidRPr="00A82C19" w14:paraId="44A6E461" w14:textId="77777777" w:rsidTr="00BB24E6">
        <w:tc>
          <w:tcPr>
            <w:tcW w:w="2655" w:type="dxa"/>
            <w:vAlign w:val="center"/>
          </w:tcPr>
          <w:p w14:paraId="6BE8F4FC" w14:textId="77777777" w:rsidR="00A65F4A" w:rsidRPr="00A82C19" w:rsidRDefault="00A65F4A" w:rsidP="00BB24E6">
            <w:r>
              <w:t>Cíle vyučovací hodiny</w:t>
            </w:r>
          </w:p>
        </w:tc>
        <w:tc>
          <w:tcPr>
            <w:tcW w:w="6405" w:type="dxa"/>
            <w:vAlign w:val="center"/>
          </w:tcPr>
          <w:p w14:paraId="514137BA" w14:textId="77777777" w:rsidR="00273CC9" w:rsidRDefault="00273CC9" w:rsidP="00273CC9">
            <w:r>
              <w:t xml:space="preserve">Žáci budou umět: </w:t>
            </w:r>
          </w:p>
          <w:p w14:paraId="4E03C711" w14:textId="766F6E1E" w:rsidR="00273CC9" w:rsidRDefault="00EA218F" w:rsidP="00273CC9">
            <w:pPr>
              <w:pStyle w:val="Odstavecseseznamem"/>
              <w:numPr>
                <w:ilvl w:val="0"/>
                <w:numId w:val="2"/>
              </w:numPr>
            </w:pPr>
            <w:r>
              <w:t>Zařadit roztoky mezi směsi,</w:t>
            </w:r>
          </w:p>
          <w:p w14:paraId="01F8B19E" w14:textId="7A7E7D38" w:rsidR="00273CC9" w:rsidRDefault="00EA218F" w:rsidP="00273CC9">
            <w:pPr>
              <w:pStyle w:val="Odstavecseseznamem"/>
              <w:numPr>
                <w:ilvl w:val="0"/>
                <w:numId w:val="2"/>
              </w:numPr>
            </w:pPr>
            <w:r>
              <w:t>klasifikovat roztoky podle skupenství a rozpustnosti,</w:t>
            </w:r>
          </w:p>
          <w:p w14:paraId="3341E641" w14:textId="77777777" w:rsidR="00EA218F" w:rsidRDefault="00EA218F" w:rsidP="00EA218F">
            <w:pPr>
              <w:pStyle w:val="Odstavecseseznamem"/>
              <w:numPr>
                <w:ilvl w:val="0"/>
                <w:numId w:val="2"/>
              </w:numPr>
            </w:pPr>
            <w:r>
              <w:t>vyjádřit složení roztoků pomocí hmotnostní a látkové koncentrace, hmotnostního a objemového zlomku,</w:t>
            </w:r>
          </w:p>
          <w:p w14:paraId="630B541E" w14:textId="022B0F94" w:rsidR="00A65F4A" w:rsidRPr="00A82C19" w:rsidRDefault="00273CC9" w:rsidP="00EA218F">
            <w:pPr>
              <w:pStyle w:val="Odstavecseseznamem"/>
              <w:numPr>
                <w:ilvl w:val="0"/>
                <w:numId w:val="2"/>
              </w:numPr>
            </w:pPr>
            <w:r>
              <w:t xml:space="preserve">propojit znalosti </w:t>
            </w:r>
            <w:r w:rsidR="00EA218F">
              <w:t>vyjádření složení roztoků</w:t>
            </w:r>
            <w:r>
              <w:t xml:space="preserve"> s každodenním životem.</w:t>
            </w:r>
          </w:p>
        </w:tc>
      </w:tr>
      <w:tr w:rsidR="00A65F4A" w:rsidRPr="00A82C19" w14:paraId="261227FA" w14:textId="77777777" w:rsidTr="00BB24E6">
        <w:tc>
          <w:tcPr>
            <w:tcW w:w="2655" w:type="dxa"/>
            <w:vAlign w:val="center"/>
          </w:tcPr>
          <w:p w14:paraId="51944324" w14:textId="77777777" w:rsidR="00A65F4A" w:rsidRPr="00A82C19" w:rsidRDefault="00A65F4A" w:rsidP="00BB24E6">
            <w:r>
              <w:t>Organizační formy</w:t>
            </w:r>
          </w:p>
        </w:tc>
        <w:tc>
          <w:tcPr>
            <w:tcW w:w="6405" w:type="dxa"/>
            <w:vAlign w:val="center"/>
          </w:tcPr>
          <w:p w14:paraId="3FE0971E" w14:textId="25561E3D" w:rsidR="00A65F4A" w:rsidRPr="00247671" w:rsidRDefault="00D9704F" w:rsidP="00D9704F">
            <w:pPr>
              <w:rPr>
                <w:i/>
              </w:rPr>
            </w:pPr>
            <w:r>
              <w:rPr>
                <w:i/>
              </w:rPr>
              <w:t>Domácí úkol, h</w:t>
            </w:r>
            <w:r w:rsidR="00273CC9">
              <w:rPr>
                <w:i/>
              </w:rPr>
              <w:t>romadná výuka, samostatná práce žáků.</w:t>
            </w:r>
          </w:p>
        </w:tc>
      </w:tr>
      <w:tr w:rsidR="00A65F4A" w:rsidRPr="00501BCC" w14:paraId="47EDB675" w14:textId="77777777" w:rsidTr="003F6FDA">
        <w:trPr>
          <w:trHeight w:hRule="exact" w:val="1673"/>
        </w:trPr>
        <w:tc>
          <w:tcPr>
            <w:tcW w:w="2655" w:type="dxa"/>
            <w:vAlign w:val="center"/>
          </w:tcPr>
          <w:p w14:paraId="21945FA3" w14:textId="77777777" w:rsidR="00A65F4A" w:rsidRPr="00501BCC" w:rsidRDefault="00A65F4A" w:rsidP="00BB24E6">
            <w:r w:rsidRPr="00A82C19">
              <w:t>Pomů</w:t>
            </w:r>
            <w:r>
              <w:t>cky</w:t>
            </w:r>
          </w:p>
        </w:tc>
        <w:tc>
          <w:tcPr>
            <w:tcW w:w="6405" w:type="dxa"/>
            <w:vAlign w:val="center"/>
          </w:tcPr>
          <w:p w14:paraId="5F61E1CB" w14:textId="77777777" w:rsidR="003F6FDA" w:rsidRDefault="00273CC9" w:rsidP="003F6FDA">
            <w:pPr>
              <w:rPr>
                <w:rStyle w:val="Hypertextovodkaz"/>
              </w:rPr>
            </w:pPr>
            <w:r>
              <w:rPr>
                <w:i/>
              </w:rPr>
              <w:t>T</w:t>
            </w:r>
            <w:r w:rsidR="00A65F4A" w:rsidRPr="00247671">
              <w:rPr>
                <w:i/>
              </w:rPr>
              <w:t xml:space="preserve">abule, pracovní list, </w:t>
            </w:r>
            <w:r>
              <w:rPr>
                <w:i/>
              </w:rPr>
              <w:t>počítač, tablet, dataprojektor, plátno</w:t>
            </w:r>
            <w:r w:rsidR="003F6FDA">
              <w:rPr>
                <w:i/>
              </w:rPr>
              <w:t xml:space="preserve">, </w:t>
            </w:r>
            <w:hyperlink r:id="rId46" w:history="1">
              <w:r w:rsidR="003F6FDA" w:rsidRPr="006C5840">
                <w:rPr>
                  <w:rStyle w:val="Hypertextovodkaz"/>
                </w:rPr>
                <w:t>http://www.labo.cz/mft/koncentrace.php</w:t>
              </w:r>
            </w:hyperlink>
          </w:p>
          <w:p w14:paraId="3A6D41B5" w14:textId="77777777" w:rsidR="0087585A" w:rsidRPr="003F6FDA" w:rsidRDefault="001C326E" w:rsidP="003F6FDA">
            <w:pPr>
              <w:rPr>
                <w:color w:val="0000FF" w:themeColor="hyperlink"/>
                <w:u w:val="single"/>
              </w:rPr>
            </w:pPr>
            <w:hyperlink r:id="rId47" w:history="1">
              <w:r w:rsidR="00A8466C" w:rsidRPr="003F6FDA">
                <w:rPr>
                  <w:rStyle w:val="Hypertextovodkaz"/>
                </w:rPr>
                <w:t>http://</w:t>
              </w:r>
            </w:hyperlink>
            <w:hyperlink r:id="rId48" w:history="1">
              <w:r w:rsidR="00A8466C" w:rsidRPr="003F6FDA">
                <w:rPr>
                  <w:rStyle w:val="Hypertextovodkaz"/>
                </w:rPr>
                <w:t>www.aristoteles.cz/chemie/chemie.php</w:t>
              </w:r>
            </w:hyperlink>
          </w:p>
          <w:p w14:paraId="27C20CEB" w14:textId="77777777" w:rsidR="003F6FDA" w:rsidRDefault="003F6FDA" w:rsidP="003F6FDA">
            <w:pPr>
              <w:rPr>
                <w:rStyle w:val="Hypertextovodkaz"/>
              </w:rPr>
            </w:pPr>
          </w:p>
          <w:p w14:paraId="5425C46F" w14:textId="1D4AF33B" w:rsidR="00A65F4A" w:rsidRPr="00247671" w:rsidRDefault="00A65F4A" w:rsidP="00273CC9">
            <w:pPr>
              <w:rPr>
                <w:i/>
              </w:rPr>
            </w:pPr>
          </w:p>
        </w:tc>
      </w:tr>
    </w:tbl>
    <w:p w14:paraId="057D8212" w14:textId="77777777" w:rsidR="00A65F4A" w:rsidRDefault="00A65F4A" w:rsidP="00A65F4A"/>
    <w:p w14:paraId="3AF39EAB" w14:textId="73D2D310" w:rsidR="00A65F4A" w:rsidRDefault="00357529" w:rsidP="00A65F4A">
      <w:pPr>
        <w:pStyle w:val="Nadpis2"/>
      </w:pPr>
      <w:r>
        <w:lastRenderedPageBreak/>
        <w:t>Vyhledávání informací</w:t>
      </w:r>
      <w:r w:rsidR="00D9704F">
        <w:t xml:space="preserve"> </w:t>
      </w:r>
    </w:p>
    <w:p w14:paraId="2F41312D" w14:textId="40618F67" w:rsidR="00D9704F" w:rsidRPr="00B400B6" w:rsidRDefault="00D9704F" w:rsidP="00D9704F">
      <w:r>
        <w:t xml:space="preserve">Nevyplněné pracovní listy pro samostatnou práci žáků jsou umístěny v Příloze 4. Žáci se připravují doma na vyučovací hodinu, pracují s textem. Žáci vyhledávají informace v doporučené literatuře na internetu nebo v sešitě v tematickém </w:t>
      </w:r>
      <w:r w:rsidR="00DE3278">
        <w:t xml:space="preserve">celku </w:t>
      </w:r>
      <w:r>
        <w:t>směsi a jejich dělení.</w:t>
      </w:r>
    </w:p>
    <w:p w14:paraId="5DDF97B1" w14:textId="416C1CF5" w:rsidR="00273CC9" w:rsidRDefault="00273CC9" w:rsidP="00273CC9">
      <w:r>
        <w:t>Zdroje:</w:t>
      </w:r>
    </w:p>
    <w:p w14:paraId="6B9FB0B4" w14:textId="77777777" w:rsidR="00273CC9" w:rsidRDefault="001C326E" w:rsidP="00273CC9">
      <w:hyperlink r:id="rId49" w:history="1">
        <w:r w:rsidR="00273CC9" w:rsidRPr="006C5840">
          <w:rPr>
            <w:rStyle w:val="Hypertextovodkaz"/>
          </w:rPr>
          <w:t>http://is.muni.cz/th/106381/prif_m/out/ch04s01s01.html</w:t>
        </w:r>
      </w:hyperlink>
    </w:p>
    <w:p w14:paraId="684AD117" w14:textId="77777777" w:rsidR="00273CC9" w:rsidRDefault="001C326E" w:rsidP="00273CC9">
      <w:hyperlink r:id="rId50" w:history="1">
        <w:r w:rsidR="00273CC9" w:rsidRPr="006C5840">
          <w:rPr>
            <w:rStyle w:val="Hypertextovodkaz"/>
          </w:rPr>
          <w:t>http://chemicke-vypocty.cz/Hmotnostni-zlomek.html</w:t>
        </w:r>
      </w:hyperlink>
    </w:p>
    <w:p w14:paraId="65CB403C" w14:textId="7ADB1C06" w:rsidR="00273CC9" w:rsidRPr="004273FF" w:rsidRDefault="009B6AB1" w:rsidP="00BB7372">
      <w:pPr>
        <w:pStyle w:val="Odstavecseseznamem"/>
        <w:numPr>
          <w:ilvl w:val="0"/>
          <w:numId w:val="46"/>
        </w:numPr>
      </w:pPr>
      <w:r>
        <w:t>Charakterizujte roztok.</w:t>
      </w:r>
    </w:p>
    <w:p w14:paraId="64EAE58B" w14:textId="4A5CABC5" w:rsidR="000916A2" w:rsidRPr="004273FF" w:rsidRDefault="000916A2" w:rsidP="000916A2">
      <w:pPr>
        <w:pStyle w:val="Odstavecseseznamem"/>
      </w:pPr>
      <w:r w:rsidRPr="004273FF">
        <w:rPr>
          <w:rFonts w:cs="Arial"/>
          <w:bCs/>
          <w:color w:val="548DD4" w:themeColor="text2" w:themeTint="99"/>
          <w:shd w:val="clear" w:color="auto" w:fill="FFFFFF"/>
        </w:rPr>
        <w:t>Roztok</w:t>
      </w:r>
      <w:r w:rsidRPr="004273FF">
        <w:rPr>
          <w:rStyle w:val="apple-converted-space"/>
          <w:rFonts w:cs="Arial"/>
          <w:color w:val="548DD4" w:themeColor="text2" w:themeTint="99"/>
          <w:shd w:val="clear" w:color="auto" w:fill="FFFFFF"/>
        </w:rPr>
        <w:t> </w:t>
      </w:r>
      <w:r w:rsidRPr="004273FF">
        <w:rPr>
          <w:rFonts w:cs="Arial"/>
          <w:color w:val="548DD4" w:themeColor="text2" w:themeTint="99"/>
          <w:shd w:val="clear" w:color="auto" w:fill="FFFFFF"/>
        </w:rPr>
        <w:t>je homogenní nebo zdánlivě homogenní směs nejméně dvou látek, rozpouštědla a rozpuštěné látky. Nejčastějším rozpouštědlem jsou kapaliny. Ačkoliv se rozpuštěné látky v rozpouštědle mnohdy štěpí, s rozpouštědlem chemicky nereagují. Rozpouštědlo nebo rozpuštěnou látku je tedy možné z roztoku zase odstranit fyzikální cestou</w:t>
      </w:r>
      <w:r w:rsidRPr="004273FF">
        <w:rPr>
          <w:rFonts w:cs="Arial"/>
          <w:color w:val="252525"/>
          <w:shd w:val="clear" w:color="auto" w:fill="FFFFFF"/>
        </w:rPr>
        <w:t>.</w:t>
      </w:r>
    </w:p>
    <w:p w14:paraId="59079CBC" w14:textId="4E79211D" w:rsidR="00273CC9" w:rsidRPr="004273FF" w:rsidRDefault="000916A2" w:rsidP="00BB7372">
      <w:pPr>
        <w:pStyle w:val="Odstavecseseznamem"/>
        <w:numPr>
          <w:ilvl w:val="0"/>
          <w:numId w:val="46"/>
        </w:numPr>
      </w:pPr>
      <w:r w:rsidRPr="004273FF">
        <w:t>Podle skupenství rozeznáváme roztoky:</w:t>
      </w:r>
    </w:p>
    <w:p w14:paraId="04DDDD22" w14:textId="30C262CA" w:rsidR="000916A2" w:rsidRPr="004273FF" w:rsidRDefault="000916A2" w:rsidP="00BB7372">
      <w:pPr>
        <w:pStyle w:val="Odstavecseseznamem"/>
        <w:numPr>
          <w:ilvl w:val="1"/>
          <w:numId w:val="46"/>
        </w:numPr>
      </w:pPr>
      <w:r w:rsidRPr="004273FF">
        <w:t xml:space="preserve">Pevné – </w:t>
      </w:r>
      <w:r w:rsidRPr="004273FF">
        <w:rPr>
          <w:color w:val="548DD4" w:themeColor="text2" w:themeTint="99"/>
        </w:rPr>
        <w:t>slitiny (např. bronz Cu + Sn, mosaz Cu + Zn, pájka Sn + Pb)</w:t>
      </w:r>
      <w:r w:rsidR="009F396D" w:rsidRPr="004273FF">
        <w:rPr>
          <w:color w:val="548DD4" w:themeColor="text2" w:themeTint="99"/>
        </w:rPr>
        <w:t>.</w:t>
      </w:r>
    </w:p>
    <w:p w14:paraId="17F8457B" w14:textId="6DF024D8" w:rsidR="000916A2" w:rsidRPr="004273FF" w:rsidRDefault="000916A2" w:rsidP="00BB7372">
      <w:pPr>
        <w:pStyle w:val="Odstavecseseznamem"/>
        <w:numPr>
          <w:ilvl w:val="1"/>
          <w:numId w:val="46"/>
        </w:numPr>
      </w:pPr>
      <w:r w:rsidRPr="004273FF">
        <w:t xml:space="preserve">Kapalné – </w:t>
      </w:r>
      <w:r w:rsidRPr="004273FF">
        <w:rPr>
          <w:color w:val="548DD4" w:themeColor="text2" w:themeTint="99"/>
        </w:rPr>
        <w:t>rozpouštědlem je kapalina, rozpuštěnou látkou může být kapalina, pevná látka nebo plyn (např. roztok kuchyňské soli, voda se šťávou, sodovka)</w:t>
      </w:r>
      <w:r w:rsidR="009F396D" w:rsidRPr="004273FF">
        <w:rPr>
          <w:color w:val="548DD4" w:themeColor="text2" w:themeTint="99"/>
        </w:rPr>
        <w:t>.</w:t>
      </w:r>
    </w:p>
    <w:p w14:paraId="4C5AC9ED" w14:textId="2C549DA6" w:rsidR="000916A2" w:rsidRPr="004273FF" w:rsidRDefault="000916A2" w:rsidP="00BB7372">
      <w:pPr>
        <w:pStyle w:val="Odstavecseseznamem"/>
        <w:numPr>
          <w:ilvl w:val="1"/>
          <w:numId w:val="46"/>
        </w:numPr>
      </w:pPr>
      <w:r w:rsidRPr="004273FF">
        <w:t xml:space="preserve">Plynné – </w:t>
      </w:r>
      <w:r w:rsidRPr="004273FF">
        <w:rPr>
          <w:color w:val="548DD4" w:themeColor="text2" w:themeTint="99"/>
        </w:rPr>
        <w:t>vzduch (směs dusíku, kyslíku, oxidu uhličitého, vzácných plynů,…)</w:t>
      </w:r>
      <w:r w:rsidR="009F396D" w:rsidRPr="004273FF">
        <w:rPr>
          <w:color w:val="548DD4" w:themeColor="text2" w:themeTint="99"/>
        </w:rPr>
        <w:t>.</w:t>
      </w:r>
    </w:p>
    <w:p w14:paraId="652555E8" w14:textId="1F4C66EC" w:rsidR="00D9704F" w:rsidRPr="004273FF" w:rsidRDefault="000916A2" w:rsidP="00D9704F">
      <w:pPr>
        <w:pStyle w:val="Odstavecseseznamem"/>
      </w:pPr>
      <w:r w:rsidRPr="004273FF">
        <w:t>K danému druhu roztoků uve</w:t>
      </w:r>
      <w:r w:rsidR="00D9704F" w:rsidRPr="004273FF">
        <w:t>ďte 3 konkrétní příklady.</w:t>
      </w:r>
    </w:p>
    <w:p w14:paraId="76D08128" w14:textId="3C51F6A9" w:rsidR="00D9704F" w:rsidRPr="004273FF" w:rsidRDefault="00D9704F" w:rsidP="00BB7372">
      <w:pPr>
        <w:pStyle w:val="Odstavecseseznamem"/>
        <w:numPr>
          <w:ilvl w:val="0"/>
          <w:numId w:val="46"/>
        </w:numPr>
      </w:pPr>
      <w:r w:rsidRPr="004273FF">
        <w:t>Podle rozpustnosti rozeznáváme roztoky:</w:t>
      </w:r>
    </w:p>
    <w:p w14:paraId="3EF55AED" w14:textId="38AD0289" w:rsidR="00D9704F" w:rsidRPr="004273FF" w:rsidRDefault="00D9704F" w:rsidP="00BB7372">
      <w:pPr>
        <w:pStyle w:val="Odstavecseseznamem"/>
        <w:numPr>
          <w:ilvl w:val="1"/>
          <w:numId w:val="46"/>
        </w:numPr>
      </w:pPr>
      <w:r w:rsidRPr="004273FF">
        <w:t xml:space="preserve">Nenasycený – </w:t>
      </w:r>
      <w:r w:rsidRPr="004273FF">
        <w:rPr>
          <w:color w:val="548DD4" w:themeColor="text2" w:themeTint="99"/>
        </w:rPr>
        <w:t>rozpuštěná látka se stále rozpouští.</w:t>
      </w:r>
    </w:p>
    <w:p w14:paraId="498BE48A" w14:textId="4530C0F9" w:rsidR="009F396D" w:rsidRPr="004273FF" w:rsidRDefault="009F396D" w:rsidP="00BB7372">
      <w:pPr>
        <w:pStyle w:val="Odstavecseseznamem"/>
        <w:numPr>
          <w:ilvl w:val="1"/>
          <w:numId w:val="46"/>
        </w:numPr>
      </w:pPr>
      <w:r w:rsidRPr="004273FF">
        <w:t xml:space="preserve">Nasycený – </w:t>
      </w:r>
      <w:r w:rsidRPr="004273FF">
        <w:rPr>
          <w:color w:val="548DD4" w:themeColor="text2" w:themeTint="99"/>
        </w:rPr>
        <w:t>rozpuštěná látka se již nerozpouští.</w:t>
      </w:r>
    </w:p>
    <w:p w14:paraId="1FF1F86D" w14:textId="7A67D7DC" w:rsidR="009F396D" w:rsidRPr="00507762" w:rsidRDefault="009F396D" w:rsidP="00BB7372">
      <w:pPr>
        <w:pStyle w:val="Odstavecseseznamem"/>
        <w:numPr>
          <w:ilvl w:val="1"/>
          <w:numId w:val="46"/>
        </w:numPr>
      </w:pPr>
      <w:r w:rsidRPr="004273FF">
        <w:t xml:space="preserve">Přesycený – </w:t>
      </w:r>
      <w:r w:rsidRPr="004273FF">
        <w:rPr>
          <w:color w:val="548DD4" w:themeColor="text2" w:themeTint="99"/>
        </w:rPr>
        <w:t>v roztoku zůstává nerozpuštěná pevná látka.</w:t>
      </w:r>
    </w:p>
    <w:p w14:paraId="2787B5E2" w14:textId="1CC2CC9A" w:rsidR="00507762" w:rsidRPr="004273FF" w:rsidRDefault="00507762" w:rsidP="00507762">
      <w:pPr>
        <w:ind w:left="1080"/>
      </w:pPr>
      <w:r>
        <w:t>Vysvětlete pojmy.</w:t>
      </w:r>
    </w:p>
    <w:p w14:paraId="499A6E58" w14:textId="64E97F32" w:rsidR="009F396D" w:rsidRPr="004273FF" w:rsidRDefault="009F396D" w:rsidP="00BB7372">
      <w:pPr>
        <w:pStyle w:val="Odstavecseseznamem"/>
        <w:numPr>
          <w:ilvl w:val="0"/>
          <w:numId w:val="46"/>
        </w:numPr>
      </w:pPr>
      <w:r w:rsidRPr="004273FF">
        <w:t>Složení roztoků vyjadřuje:</w:t>
      </w:r>
    </w:p>
    <w:p w14:paraId="785FAB60" w14:textId="3E86A460" w:rsidR="009F396D" w:rsidRDefault="009F396D" w:rsidP="00BB7372">
      <w:pPr>
        <w:pStyle w:val="Odstavecseseznamem"/>
        <w:numPr>
          <w:ilvl w:val="1"/>
          <w:numId w:val="46"/>
        </w:numPr>
        <w:rPr>
          <w:color w:val="548DD4" w:themeColor="text2" w:themeTint="99"/>
        </w:rPr>
      </w:pPr>
      <w:r w:rsidRPr="004273FF">
        <w:t>Hmotnostní koncentrace</w:t>
      </w:r>
      <w:r w:rsidR="004273FF" w:rsidRPr="004273FF">
        <w:t xml:space="preserve"> </w:t>
      </w:r>
      <w:r w:rsidR="00507762" w:rsidRPr="00507762">
        <w:rPr>
          <w:color w:val="548DD4" w:themeColor="text2" w:themeTint="99"/>
        </w:rPr>
        <w:t>(ρ)</w:t>
      </w:r>
      <w:r w:rsidR="00507762">
        <w:t xml:space="preserve"> </w:t>
      </w:r>
      <w:r w:rsidR="004273FF" w:rsidRPr="004273FF">
        <w:t xml:space="preserve">– </w:t>
      </w:r>
      <w:r w:rsidR="004273FF" w:rsidRPr="004273FF">
        <w:rPr>
          <w:color w:val="548DD4" w:themeColor="text2" w:themeTint="99"/>
        </w:rPr>
        <w:t>je poměr mezi hmotností látky a celkovým objemem roztoku (uvedeno v g/l).</w:t>
      </w:r>
    </w:p>
    <w:p w14:paraId="4E5CCC38" w14:textId="315B7B0D" w:rsidR="00507762" w:rsidRPr="004273FF" w:rsidRDefault="00507762" w:rsidP="00507762">
      <w:pPr>
        <w:pStyle w:val="Odstavecseseznamem"/>
        <w:ind w:left="1440"/>
        <w:rPr>
          <w:color w:val="548DD4" w:themeColor="text2" w:themeTint="99"/>
        </w:rPr>
      </w:pPr>
      <w:r>
        <w:rPr>
          <w:color w:val="548DD4" w:themeColor="text2" w:themeTint="99"/>
        </w:rPr>
        <w:t xml:space="preserve">ρ (B) = </w:t>
      </w:r>
      <m:oMath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m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V</m:t>
            </m:r>
          </m:den>
        </m:f>
      </m:oMath>
    </w:p>
    <w:p w14:paraId="3E30A9AA" w14:textId="02D15C54" w:rsidR="009F396D" w:rsidRDefault="009F396D" w:rsidP="00BB7372">
      <w:pPr>
        <w:pStyle w:val="Odstavecseseznamem"/>
        <w:numPr>
          <w:ilvl w:val="1"/>
          <w:numId w:val="46"/>
        </w:numPr>
        <w:rPr>
          <w:color w:val="548DD4" w:themeColor="text2" w:themeTint="99"/>
        </w:rPr>
      </w:pPr>
      <w:r w:rsidRPr="004273FF">
        <w:lastRenderedPageBreak/>
        <w:t>Hmotnostní zlomek</w:t>
      </w:r>
      <w:r w:rsidR="004273FF" w:rsidRPr="004273FF">
        <w:t xml:space="preserve"> </w:t>
      </w:r>
      <w:r w:rsidR="00AA49E7" w:rsidRPr="00AA49E7">
        <w:rPr>
          <w:color w:val="548DD4" w:themeColor="text2" w:themeTint="99"/>
        </w:rPr>
        <w:t xml:space="preserve">(ω) </w:t>
      </w:r>
      <w:r w:rsidR="004273FF" w:rsidRPr="004273FF">
        <w:t xml:space="preserve">– </w:t>
      </w:r>
      <w:r w:rsidR="004273FF" w:rsidRPr="004273FF">
        <w:rPr>
          <w:color w:val="548DD4" w:themeColor="text2" w:themeTint="99"/>
        </w:rPr>
        <w:t>je poměr mezi hmotností látky a celkovou hmotností roztoku (bezrozměrná veličina, vynásobením 100 % se vyjadřuje v procentech).</w:t>
      </w:r>
    </w:p>
    <w:p w14:paraId="54CEE92D" w14:textId="2F0C140B" w:rsidR="00AA49E7" w:rsidRPr="00507762" w:rsidRDefault="00AA49E7" w:rsidP="00AA49E7">
      <w:pPr>
        <w:pStyle w:val="Odstavecseseznamem"/>
        <w:ind w:left="1440"/>
        <w:rPr>
          <w:color w:val="548DD4" w:themeColor="text2" w:themeTint="99"/>
        </w:rPr>
      </w:pPr>
      <w:r w:rsidRPr="00507762">
        <w:rPr>
          <w:color w:val="548DD4" w:themeColor="text2" w:themeTint="99"/>
        </w:rPr>
        <w:t xml:space="preserve">ω(B) = </w:t>
      </w:r>
      <m:oMath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m(B)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m(⊙)</m:t>
            </m:r>
          </m:den>
        </m:f>
      </m:oMath>
    </w:p>
    <w:p w14:paraId="0155AC02" w14:textId="7287E008" w:rsidR="009F396D" w:rsidRPr="00AA49E7" w:rsidRDefault="009F396D" w:rsidP="00BB7372">
      <w:pPr>
        <w:pStyle w:val="Odstavecseseznamem"/>
        <w:numPr>
          <w:ilvl w:val="1"/>
          <w:numId w:val="46"/>
        </w:numPr>
      </w:pPr>
      <w:r w:rsidRPr="004273FF">
        <w:t>Objemový zlomek</w:t>
      </w:r>
      <w:r w:rsidR="004273FF" w:rsidRPr="004273FF">
        <w:t xml:space="preserve"> </w:t>
      </w:r>
      <w:r w:rsidR="00AA49E7" w:rsidRPr="00AA49E7">
        <w:rPr>
          <w:color w:val="548DD4" w:themeColor="text2" w:themeTint="99"/>
        </w:rPr>
        <w:t>(ϕ)</w:t>
      </w:r>
      <w:r w:rsidR="00AA49E7">
        <w:rPr>
          <w:color w:val="548DD4" w:themeColor="text2" w:themeTint="99"/>
        </w:rPr>
        <w:t xml:space="preserve"> </w:t>
      </w:r>
      <w:r w:rsidR="004273FF" w:rsidRPr="004273FF">
        <w:t xml:space="preserve">– </w:t>
      </w:r>
      <w:r w:rsidR="004273FF" w:rsidRPr="004273FF">
        <w:rPr>
          <w:color w:val="548DD4" w:themeColor="text2" w:themeTint="99"/>
        </w:rPr>
        <w:t>je poměr mezi objemem látky a celkovým objemem roztoku (bezrozměrná veličina, vynásobením 100 % se vyjadřuje v procentech).</w:t>
      </w:r>
    </w:p>
    <w:p w14:paraId="61AA7F2D" w14:textId="7AF6CC1D" w:rsidR="00AA49E7" w:rsidRPr="00507762" w:rsidRDefault="00507762" w:rsidP="00AA49E7">
      <w:pPr>
        <w:pStyle w:val="Odstavecseseznamem"/>
        <w:ind w:left="1440"/>
        <w:rPr>
          <w:color w:val="548DD4" w:themeColor="text2" w:themeTint="99"/>
        </w:rPr>
      </w:pPr>
      <w:r w:rsidRPr="00507762">
        <w:rPr>
          <w:color w:val="548DD4" w:themeColor="text2" w:themeTint="99"/>
        </w:rPr>
        <w:t xml:space="preserve">ϕ(B) = </w:t>
      </w:r>
      <m:oMath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V(B)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V(⊙)</m:t>
            </m:r>
          </m:den>
        </m:f>
      </m:oMath>
    </w:p>
    <w:p w14:paraId="6DC839A1" w14:textId="11B3531A" w:rsidR="009F396D" w:rsidRPr="00AA49E7" w:rsidRDefault="004273FF" w:rsidP="00BB7372">
      <w:pPr>
        <w:pStyle w:val="Odstavecseseznamem"/>
        <w:numPr>
          <w:ilvl w:val="1"/>
          <w:numId w:val="46"/>
        </w:numPr>
      </w:pPr>
      <w:r w:rsidRPr="004273FF">
        <w:t>Látková koncentrace</w:t>
      </w:r>
      <w:r w:rsidR="00AA49E7">
        <w:t xml:space="preserve"> </w:t>
      </w:r>
      <w:r w:rsidR="00AA49E7" w:rsidRPr="00AA49E7">
        <w:rPr>
          <w:color w:val="548DD4" w:themeColor="text2" w:themeTint="99"/>
        </w:rPr>
        <w:t xml:space="preserve">(c) </w:t>
      </w:r>
      <w:r w:rsidR="00AA49E7">
        <w:t xml:space="preserve">– </w:t>
      </w:r>
      <w:r w:rsidR="00AA49E7">
        <w:rPr>
          <w:color w:val="548DD4" w:themeColor="text2" w:themeTint="99"/>
        </w:rPr>
        <w:t xml:space="preserve">je poměr mezi množstvím molů dané látky </w:t>
      </w:r>
      <w:r w:rsidR="00507762" w:rsidRPr="00507762">
        <w:rPr>
          <w:color w:val="548DD4" w:themeColor="text2" w:themeTint="99"/>
        </w:rPr>
        <w:t>a </w:t>
      </w:r>
      <w:r w:rsidR="00AA49E7" w:rsidRPr="00507762">
        <w:rPr>
          <w:color w:val="548DD4" w:themeColor="text2" w:themeTint="99"/>
        </w:rPr>
        <w:t>celkovým objemem roztoku. Množství molů látky je dáno poměrem mezi hmotností látky a molární hmotností dané látky. Udává se v mol.dm</w:t>
      </w:r>
      <w:r w:rsidR="00AA49E7" w:rsidRPr="00507762">
        <w:rPr>
          <w:color w:val="548DD4" w:themeColor="text2" w:themeTint="99"/>
          <w:vertAlign w:val="superscript"/>
        </w:rPr>
        <w:t>-3</w:t>
      </w:r>
      <w:r w:rsidR="00AA49E7" w:rsidRPr="00507762">
        <w:rPr>
          <w:color w:val="548DD4" w:themeColor="text2" w:themeTint="99"/>
        </w:rPr>
        <w:t>.</w:t>
      </w:r>
    </w:p>
    <w:p w14:paraId="6EF5EE84" w14:textId="110DADBD" w:rsidR="00AA49E7" w:rsidRPr="00507762" w:rsidRDefault="00AA49E7" w:rsidP="00AA49E7">
      <w:pPr>
        <w:pStyle w:val="Odstavecseseznamem"/>
        <w:ind w:left="1440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 xml:space="preserve">c= </m:t>
          </m:r>
          <m:f>
            <m:fPr>
              <m:ctrlPr>
                <w:rPr>
                  <w:rFonts w:ascii="Cambria Math" w:hAnsi="Cambria Math"/>
                  <w:i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n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V</m:t>
              </m:r>
            </m:den>
          </m:f>
          <m:r>
            <w:rPr>
              <w:rFonts w:ascii="Cambria Math" w:hAnsi="Cambria Math"/>
              <w:color w:val="548DD4" w:themeColor="text2" w:themeTint="99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m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M·V</m:t>
              </m:r>
            </m:den>
          </m:f>
        </m:oMath>
      </m:oMathPara>
    </w:p>
    <w:p w14:paraId="6B627111" w14:textId="651F2E78" w:rsidR="00021EF9" w:rsidRPr="00DE3278" w:rsidRDefault="00507762" w:rsidP="00DE3278">
      <w:pPr>
        <w:pStyle w:val="Odstavecseseznamem"/>
        <w:ind w:left="0"/>
      </w:pPr>
      <w:r w:rsidRPr="00DE3278">
        <w:t>Uveďte, jak se značí daná veličina, co vyjadřuje a v jakých jednotkách se udává. Zapište vyjádření dané veličiny do matematického vztahu.</w:t>
      </w:r>
    </w:p>
    <w:p w14:paraId="2F1ACD74" w14:textId="45EFAC88" w:rsidR="00A65F4A" w:rsidRDefault="00CB08A7" w:rsidP="00A65F4A">
      <w:pPr>
        <w:pStyle w:val="Nadpis2"/>
      </w:pPr>
      <w:r>
        <w:t>Výpočty složení roztoků</w:t>
      </w:r>
    </w:p>
    <w:p w14:paraId="6A2DD2A7" w14:textId="77777777" w:rsidR="00CB08A7" w:rsidRDefault="00CB08A7" w:rsidP="00CB08A7">
      <w:r>
        <w:t xml:space="preserve">Nevyplněné pracovní listy pro samostatnou práci žáků jsou umístěny v Příloze 5. Žáci provedou zkrácený zápis slovní úlohy, zapíší postup výpočtu, provedou výpočet, zapíší odpověď. Na závěr zkontrolují správnost výpočtu pomocí aplikace: </w:t>
      </w:r>
    </w:p>
    <w:p w14:paraId="30E206DB" w14:textId="7AF73B5D" w:rsidR="00CB08A7" w:rsidRDefault="001C326E" w:rsidP="00CB08A7">
      <w:pPr>
        <w:rPr>
          <w:rStyle w:val="Hypertextovodkaz"/>
        </w:rPr>
      </w:pPr>
      <w:hyperlink r:id="rId51" w:history="1">
        <w:r w:rsidR="00CB08A7" w:rsidRPr="006C5840">
          <w:rPr>
            <w:rStyle w:val="Hypertextovodkaz"/>
          </w:rPr>
          <w:t>http://www.labo.cz/mft/koncentrace.php</w:t>
        </w:r>
      </w:hyperlink>
    </w:p>
    <w:p w14:paraId="18C269BA" w14:textId="0A7C57FC" w:rsidR="00F008FB" w:rsidRPr="00F008FB" w:rsidRDefault="00F008FB" w:rsidP="00CB08A7">
      <w:pPr>
        <w:rPr>
          <w:color w:val="000000" w:themeColor="text1"/>
        </w:rPr>
      </w:pPr>
      <w:r w:rsidRPr="00F008FB">
        <w:rPr>
          <w:rStyle w:val="Hypertextovodkaz"/>
          <w:color w:val="000000" w:themeColor="text1"/>
          <w:u w:val="none"/>
        </w:rPr>
        <w:t>Žáci se snaží sami hledat chybu</w:t>
      </w:r>
      <w:r>
        <w:rPr>
          <w:rStyle w:val="Hypertextovodkaz"/>
          <w:color w:val="000000" w:themeColor="text1"/>
          <w:u w:val="none"/>
        </w:rPr>
        <w:t xml:space="preserve"> ve výpočtu a opravit ji.</w:t>
      </w:r>
    </w:p>
    <w:p w14:paraId="09F21D4A" w14:textId="77777777" w:rsidR="003E565A" w:rsidRDefault="00AE1443" w:rsidP="00224AC8">
      <w:pPr>
        <w:pStyle w:val="Odstavecseseznamem"/>
        <w:numPr>
          <w:ilvl w:val="0"/>
          <w:numId w:val="17"/>
        </w:numPr>
        <w:ind w:left="360"/>
      </w:pPr>
      <w:r>
        <w:t>Jaké množství</w:t>
      </w:r>
      <w:r w:rsidR="000B7F7F">
        <w:t xml:space="preserve"> vody </w:t>
      </w:r>
      <w:r>
        <w:t xml:space="preserve">(v gramech) </w:t>
      </w:r>
      <w:r w:rsidR="000B7F7F">
        <w:t xml:space="preserve">je </w:t>
      </w:r>
      <w:r>
        <w:t>po</w:t>
      </w:r>
      <w:r w:rsidR="000B7F7F">
        <w:t>třeba</w:t>
      </w:r>
      <w:r>
        <w:t xml:space="preserve"> na přípravu</w:t>
      </w:r>
      <w:r w:rsidR="003E565A">
        <w:t xml:space="preserve"> roztoku bromidu draselného </w:t>
      </w:r>
    </w:p>
    <w:p w14:paraId="603FCA0B" w14:textId="059B318D" w:rsidR="00CB08A7" w:rsidRDefault="003E565A" w:rsidP="00224AC8">
      <w:pPr>
        <w:pStyle w:val="Odstavecseseznamem"/>
        <w:ind w:left="360"/>
      </w:pPr>
      <w:r>
        <w:t>o hmotnostním zlomku 0,05 navážením  65 g bromidu draselného.</w:t>
      </w:r>
    </w:p>
    <w:p w14:paraId="2A3019AA" w14:textId="14CDEE96" w:rsidR="000B7F7F" w:rsidRPr="000067E4" w:rsidRDefault="000B7F7F" w:rsidP="000B7F7F">
      <w:pPr>
        <w:ind w:left="708"/>
        <w:rPr>
          <w:color w:val="548DD4" w:themeColor="text2" w:themeTint="99"/>
        </w:rPr>
      </w:pPr>
      <w:r w:rsidRPr="000067E4">
        <w:rPr>
          <w:color w:val="548DD4" w:themeColor="text2" w:themeTint="99"/>
        </w:rPr>
        <w:t>m(H</w:t>
      </w:r>
      <w:r w:rsidRPr="000067E4">
        <w:rPr>
          <w:color w:val="548DD4" w:themeColor="text2" w:themeTint="99"/>
          <w:vertAlign w:val="subscript"/>
        </w:rPr>
        <w:t>2</w:t>
      </w:r>
      <w:r w:rsidRPr="000067E4">
        <w:rPr>
          <w:color w:val="548DD4" w:themeColor="text2" w:themeTint="99"/>
        </w:rPr>
        <w:t>O) = ?</w:t>
      </w:r>
    </w:p>
    <w:p w14:paraId="083C852E" w14:textId="1F46DBB1" w:rsidR="000B7F7F" w:rsidRPr="000067E4" w:rsidRDefault="000B7F7F" w:rsidP="000B7F7F">
      <w:pPr>
        <w:ind w:left="708"/>
        <w:rPr>
          <w:color w:val="548DD4" w:themeColor="text2" w:themeTint="99"/>
        </w:rPr>
      </w:pPr>
      <w:r w:rsidRPr="000067E4">
        <w:rPr>
          <w:color w:val="548DD4" w:themeColor="text2" w:themeTint="99"/>
        </w:rPr>
        <w:t>m(KBr) = 65 g</w:t>
      </w:r>
    </w:p>
    <w:p w14:paraId="3B469ECC" w14:textId="107E9175" w:rsidR="000B7F7F" w:rsidRPr="000067E4" w:rsidRDefault="000B7F7F" w:rsidP="000B7F7F">
      <w:pPr>
        <w:ind w:left="708"/>
        <w:rPr>
          <w:color w:val="548DD4" w:themeColor="text2" w:themeTint="99"/>
          <w:u w:val="single"/>
        </w:rPr>
      </w:pPr>
      <w:r w:rsidRPr="000067E4">
        <w:rPr>
          <w:color w:val="548DD4" w:themeColor="text2" w:themeTint="99"/>
          <w:u w:val="single"/>
        </w:rPr>
        <w:t>ω(KBr) = 0,05</w:t>
      </w:r>
    </w:p>
    <w:p w14:paraId="1097E67A" w14:textId="77777777" w:rsidR="0016720F" w:rsidRDefault="000B7F7F" w:rsidP="0016720F">
      <w:pPr>
        <w:pStyle w:val="Odstavecseseznamem"/>
        <w:ind w:left="1440"/>
        <w:rPr>
          <w:color w:val="548DD4" w:themeColor="text2" w:themeTint="99"/>
        </w:rPr>
      </w:pPr>
      <w:r w:rsidRPr="00507762">
        <w:rPr>
          <w:color w:val="548DD4" w:themeColor="text2" w:themeTint="99"/>
        </w:rPr>
        <w:t>ω(</w:t>
      </w:r>
      <w:r>
        <w:rPr>
          <w:color w:val="548DD4" w:themeColor="text2" w:themeTint="99"/>
        </w:rPr>
        <w:t>KBr</w:t>
      </w:r>
      <w:r w:rsidRPr="00507762">
        <w:rPr>
          <w:color w:val="548DD4" w:themeColor="text2" w:themeTint="99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m(KBr)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m(⊙)</m:t>
            </m:r>
          </m:den>
        </m:f>
      </m:oMath>
      <w:r>
        <w:rPr>
          <w:color w:val="548DD4" w:themeColor="text2" w:themeTint="99"/>
        </w:rPr>
        <w:t xml:space="preserve"> </w:t>
      </w:r>
      <w:r w:rsidR="0016720F">
        <w:rPr>
          <w:color w:val="548DD4" w:themeColor="text2" w:themeTint="99"/>
        </w:rPr>
        <w:tab/>
      </w:r>
      <w:r w:rsidR="0016720F">
        <w:rPr>
          <w:color w:val="548DD4" w:themeColor="text2" w:themeTint="99"/>
        </w:rPr>
        <w:tab/>
      </w:r>
      <w:r w:rsidR="0016720F">
        <w:rPr>
          <w:color w:val="548DD4" w:themeColor="text2" w:themeTint="99"/>
        </w:rPr>
        <w:tab/>
      </w:r>
      <w:r w:rsidR="0016720F">
        <w:rPr>
          <w:color w:val="548DD4" w:themeColor="text2" w:themeTint="99"/>
        </w:rPr>
        <w:tab/>
      </w:r>
      <w:r w:rsidR="0016720F">
        <w:rPr>
          <w:color w:val="548DD4" w:themeColor="text2" w:themeTint="99"/>
        </w:rPr>
        <w:tab/>
      </w:r>
      <w:r w:rsidR="0016720F" w:rsidRPr="0016720F">
        <w:rPr>
          <w:color w:val="548DD4" w:themeColor="text2" w:themeTint="99"/>
        </w:rPr>
        <w:t>m(</w:t>
      </w:r>
      <w:r w:rsidR="0016720F" w:rsidRPr="0016720F">
        <w:rPr>
          <w:rFonts w:ascii="Cambria Math" w:hAnsi="Cambria Math"/>
          <w:color w:val="548DD4" w:themeColor="text2" w:themeTint="99"/>
        </w:rPr>
        <w:t>⊙</w:t>
      </w:r>
      <w:r w:rsidR="0016720F" w:rsidRPr="0016720F">
        <w:rPr>
          <w:color w:val="548DD4" w:themeColor="text2" w:themeTint="99"/>
        </w:rPr>
        <w:t>) = m(KBr) + m(H</w:t>
      </w:r>
      <w:r w:rsidR="0016720F" w:rsidRPr="0016720F">
        <w:rPr>
          <w:color w:val="548DD4" w:themeColor="text2" w:themeTint="99"/>
          <w:vertAlign w:val="subscript"/>
        </w:rPr>
        <w:t>2</w:t>
      </w:r>
      <w:r w:rsidR="0016720F" w:rsidRPr="0016720F">
        <w:rPr>
          <w:color w:val="548DD4" w:themeColor="text2" w:themeTint="99"/>
        </w:rPr>
        <w:t>O)</w:t>
      </w:r>
    </w:p>
    <w:p w14:paraId="2E7181EE" w14:textId="489B4B61" w:rsidR="0016720F" w:rsidRPr="0016720F" w:rsidRDefault="0016720F" w:rsidP="0016720F">
      <w:pPr>
        <w:pStyle w:val="Odstavecseseznamem"/>
        <w:ind w:left="1440"/>
        <w:rPr>
          <w:color w:val="548DD4" w:themeColor="text2" w:themeTint="99"/>
        </w:rPr>
      </w:pPr>
      <w:r>
        <w:rPr>
          <w:color w:val="548DD4" w:themeColor="text2" w:themeTint="99"/>
        </w:rPr>
        <w:t>0,05</w:t>
      </w:r>
      <w:r w:rsidRPr="00507762">
        <w:rPr>
          <w:color w:val="548DD4" w:themeColor="text2" w:themeTint="99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65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m(⊙)</m:t>
            </m:r>
          </m:den>
        </m:f>
      </m:oMath>
      <w:r>
        <w:rPr>
          <w:color w:val="548DD4" w:themeColor="text2" w:themeTint="99"/>
        </w:rPr>
        <w:t xml:space="preserve"> </w:t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  <w:r w:rsidRPr="0016720F">
        <w:rPr>
          <w:color w:val="548DD4" w:themeColor="text2" w:themeTint="99"/>
        </w:rPr>
        <w:t>m(H</w:t>
      </w:r>
      <w:r w:rsidRPr="0016720F">
        <w:rPr>
          <w:color w:val="548DD4" w:themeColor="text2" w:themeTint="99"/>
          <w:vertAlign w:val="subscript"/>
        </w:rPr>
        <w:t>2</w:t>
      </w:r>
      <w:r w:rsidRPr="0016720F">
        <w:rPr>
          <w:color w:val="548DD4" w:themeColor="text2" w:themeTint="99"/>
        </w:rPr>
        <w:t>O) = 1300 – 65</w:t>
      </w:r>
    </w:p>
    <w:p w14:paraId="43F6212C" w14:textId="77777777" w:rsidR="0016720F" w:rsidRDefault="0016720F" w:rsidP="0016720F">
      <w:pPr>
        <w:pStyle w:val="Odstavecseseznamem"/>
        <w:ind w:left="1440"/>
        <w:rPr>
          <w:color w:val="548DD4" w:themeColor="text2" w:themeTint="99"/>
          <w:u w:val="single"/>
        </w:rPr>
      </w:pPr>
      <w:r>
        <w:rPr>
          <w:color w:val="548DD4" w:themeColor="text2" w:themeTint="99"/>
        </w:rPr>
        <w:t>m(</w:t>
      </w:r>
      <w:r>
        <w:rPr>
          <w:rFonts w:ascii="Cambria Math" w:hAnsi="Cambria Math"/>
          <w:color w:val="548DD4" w:themeColor="text2" w:themeTint="99"/>
        </w:rPr>
        <w:t>⊙</w:t>
      </w:r>
      <w:r>
        <w:rPr>
          <w:color w:val="548DD4" w:themeColor="text2" w:themeTint="99"/>
        </w:rPr>
        <w:t>) = 65 · 0,05</w:t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  <w:r>
        <w:rPr>
          <w:color w:val="548DD4" w:themeColor="text2" w:themeTint="99"/>
        </w:rPr>
        <w:tab/>
      </w:r>
      <w:r w:rsidRPr="0016720F">
        <w:rPr>
          <w:color w:val="548DD4" w:themeColor="text2" w:themeTint="99"/>
          <w:u w:val="single"/>
        </w:rPr>
        <w:t>m(H</w:t>
      </w:r>
      <w:r w:rsidRPr="0016720F">
        <w:rPr>
          <w:color w:val="548DD4" w:themeColor="text2" w:themeTint="99"/>
          <w:u w:val="single"/>
          <w:vertAlign w:val="subscript"/>
        </w:rPr>
        <w:t>2</w:t>
      </w:r>
      <w:r w:rsidRPr="0016720F">
        <w:rPr>
          <w:color w:val="548DD4" w:themeColor="text2" w:themeTint="99"/>
          <w:u w:val="single"/>
        </w:rPr>
        <w:t>O) = 1235 g</w:t>
      </w:r>
    </w:p>
    <w:p w14:paraId="743F9C18" w14:textId="54636B87" w:rsidR="0016720F" w:rsidRPr="0016720F" w:rsidRDefault="0016720F" w:rsidP="0016720F">
      <w:pPr>
        <w:pStyle w:val="Odstavecseseznamem"/>
        <w:ind w:left="1440"/>
        <w:rPr>
          <w:color w:val="548DD4" w:themeColor="text2" w:themeTint="99"/>
        </w:rPr>
      </w:pPr>
      <w:r w:rsidRPr="0016720F">
        <w:rPr>
          <w:color w:val="548DD4" w:themeColor="text2" w:themeTint="99"/>
          <w:u w:val="single"/>
        </w:rPr>
        <w:lastRenderedPageBreak/>
        <w:t>m(</w:t>
      </w:r>
      <w:r w:rsidRPr="0016720F">
        <w:rPr>
          <w:rFonts w:ascii="Cambria Math" w:hAnsi="Cambria Math"/>
          <w:color w:val="548DD4" w:themeColor="text2" w:themeTint="99"/>
          <w:u w:val="single"/>
        </w:rPr>
        <w:t>⊙</w:t>
      </w:r>
      <w:r w:rsidRPr="0016720F">
        <w:rPr>
          <w:color w:val="548DD4" w:themeColor="text2" w:themeTint="99"/>
          <w:u w:val="single"/>
        </w:rPr>
        <w:t>) = 1300 g</w:t>
      </w:r>
    </w:p>
    <w:p w14:paraId="6C792AB2" w14:textId="5659A72C" w:rsidR="000B7F7F" w:rsidRPr="0016720F" w:rsidRDefault="0016720F" w:rsidP="009E6358">
      <w:r>
        <w:rPr>
          <w:color w:val="548DD4" w:themeColor="text2" w:themeTint="99"/>
        </w:rPr>
        <w:t>Pro přípravu roztoku o hmotnostním zlomku 0,05 je potřeba 1235 g vody.</w:t>
      </w:r>
    </w:p>
    <w:p w14:paraId="0BF3E6A3" w14:textId="1F669805" w:rsidR="000B7F7F" w:rsidRDefault="003E565A" w:rsidP="00224AC8">
      <w:pPr>
        <w:pStyle w:val="Odstavecseseznamem"/>
        <w:numPr>
          <w:ilvl w:val="0"/>
          <w:numId w:val="57"/>
        </w:numPr>
      </w:pPr>
      <w:r>
        <w:t>Jaké množství (v gramech)</w:t>
      </w:r>
      <w:r w:rsidR="000B7F7F">
        <w:t xml:space="preserve"> jodidu draselného je rozpuštěno v roztoku, ve kterém je hmotnostní zlomek 5 %, bylo-li pro jeho přípravu použito 90 g vody?</w:t>
      </w:r>
    </w:p>
    <w:p w14:paraId="491C2987" w14:textId="72103E79" w:rsidR="00EA218F" w:rsidRPr="000067E4" w:rsidRDefault="00EA218F" w:rsidP="00EA218F">
      <w:pPr>
        <w:ind w:left="360"/>
        <w:rPr>
          <w:color w:val="548DD4" w:themeColor="text2" w:themeTint="99"/>
        </w:rPr>
      </w:pPr>
      <w:r w:rsidRPr="000067E4">
        <w:rPr>
          <w:color w:val="548DD4" w:themeColor="text2" w:themeTint="99"/>
        </w:rPr>
        <w:t>m(H</w:t>
      </w:r>
      <w:r w:rsidRPr="000067E4">
        <w:rPr>
          <w:color w:val="548DD4" w:themeColor="text2" w:themeTint="99"/>
          <w:vertAlign w:val="subscript"/>
        </w:rPr>
        <w:t>2</w:t>
      </w:r>
      <w:r w:rsidRPr="000067E4">
        <w:rPr>
          <w:color w:val="548DD4" w:themeColor="text2" w:themeTint="99"/>
        </w:rPr>
        <w:t>O) = 90 g</w:t>
      </w:r>
    </w:p>
    <w:p w14:paraId="58720186" w14:textId="0A7AF125" w:rsidR="00EA218F" w:rsidRPr="000067E4" w:rsidRDefault="00EA218F" w:rsidP="00EA218F">
      <w:pPr>
        <w:ind w:left="360"/>
        <w:rPr>
          <w:color w:val="548DD4" w:themeColor="text2" w:themeTint="99"/>
        </w:rPr>
      </w:pPr>
      <w:r w:rsidRPr="000067E4">
        <w:rPr>
          <w:color w:val="548DD4" w:themeColor="text2" w:themeTint="99"/>
        </w:rPr>
        <w:t>m(KI) = ?</w:t>
      </w:r>
    </w:p>
    <w:p w14:paraId="61B3C868" w14:textId="64D13502" w:rsidR="00EA218F" w:rsidRPr="000067E4" w:rsidRDefault="00EA218F" w:rsidP="00EA218F">
      <w:pPr>
        <w:ind w:left="360"/>
        <w:rPr>
          <w:color w:val="548DD4" w:themeColor="text2" w:themeTint="99"/>
          <w:u w:val="single"/>
        </w:rPr>
      </w:pPr>
      <w:r w:rsidRPr="000067E4">
        <w:rPr>
          <w:color w:val="548DD4" w:themeColor="text2" w:themeTint="99"/>
          <w:u w:val="single"/>
        </w:rPr>
        <w:t>ω(KI) = 5 %</w:t>
      </w:r>
    </w:p>
    <w:p w14:paraId="2981C57A" w14:textId="52A5759D" w:rsidR="00EA218F" w:rsidRDefault="00EA218F" w:rsidP="000067E4">
      <w:pPr>
        <w:ind w:left="1416"/>
        <w:rPr>
          <w:color w:val="548DD4" w:themeColor="text2" w:themeTint="99"/>
        </w:rPr>
      </w:pPr>
      <w:r w:rsidRPr="00507762">
        <w:rPr>
          <w:color w:val="548DD4" w:themeColor="text2" w:themeTint="99"/>
        </w:rPr>
        <w:t>ω(</w:t>
      </w:r>
      <w:r>
        <w:rPr>
          <w:color w:val="548DD4" w:themeColor="text2" w:themeTint="99"/>
        </w:rPr>
        <w:t>KI</w:t>
      </w:r>
      <w:r w:rsidRPr="00507762">
        <w:rPr>
          <w:color w:val="548DD4" w:themeColor="text2" w:themeTint="99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m(KI)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m(⊙)</m:t>
            </m:r>
          </m:den>
        </m:f>
      </m:oMath>
      <w:r>
        <w:rPr>
          <w:color w:val="548DD4" w:themeColor="text2" w:themeTint="99"/>
        </w:rPr>
        <w:t xml:space="preserve"> · 100 % = </w:t>
      </w:r>
      <m:oMath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m(KI)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color w:val="548DD4" w:themeColor="text2" w:themeTint="99"/>
                  </w:rPr>
                </m:ctrlPr>
              </m:dPr>
              <m:e>
                <m:r>
                  <w:rPr>
                    <w:rFonts w:ascii="Cambria Math" w:hAnsi="Cambria Math"/>
                    <w:color w:val="548DD4" w:themeColor="text2" w:themeTint="99"/>
                  </w:rPr>
                  <m:t>KI</m:t>
                </m:r>
              </m:e>
            </m:d>
            <m:r>
              <w:rPr>
                <w:rFonts w:ascii="Cambria Math" w:hAnsi="Cambria Math"/>
                <w:color w:val="548DD4" w:themeColor="text2" w:themeTint="99"/>
              </w:rPr>
              <m:t>+m(</m:t>
            </m:r>
            <m:sSub>
              <m:sSubPr>
                <m:ctrlPr>
                  <w:rPr>
                    <w:rFonts w:ascii="Cambria Math" w:hAnsi="Cambria Math"/>
                    <w:i/>
                    <w:color w:val="548DD4" w:themeColor="text2" w:themeTint="99"/>
                  </w:rPr>
                </m:ctrlPr>
              </m:sSubPr>
              <m:e>
                <m:r>
                  <w:rPr>
                    <w:rFonts w:ascii="Cambria Math" w:hAnsi="Cambria Math"/>
                    <w:color w:val="548DD4" w:themeColor="text2" w:themeTint="99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548DD4" w:themeColor="text2" w:themeTint="99"/>
                  </w:rPr>
                  <m:t>2</m:t>
                </m:r>
              </m:sub>
            </m:sSub>
            <m:r>
              <w:rPr>
                <w:rFonts w:ascii="Cambria Math" w:hAnsi="Cambria Math"/>
                <w:color w:val="548DD4" w:themeColor="text2" w:themeTint="99"/>
              </w:rPr>
              <m:t>O)</m:t>
            </m:r>
          </m:den>
        </m:f>
      </m:oMath>
      <w:r w:rsidR="000067E4">
        <w:rPr>
          <w:color w:val="548DD4" w:themeColor="text2" w:themeTint="99"/>
        </w:rPr>
        <w:t xml:space="preserve"> · 100 %</w:t>
      </w:r>
    </w:p>
    <w:p w14:paraId="3502D648" w14:textId="77777777" w:rsidR="000067E4" w:rsidRDefault="000067E4" w:rsidP="000067E4">
      <w:pPr>
        <w:ind w:left="1416"/>
        <w:rPr>
          <w:color w:val="548DD4" w:themeColor="text2" w:themeTint="99"/>
        </w:rPr>
      </w:pPr>
      <w:r>
        <w:rPr>
          <w:color w:val="548DD4" w:themeColor="text2" w:themeTint="99"/>
        </w:rPr>
        <w:t>0,05 · [m(KI) + 90] = m(KI)</w:t>
      </w:r>
    </w:p>
    <w:p w14:paraId="309DDE34" w14:textId="2425F0BC" w:rsidR="000067E4" w:rsidRDefault="000067E4" w:rsidP="000067E4">
      <w:pPr>
        <w:ind w:left="1416"/>
        <w:rPr>
          <w:color w:val="548DD4" w:themeColor="text2" w:themeTint="99"/>
        </w:rPr>
      </w:pPr>
      <w:r>
        <w:rPr>
          <w:color w:val="548DD4" w:themeColor="text2" w:themeTint="99"/>
        </w:rPr>
        <w:t>0,05 · m(KI)  + 4,5 = m(KI)</w:t>
      </w:r>
    </w:p>
    <w:p w14:paraId="5F4CE625" w14:textId="2530951D" w:rsidR="000067E4" w:rsidRDefault="000067E4" w:rsidP="000067E4">
      <w:pPr>
        <w:ind w:left="1416"/>
        <w:rPr>
          <w:color w:val="548DD4" w:themeColor="text2" w:themeTint="99"/>
        </w:rPr>
      </w:pPr>
      <w:r>
        <w:rPr>
          <w:color w:val="548DD4" w:themeColor="text2" w:themeTint="99"/>
        </w:rPr>
        <w:t>0,95m(KI) = 4,5</w:t>
      </w:r>
    </w:p>
    <w:p w14:paraId="019AA820" w14:textId="43CD9194" w:rsidR="000067E4" w:rsidRDefault="000067E4" w:rsidP="000067E4">
      <w:pPr>
        <w:ind w:left="1416"/>
        <w:rPr>
          <w:color w:val="548DD4" w:themeColor="text2" w:themeTint="99"/>
          <w:u w:val="single"/>
        </w:rPr>
      </w:pPr>
      <w:r w:rsidRPr="000067E4">
        <w:rPr>
          <w:color w:val="548DD4" w:themeColor="text2" w:themeTint="99"/>
          <w:u w:val="single"/>
        </w:rPr>
        <w:t>m(KI) = 4,74 g</w:t>
      </w:r>
    </w:p>
    <w:p w14:paraId="4056B581" w14:textId="423236AB" w:rsidR="000067E4" w:rsidRDefault="000067E4" w:rsidP="00224AC8">
      <w:pPr>
        <w:rPr>
          <w:color w:val="548DD4" w:themeColor="text2" w:themeTint="99"/>
        </w:rPr>
      </w:pPr>
      <w:r w:rsidRPr="000067E4">
        <w:rPr>
          <w:color w:val="548DD4" w:themeColor="text2" w:themeTint="99"/>
        </w:rPr>
        <w:t>V roztoku je rozpuštěno 4,74 g jodidu draselného.</w:t>
      </w:r>
    </w:p>
    <w:p w14:paraId="4032E77B" w14:textId="3EB223D0" w:rsidR="000067E4" w:rsidRDefault="003E565A" w:rsidP="00224AC8">
      <w:pPr>
        <w:pStyle w:val="Odstavecseseznamem"/>
        <w:numPr>
          <w:ilvl w:val="0"/>
          <w:numId w:val="59"/>
        </w:numPr>
      </w:pPr>
      <w:r>
        <w:t>Jaké množství (v gramech)</w:t>
      </w:r>
      <w:r w:rsidR="00F763A7">
        <w:t xml:space="preserve"> fenolftaleinu je potřeba k přípravě 2% roztoku. Na přípravu roztoku použijeme 100 ml absolutního alkoholu o ρ = 0,789 g.cm</w:t>
      </w:r>
      <w:r w:rsidR="00F763A7" w:rsidRPr="00224AC8">
        <w:rPr>
          <w:vertAlign w:val="superscript"/>
        </w:rPr>
        <w:t>-3</w:t>
      </w:r>
      <w:r w:rsidR="00F763A7">
        <w:t>.</w:t>
      </w:r>
    </w:p>
    <w:p w14:paraId="208FEA73" w14:textId="33537C17" w:rsidR="00F763A7" w:rsidRDefault="00F763A7" w:rsidP="00F763A7">
      <w:pPr>
        <w:ind w:left="708"/>
        <w:rPr>
          <w:color w:val="548DD4" w:themeColor="text2" w:themeTint="99"/>
        </w:rPr>
      </w:pPr>
      <w:r w:rsidRPr="00F763A7">
        <w:rPr>
          <w:color w:val="548DD4" w:themeColor="text2" w:themeTint="99"/>
        </w:rPr>
        <w:t>m(</w:t>
      </w:r>
      <w:r>
        <w:rPr>
          <w:color w:val="548DD4" w:themeColor="text2" w:themeTint="99"/>
        </w:rPr>
        <w:t>ethanolu</w:t>
      </w:r>
      <w:r w:rsidRPr="00F763A7">
        <w:rPr>
          <w:color w:val="548DD4" w:themeColor="text2" w:themeTint="99"/>
        </w:rPr>
        <w:t xml:space="preserve">) = </w:t>
      </w:r>
      <w:r>
        <w:rPr>
          <w:color w:val="548DD4" w:themeColor="text2" w:themeTint="99"/>
        </w:rPr>
        <w:t>?</w:t>
      </w:r>
    </w:p>
    <w:p w14:paraId="766C49AD" w14:textId="4F1DFF4D" w:rsidR="00F763A7" w:rsidRDefault="00F763A7" w:rsidP="00F763A7">
      <w:pPr>
        <w:ind w:left="708"/>
        <w:rPr>
          <w:color w:val="548DD4" w:themeColor="text2" w:themeTint="99"/>
        </w:rPr>
      </w:pPr>
      <w:r>
        <w:rPr>
          <w:color w:val="548DD4" w:themeColor="text2" w:themeTint="99"/>
        </w:rPr>
        <w:t>V(ethanolu) = 100 ml</w:t>
      </w:r>
    </w:p>
    <w:p w14:paraId="24CC5D24" w14:textId="65EF9F84" w:rsidR="00F763A7" w:rsidRPr="00F763A7" w:rsidRDefault="00F763A7" w:rsidP="00F763A7">
      <w:pPr>
        <w:ind w:left="708"/>
        <w:rPr>
          <w:color w:val="548DD4" w:themeColor="text2" w:themeTint="99"/>
          <w:vertAlign w:val="superscript"/>
        </w:rPr>
      </w:pPr>
      <w:r>
        <w:rPr>
          <w:color w:val="548DD4" w:themeColor="text2" w:themeTint="99"/>
        </w:rPr>
        <w:t>ρ(ethanolu) = 0,789 g.cm</w:t>
      </w:r>
      <w:r>
        <w:rPr>
          <w:color w:val="548DD4" w:themeColor="text2" w:themeTint="99"/>
          <w:vertAlign w:val="superscript"/>
        </w:rPr>
        <w:t>-3</w:t>
      </w:r>
    </w:p>
    <w:p w14:paraId="4C21F66C" w14:textId="306D597C" w:rsidR="00F763A7" w:rsidRPr="00F763A7" w:rsidRDefault="00F763A7" w:rsidP="00F763A7">
      <w:pPr>
        <w:ind w:left="708"/>
        <w:rPr>
          <w:color w:val="548DD4" w:themeColor="text2" w:themeTint="99"/>
        </w:rPr>
      </w:pPr>
      <w:r w:rsidRPr="00F763A7">
        <w:rPr>
          <w:color w:val="548DD4" w:themeColor="text2" w:themeTint="99"/>
        </w:rPr>
        <w:t>m(</w:t>
      </w:r>
      <w:r>
        <w:rPr>
          <w:color w:val="548DD4" w:themeColor="text2" w:themeTint="99"/>
        </w:rPr>
        <w:t>f</w:t>
      </w:r>
      <w:r w:rsidRPr="00F763A7">
        <w:rPr>
          <w:color w:val="548DD4" w:themeColor="text2" w:themeTint="99"/>
        </w:rPr>
        <w:t xml:space="preserve">) = </w:t>
      </w:r>
      <w:r>
        <w:rPr>
          <w:color w:val="548DD4" w:themeColor="text2" w:themeTint="99"/>
        </w:rPr>
        <w:t>?</w:t>
      </w:r>
    </w:p>
    <w:p w14:paraId="4DF7735C" w14:textId="6E0EC47C" w:rsidR="00F763A7" w:rsidRPr="00F763A7" w:rsidRDefault="00F763A7" w:rsidP="00F763A7">
      <w:pPr>
        <w:ind w:left="708"/>
        <w:rPr>
          <w:color w:val="548DD4" w:themeColor="text2" w:themeTint="99"/>
          <w:u w:val="single"/>
        </w:rPr>
      </w:pPr>
      <w:r w:rsidRPr="00F763A7">
        <w:rPr>
          <w:color w:val="548DD4" w:themeColor="text2" w:themeTint="99"/>
          <w:u w:val="single"/>
        </w:rPr>
        <w:t>ω(</w:t>
      </w:r>
      <w:r>
        <w:rPr>
          <w:color w:val="548DD4" w:themeColor="text2" w:themeTint="99"/>
          <w:u w:val="single"/>
        </w:rPr>
        <w:t>f</w:t>
      </w:r>
      <w:r w:rsidRPr="00F763A7">
        <w:rPr>
          <w:color w:val="548DD4" w:themeColor="text2" w:themeTint="99"/>
          <w:u w:val="single"/>
        </w:rPr>
        <w:t xml:space="preserve">) = </w:t>
      </w:r>
      <w:r>
        <w:rPr>
          <w:color w:val="548DD4" w:themeColor="text2" w:themeTint="99"/>
          <w:u w:val="single"/>
        </w:rPr>
        <w:t>2</w:t>
      </w:r>
      <w:r w:rsidRPr="00F763A7">
        <w:rPr>
          <w:color w:val="548DD4" w:themeColor="text2" w:themeTint="99"/>
          <w:u w:val="single"/>
        </w:rPr>
        <w:t xml:space="preserve"> %</w:t>
      </w:r>
    </w:p>
    <w:p w14:paraId="38293981" w14:textId="0D5E56E0" w:rsidR="00F763A7" w:rsidRPr="00F763A7" w:rsidRDefault="00F763A7" w:rsidP="00F763A7">
      <w:pPr>
        <w:pStyle w:val="Odstavecseseznamem"/>
        <w:ind w:left="1068"/>
        <w:rPr>
          <w:color w:val="548DD4" w:themeColor="text2" w:themeTint="99"/>
        </w:rPr>
      </w:pPr>
      <w:r w:rsidRPr="00F763A7">
        <w:rPr>
          <w:color w:val="548DD4" w:themeColor="text2" w:themeTint="99"/>
        </w:rPr>
        <w:t xml:space="preserve">ρ = </w:t>
      </w:r>
      <m:oMath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m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V</m:t>
            </m:r>
          </m:den>
        </m:f>
      </m:oMath>
    </w:p>
    <w:p w14:paraId="77377B94" w14:textId="0195F813" w:rsidR="00F763A7" w:rsidRPr="00F763A7" w:rsidRDefault="00F763A7" w:rsidP="00F763A7">
      <w:pPr>
        <w:pStyle w:val="Odstavecseseznamem"/>
        <w:ind w:left="1068"/>
        <w:rPr>
          <w:color w:val="548DD4" w:themeColor="text2" w:themeTint="99"/>
        </w:rPr>
      </w:pPr>
      <w:r w:rsidRPr="00F763A7">
        <w:rPr>
          <w:color w:val="548DD4" w:themeColor="text2" w:themeTint="99"/>
        </w:rPr>
        <w:t>m= 100 · 0,789</w:t>
      </w:r>
    </w:p>
    <w:p w14:paraId="5E91271A" w14:textId="4DED74DE" w:rsidR="00F763A7" w:rsidRDefault="00F763A7" w:rsidP="00F763A7">
      <w:pPr>
        <w:pStyle w:val="Odstavecseseznamem"/>
        <w:ind w:left="1068"/>
        <w:rPr>
          <w:color w:val="548DD4" w:themeColor="text2" w:themeTint="99"/>
          <w:u w:val="single"/>
        </w:rPr>
      </w:pPr>
      <w:r w:rsidRPr="00F763A7">
        <w:rPr>
          <w:color w:val="548DD4" w:themeColor="text2" w:themeTint="99"/>
          <w:u w:val="single"/>
        </w:rPr>
        <w:t>m = 78</w:t>
      </w:r>
      <w:r w:rsidR="00287269">
        <w:rPr>
          <w:color w:val="548DD4" w:themeColor="text2" w:themeTint="99"/>
          <w:u w:val="single"/>
        </w:rPr>
        <w:t>,</w:t>
      </w:r>
      <w:r w:rsidRPr="00F763A7">
        <w:rPr>
          <w:color w:val="548DD4" w:themeColor="text2" w:themeTint="99"/>
          <w:u w:val="single"/>
        </w:rPr>
        <w:t>9 g</w:t>
      </w:r>
    </w:p>
    <w:p w14:paraId="62913C7D" w14:textId="79434962" w:rsidR="00F763A7" w:rsidRDefault="00F763A7" w:rsidP="00F763A7">
      <w:pPr>
        <w:ind w:left="1416"/>
        <w:rPr>
          <w:color w:val="548DD4" w:themeColor="text2" w:themeTint="99"/>
        </w:rPr>
      </w:pPr>
      <w:r w:rsidRPr="00507762">
        <w:rPr>
          <w:color w:val="548DD4" w:themeColor="text2" w:themeTint="99"/>
        </w:rPr>
        <w:t>ω(</w:t>
      </w:r>
      <w:r w:rsidR="00F008FB">
        <w:rPr>
          <w:color w:val="548DD4" w:themeColor="text2" w:themeTint="99"/>
        </w:rPr>
        <w:t>f</w:t>
      </w:r>
      <w:r w:rsidRPr="00507762">
        <w:rPr>
          <w:color w:val="548DD4" w:themeColor="text2" w:themeTint="99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m(f)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m(⊙)</m:t>
            </m:r>
          </m:den>
        </m:f>
      </m:oMath>
      <w:r>
        <w:rPr>
          <w:color w:val="548DD4" w:themeColor="text2" w:themeTint="99"/>
        </w:rPr>
        <w:t xml:space="preserve"> · 100 % = </w:t>
      </w:r>
      <m:oMath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m(f)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color w:val="548DD4" w:themeColor="text2" w:themeTint="99"/>
                  </w:rPr>
                </m:ctrlPr>
              </m:dPr>
              <m:e>
                <m:r>
                  <w:rPr>
                    <w:rFonts w:ascii="Cambria Math" w:hAnsi="Cambria Math"/>
                    <w:color w:val="548DD4" w:themeColor="text2" w:themeTint="99"/>
                  </w:rPr>
                  <m:t>f</m:t>
                </m:r>
              </m:e>
            </m:d>
            <m:r>
              <w:rPr>
                <w:rFonts w:ascii="Cambria Math" w:hAnsi="Cambria Math"/>
                <w:color w:val="548DD4" w:themeColor="text2" w:themeTint="99"/>
              </w:rPr>
              <m:t>+m(</m:t>
            </m:r>
            <m:sSub>
              <m:sSubPr>
                <m:ctrlPr>
                  <w:rPr>
                    <w:rFonts w:ascii="Cambria Math" w:hAnsi="Cambria Math"/>
                    <w:i/>
                    <w:color w:val="548DD4" w:themeColor="text2" w:themeTint="99"/>
                  </w:rPr>
                </m:ctrlPr>
              </m:sSubPr>
              <m:e>
                <m:r>
                  <w:rPr>
                    <w:rFonts w:ascii="Cambria Math" w:hAnsi="Cambria Math"/>
                    <w:color w:val="548DD4" w:themeColor="text2" w:themeTint="99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548DD4" w:themeColor="text2" w:themeTint="99"/>
                  </w:rPr>
                  <m:t>2</m:t>
                </m:r>
              </m:sub>
            </m:sSub>
            <m:r>
              <w:rPr>
                <w:rFonts w:ascii="Cambria Math" w:hAnsi="Cambria Math"/>
                <w:color w:val="548DD4" w:themeColor="text2" w:themeTint="99"/>
              </w:rPr>
              <m:t>O)</m:t>
            </m:r>
          </m:den>
        </m:f>
      </m:oMath>
      <w:r>
        <w:rPr>
          <w:color w:val="548DD4" w:themeColor="text2" w:themeTint="99"/>
        </w:rPr>
        <w:t xml:space="preserve"> · 100 %</w:t>
      </w:r>
    </w:p>
    <w:p w14:paraId="78CA7F11" w14:textId="6C81F073" w:rsidR="00F763A7" w:rsidRDefault="00F763A7" w:rsidP="00F763A7">
      <w:pPr>
        <w:ind w:left="1416"/>
        <w:rPr>
          <w:color w:val="548DD4" w:themeColor="text2" w:themeTint="99"/>
        </w:rPr>
      </w:pPr>
      <w:r>
        <w:rPr>
          <w:color w:val="548DD4" w:themeColor="text2" w:themeTint="99"/>
        </w:rPr>
        <w:lastRenderedPageBreak/>
        <w:t>0,0</w:t>
      </w:r>
      <w:r w:rsidR="00F008FB">
        <w:rPr>
          <w:color w:val="548DD4" w:themeColor="text2" w:themeTint="99"/>
        </w:rPr>
        <w:t>2</w:t>
      </w:r>
      <w:r>
        <w:rPr>
          <w:color w:val="548DD4" w:themeColor="text2" w:themeTint="99"/>
        </w:rPr>
        <w:t>· [m(</w:t>
      </w:r>
      <w:r w:rsidR="00F008FB">
        <w:rPr>
          <w:color w:val="548DD4" w:themeColor="text2" w:themeTint="99"/>
        </w:rPr>
        <w:t>f</w:t>
      </w:r>
      <w:r>
        <w:rPr>
          <w:color w:val="548DD4" w:themeColor="text2" w:themeTint="99"/>
        </w:rPr>
        <w:t xml:space="preserve">) + </w:t>
      </w:r>
      <w:r w:rsidR="00F008FB">
        <w:rPr>
          <w:color w:val="548DD4" w:themeColor="text2" w:themeTint="99"/>
        </w:rPr>
        <w:t>78,9</w:t>
      </w:r>
      <w:r>
        <w:rPr>
          <w:color w:val="548DD4" w:themeColor="text2" w:themeTint="99"/>
        </w:rPr>
        <w:t>] = m(</w:t>
      </w:r>
      <w:r w:rsidR="00F008FB">
        <w:rPr>
          <w:color w:val="548DD4" w:themeColor="text2" w:themeTint="99"/>
        </w:rPr>
        <w:t>f</w:t>
      </w:r>
      <w:r>
        <w:rPr>
          <w:color w:val="548DD4" w:themeColor="text2" w:themeTint="99"/>
        </w:rPr>
        <w:t>)</w:t>
      </w:r>
    </w:p>
    <w:p w14:paraId="0B79B274" w14:textId="204B0359" w:rsidR="00F763A7" w:rsidRDefault="00F763A7" w:rsidP="00F763A7">
      <w:pPr>
        <w:ind w:left="1416"/>
        <w:rPr>
          <w:color w:val="548DD4" w:themeColor="text2" w:themeTint="99"/>
        </w:rPr>
      </w:pPr>
      <w:r>
        <w:rPr>
          <w:color w:val="548DD4" w:themeColor="text2" w:themeTint="99"/>
        </w:rPr>
        <w:t>0,0</w:t>
      </w:r>
      <w:r w:rsidR="00F008FB">
        <w:rPr>
          <w:color w:val="548DD4" w:themeColor="text2" w:themeTint="99"/>
        </w:rPr>
        <w:t>2</w:t>
      </w:r>
      <w:r>
        <w:rPr>
          <w:color w:val="548DD4" w:themeColor="text2" w:themeTint="99"/>
        </w:rPr>
        <w:t xml:space="preserve"> · m(</w:t>
      </w:r>
      <w:r w:rsidR="00F008FB">
        <w:rPr>
          <w:color w:val="548DD4" w:themeColor="text2" w:themeTint="99"/>
        </w:rPr>
        <w:t>f</w:t>
      </w:r>
      <w:r>
        <w:rPr>
          <w:color w:val="548DD4" w:themeColor="text2" w:themeTint="99"/>
        </w:rPr>
        <w:t xml:space="preserve">)  + </w:t>
      </w:r>
      <w:r w:rsidR="00F008FB">
        <w:rPr>
          <w:color w:val="548DD4" w:themeColor="text2" w:themeTint="99"/>
        </w:rPr>
        <w:t>1,578</w:t>
      </w:r>
      <w:r>
        <w:rPr>
          <w:color w:val="548DD4" w:themeColor="text2" w:themeTint="99"/>
        </w:rPr>
        <w:t xml:space="preserve"> = m(</w:t>
      </w:r>
      <w:r w:rsidR="00F008FB">
        <w:rPr>
          <w:color w:val="548DD4" w:themeColor="text2" w:themeTint="99"/>
        </w:rPr>
        <w:t>f</w:t>
      </w:r>
      <w:r>
        <w:rPr>
          <w:color w:val="548DD4" w:themeColor="text2" w:themeTint="99"/>
        </w:rPr>
        <w:t>)</w:t>
      </w:r>
    </w:p>
    <w:p w14:paraId="56BFC89B" w14:textId="347E4437" w:rsidR="00F763A7" w:rsidRDefault="00F763A7" w:rsidP="00F763A7">
      <w:pPr>
        <w:ind w:left="1416"/>
        <w:rPr>
          <w:color w:val="548DD4" w:themeColor="text2" w:themeTint="99"/>
        </w:rPr>
      </w:pPr>
      <w:r>
        <w:rPr>
          <w:color w:val="548DD4" w:themeColor="text2" w:themeTint="99"/>
        </w:rPr>
        <w:t>0,9</w:t>
      </w:r>
      <w:r w:rsidR="00F008FB">
        <w:rPr>
          <w:color w:val="548DD4" w:themeColor="text2" w:themeTint="99"/>
        </w:rPr>
        <w:t>8</w:t>
      </w:r>
      <w:r>
        <w:rPr>
          <w:color w:val="548DD4" w:themeColor="text2" w:themeTint="99"/>
        </w:rPr>
        <w:t>m(</w:t>
      </w:r>
      <w:r w:rsidR="00F008FB">
        <w:rPr>
          <w:color w:val="548DD4" w:themeColor="text2" w:themeTint="99"/>
        </w:rPr>
        <w:t>f</w:t>
      </w:r>
      <w:r>
        <w:rPr>
          <w:color w:val="548DD4" w:themeColor="text2" w:themeTint="99"/>
        </w:rPr>
        <w:t xml:space="preserve">) = </w:t>
      </w:r>
      <w:r w:rsidR="00F008FB">
        <w:rPr>
          <w:color w:val="548DD4" w:themeColor="text2" w:themeTint="99"/>
        </w:rPr>
        <w:t>1,578</w:t>
      </w:r>
    </w:p>
    <w:p w14:paraId="167FD28E" w14:textId="0100DA46" w:rsidR="00F763A7" w:rsidRDefault="00F763A7" w:rsidP="00F763A7">
      <w:pPr>
        <w:ind w:left="1416"/>
        <w:rPr>
          <w:color w:val="548DD4" w:themeColor="text2" w:themeTint="99"/>
          <w:u w:val="single"/>
        </w:rPr>
      </w:pPr>
      <w:r w:rsidRPr="000067E4">
        <w:rPr>
          <w:color w:val="548DD4" w:themeColor="text2" w:themeTint="99"/>
          <w:u w:val="single"/>
        </w:rPr>
        <w:t>m(</w:t>
      </w:r>
      <w:r w:rsidR="00F008FB">
        <w:rPr>
          <w:color w:val="548DD4" w:themeColor="text2" w:themeTint="99"/>
          <w:u w:val="single"/>
        </w:rPr>
        <w:t>f</w:t>
      </w:r>
      <w:r w:rsidRPr="000067E4">
        <w:rPr>
          <w:color w:val="548DD4" w:themeColor="text2" w:themeTint="99"/>
          <w:u w:val="single"/>
        </w:rPr>
        <w:t xml:space="preserve">) = </w:t>
      </w:r>
      <w:r w:rsidR="00F008FB">
        <w:rPr>
          <w:color w:val="548DD4" w:themeColor="text2" w:themeTint="99"/>
          <w:u w:val="single"/>
        </w:rPr>
        <w:t xml:space="preserve">1,61 </w:t>
      </w:r>
      <w:r w:rsidRPr="000067E4">
        <w:rPr>
          <w:color w:val="548DD4" w:themeColor="text2" w:themeTint="99"/>
          <w:u w:val="single"/>
        </w:rPr>
        <w:t>g</w:t>
      </w:r>
    </w:p>
    <w:p w14:paraId="3E948113" w14:textId="4D8888C1" w:rsidR="00F763A7" w:rsidRDefault="00F008FB" w:rsidP="00F008FB">
      <w:pPr>
        <w:rPr>
          <w:color w:val="548DD4" w:themeColor="text2" w:themeTint="99"/>
        </w:rPr>
      </w:pPr>
      <w:r w:rsidRPr="00F008FB">
        <w:rPr>
          <w:color w:val="548DD4" w:themeColor="text2" w:themeTint="99"/>
        </w:rPr>
        <w:t>K přípravě 2% roztoku fenolftaleinu je potřeba navážit 1,61 g fenolftaleinu.</w:t>
      </w:r>
    </w:p>
    <w:p w14:paraId="36DC043D" w14:textId="11D831C1" w:rsidR="00E5497F" w:rsidRDefault="00E5497F" w:rsidP="00224AC8">
      <w:pPr>
        <w:pStyle w:val="Odstavecseseznamem"/>
        <w:numPr>
          <w:ilvl w:val="0"/>
          <w:numId w:val="60"/>
        </w:numPr>
        <w:rPr>
          <w:color w:val="000000" w:themeColor="text1"/>
        </w:rPr>
      </w:pPr>
      <w:r w:rsidRPr="00E5497F">
        <w:rPr>
          <w:color w:val="000000" w:themeColor="text1"/>
        </w:rPr>
        <w:t>Roztok ethanolu o objemu 900 cm</w:t>
      </w:r>
      <w:r w:rsidRPr="00E5497F">
        <w:rPr>
          <w:color w:val="000000" w:themeColor="text1"/>
          <w:vertAlign w:val="superscript"/>
        </w:rPr>
        <w:t>3</w:t>
      </w:r>
      <w:r>
        <w:rPr>
          <w:color w:val="000000" w:themeColor="text1"/>
        </w:rPr>
        <w:t xml:space="preserve"> byl připraven zředěním 400 cm</w:t>
      </w:r>
      <w:r>
        <w:rPr>
          <w:color w:val="000000" w:themeColor="text1"/>
          <w:vertAlign w:val="superscript"/>
        </w:rPr>
        <w:t>3</w:t>
      </w:r>
      <w:r>
        <w:rPr>
          <w:color w:val="000000" w:themeColor="text1"/>
        </w:rPr>
        <w:t xml:space="preserve"> absolutního ethanolu. Jaká je koncentrace roztoku vyjádřená v objemových procentech.</w:t>
      </w:r>
    </w:p>
    <w:p w14:paraId="2DF98491" w14:textId="5313ED0E" w:rsidR="00E5497F" w:rsidRPr="00D53CBA" w:rsidRDefault="00E5497F" w:rsidP="00E5497F">
      <w:pPr>
        <w:pStyle w:val="Odstavecseseznamem"/>
        <w:ind w:left="360"/>
        <w:rPr>
          <w:color w:val="548DD4" w:themeColor="text2" w:themeTint="99"/>
        </w:rPr>
      </w:pPr>
      <w:r w:rsidRPr="00D53CBA">
        <w:rPr>
          <w:color w:val="548DD4" w:themeColor="text2" w:themeTint="99"/>
        </w:rPr>
        <w:t>V(</w:t>
      </w:r>
      <w:r w:rsidRPr="00D53CBA">
        <w:rPr>
          <w:rFonts w:ascii="Cambria Math" w:hAnsi="Cambria Math"/>
          <w:color w:val="548DD4" w:themeColor="text2" w:themeTint="99"/>
        </w:rPr>
        <w:t>⊙</w:t>
      </w:r>
      <w:r w:rsidRPr="00D53CBA">
        <w:rPr>
          <w:color w:val="548DD4" w:themeColor="text2" w:themeTint="99"/>
        </w:rPr>
        <w:t>ethanolu) = 900 cm</w:t>
      </w:r>
      <w:r w:rsidRPr="00D53CBA">
        <w:rPr>
          <w:color w:val="548DD4" w:themeColor="text2" w:themeTint="99"/>
          <w:vertAlign w:val="superscript"/>
        </w:rPr>
        <w:t>3</w:t>
      </w:r>
    </w:p>
    <w:p w14:paraId="3E7A02DC" w14:textId="6600D62F" w:rsidR="00E5497F" w:rsidRPr="00D53CBA" w:rsidRDefault="00E5497F" w:rsidP="00E5497F">
      <w:pPr>
        <w:pStyle w:val="Odstavecseseznamem"/>
        <w:ind w:left="360"/>
        <w:rPr>
          <w:color w:val="548DD4" w:themeColor="text2" w:themeTint="99"/>
        </w:rPr>
      </w:pPr>
      <w:r w:rsidRPr="00D53CBA">
        <w:rPr>
          <w:color w:val="548DD4" w:themeColor="text2" w:themeTint="99"/>
        </w:rPr>
        <w:t>V(ethanolu) = 400 cm</w:t>
      </w:r>
      <w:r w:rsidRPr="00D53CBA">
        <w:rPr>
          <w:color w:val="548DD4" w:themeColor="text2" w:themeTint="99"/>
          <w:vertAlign w:val="superscript"/>
        </w:rPr>
        <w:t>3</w:t>
      </w:r>
    </w:p>
    <w:p w14:paraId="07589EF1" w14:textId="5F544539" w:rsidR="00E5497F" w:rsidRPr="00D53CBA" w:rsidRDefault="00E5497F" w:rsidP="00E5497F">
      <w:pPr>
        <w:pStyle w:val="Odstavecseseznamem"/>
        <w:ind w:left="360"/>
        <w:rPr>
          <w:color w:val="548DD4" w:themeColor="text2" w:themeTint="99"/>
          <w:u w:val="single"/>
        </w:rPr>
      </w:pPr>
      <w:r w:rsidRPr="00D53CBA">
        <w:rPr>
          <w:color w:val="548DD4" w:themeColor="text2" w:themeTint="99"/>
          <w:u w:val="single"/>
        </w:rPr>
        <w:t>ϕ(ethanolu) = ?</w:t>
      </w:r>
    </w:p>
    <w:p w14:paraId="6FFA3C7C" w14:textId="6ED4A6B5" w:rsidR="00D53CBA" w:rsidRPr="00D53CBA" w:rsidRDefault="00D53CBA" w:rsidP="00D53CBA">
      <w:pPr>
        <w:pStyle w:val="Odstavecseseznamem"/>
        <w:ind w:left="708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>φ</m:t>
          </m:r>
          <m:d>
            <m:dPr>
              <m:ctrlPr>
                <w:rPr>
                  <w:rFonts w:ascii="Cambria Math" w:hAnsi="Cambria Math"/>
                  <w:i/>
                  <w:color w:val="548DD4" w:themeColor="text2" w:themeTint="99"/>
                </w:rPr>
              </m:ctrlPr>
            </m:dPr>
            <m:e>
              <m:r>
                <w:rPr>
                  <w:rFonts w:ascii="Cambria Math" w:hAnsi="Cambria Math"/>
                  <w:color w:val="548DD4" w:themeColor="text2" w:themeTint="99"/>
                </w:rPr>
                <m:t>ethanolu</m:t>
              </m:r>
            </m:e>
          </m:d>
          <m:r>
            <w:rPr>
              <w:rFonts w:ascii="Cambria Math" w:hAnsi="Cambria Math"/>
              <w:color w:val="548DD4" w:themeColor="text2" w:themeTint="99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V(ethanolu)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V(⊙)</m:t>
              </m:r>
            </m:den>
          </m:f>
          <m:r>
            <w:rPr>
              <w:rFonts w:ascii="Cambria Math" w:hAnsi="Cambria Math"/>
              <w:color w:val="548DD4" w:themeColor="text2" w:themeTint="99"/>
            </w:rPr>
            <m:t xml:space="preserve"> ·100 %</m:t>
          </m:r>
        </m:oMath>
      </m:oMathPara>
    </w:p>
    <w:p w14:paraId="182D6692" w14:textId="737EB2F6" w:rsidR="00D53CBA" w:rsidRPr="00D53CBA" w:rsidRDefault="00D53CBA" w:rsidP="00D53CBA">
      <w:pPr>
        <w:pStyle w:val="Odstavecseseznamem"/>
        <w:ind w:left="708"/>
        <w:jc w:val="left"/>
        <w:rPr>
          <w:color w:val="548DD4" w:themeColor="text2" w:themeTint="99"/>
        </w:rPr>
      </w:pPr>
      <m:oMath>
        <m:r>
          <w:rPr>
            <w:rFonts w:ascii="Cambria Math" w:hAnsi="Cambria Math"/>
            <w:color w:val="548DD4" w:themeColor="text2" w:themeTint="99"/>
          </w:rPr>
          <m:t>φ</m:t>
        </m:r>
        <m:d>
          <m:d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dPr>
          <m:e>
            <m:r>
              <w:rPr>
                <w:rFonts w:ascii="Cambria Math" w:hAnsi="Cambria Math"/>
                <w:color w:val="548DD4" w:themeColor="text2" w:themeTint="99"/>
              </w:rPr>
              <m:t>ethanolu</m:t>
            </m:r>
          </m:e>
        </m:d>
        <m:r>
          <w:rPr>
            <w:rFonts w:ascii="Cambria Math" w:hAnsi="Cambria Math"/>
            <w:color w:val="548DD4" w:themeColor="text2" w:themeTint="99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400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900</m:t>
            </m:r>
          </m:den>
        </m:f>
      </m:oMath>
      <w:r w:rsidRPr="00D53CBA">
        <w:rPr>
          <w:color w:val="548DD4" w:themeColor="text2" w:themeTint="99"/>
        </w:rPr>
        <w:t xml:space="preserve"> · 100%</w:t>
      </w:r>
    </w:p>
    <w:p w14:paraId="3D48BE22" w14:textId="098D67E1" w:rsidR="00D53CBA" w:rsidRPr="00D53CBA" w:rsidRDefault="00D53CBA" w:rsidP="00D53CBA">
      <w:pPr>
        <w:pStyle w:val="Odstavecseseznamem"/>
        <w:ind w:left="708"/>
        <w:rPr>
          <w:color w:val="548DD4" w:themeColor="text2" w:themeTint="99"/>
          <w:u w:val="single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  <w:u w:val="single"/>
            </w:rPr>
            <m:t>φ</m:t>
          </m:r>
          <m:d>
            <m:dPr>
              <m:ctrlPr>
                <w:rPr>
                  <w:rFonts w:ascii="Cambria Math" w:hAnsi="Cambria Math"/>
                  <w:i/>
                  <w:color w:val="548DD4" w:themeColor="text2" w:themeTint="99"/>
                  <w:u w:val="single"/>
                </w:rPr>
              </m:ctrlPr>
            </m:dPr>
            <m:e>
              <m:r>
                <w:rPr>
                  <w:rFonts w:ascii="Cambria Math" w:hAnsi="Cambria Math"/>
                  <w:color w:val="548DD4" w:themeColor="text2" w:themeTint="99"/>
                  <w:u w:val="single"/>
                </w:rPr>
                <m:t>ethanolu</m:t>
              </m:r>
            </m:e>
          </m:d>
          <m:r>
            <w:rPr>
              <w:rFonts w:ascii="Cambria Math" w:hAnsi="Cambria Math"/>
              <w:color w:val="548DD4" w:themeColor="text2" w:themeTint="99"/>
              <w:u w:val="single"/>
            </w:rPr>
            <m:t>= 44,4 %</m:t>
          </m:r>
        </m:oMath>
      </m:oMathPara>
    </w:p>
    <w:p w14:paraId="5EA469AC" w14:textId="10D6D611" w:rsidR="00D53CBA" w:rsidRDefault="00D53CBA" w:rsidP="00D53CBA">
      <w:pPr>
        <w:pStyle w:val="Odstavecseseznamem"/>
        <w:ind w:left="0"/>
        <w:rPr>
          <w:color w:val="548DD4" w:themeColor="text2" w:themeTint="99"/>
        </w:rPr>
      </w:pPr>
      <w:r w:rsidRPr="00D53CBA">
        <w:rPr>
          <w:color w:val="548DD4" w:themeColor="text2" w:themeTint="99"/>
        </w:rPr>
        <w:t>Koncentrace roztoku ethanolu je 44,4 objemových procent.</w:t>
      </w:r>
    </w:p>
    <w:p w14:paraId="2AF47649" w14:textId="50AF3886" w:rsidR="00FA6D1C" w:rsidRDefault="00BD5733" w:rsidP="00224AC8">
      <w:pPr>
        <w:pStyle w:val="Odstavecseseznamem"/>
        <w:numPr>
          <w:ilvl w:val="0"/>
          <w:numId w:val="60"/>
        </w:numPr>
        <w:rPr>
          <w:color w:val="000000" w:themeColor="text1"/>
        </w:rPr>
      </w:pPr>
      <w:r>
        <w:rPr>
          <w:color w:val="000000" w:themeColor="text1"/>
        </w:rPr>
        <w:t>Jaké množství (v gramech)</w:t>
      </w:r>
      <w:r w:rsidR="00FA6D1C">
        <w:rPr>
          <w:color w:val="000000" w:themeColor="text1"/>
        </w:rPr>
        <w:t xml:space="preserve"> hydroxidu sodného obsahuje 1,5 dm</w:t>
      </w:r>
      <w:r w:rsidR="00FA6D1C">
        <w:rPr>
          <w:color w:val="000000" w:themeColor="text1"/>
          <w:vertAlign w:val="superscript"/>
        </w:rPr>
        <w:t xml:space="preserve">3 </w:t>
      </w:r>
      <w:r w:rsidR="00FA6D1C">
        <w:rPr>
          <w:color w:val="000000" w:themeColor="text1"/>
        </w:rPr>
        <w:t>jeho 5M roztoku?</w:t>
      </w:r>
    </w:p>
    <w:p w14:paraId="2D97682F" w14:textId="135EDE5E" w:rsidR="00FA6D1C" w:rsidRDefault="00FA6D1C" w:rsidP="00FA6D1C">
      <w:pPr>
        <w:pStyle w:val="Odstavecseseznamem"/>
        <w:ind w:left="360"/>
        <w:rPr>
          <w:color w:val="548DD4" w:themeColor="text2" w:themeTint="99"/>
        </w:rPr>
      </w:pPr>
      <w:r>
        <w:rPr>
          <w:color w:val="548DD4" w:themeColor="text2" w:themeTint="99"/>
        </w:rPr>
        <w:t>m(NaOH) = ?</w:t>
      </w:r>
    </w:p>
    <w:p w14:paraId="398581C2" w14:textId="54013ACB" w:rsidR="00FA6D1C" w:rsidRDefault="00FA6D1C" w:rsidP="00FA6D1C">
      <w:pPr>
        <w:pStyle w:val="Odstavecseseznamem"/>
        <w:ind w:left="360"/>
        <w:rPr>
          <w:color w:val="548DD4" w:themeColor="text2" w:themeTint="99"/>
          <w:vertAlign w:val="superscript"/>
        </w:rPr>
      </w:pPr>
      <w:r>
        <w:rPr>
          <w:color w:val="548DD4" w:themeColor="text2" w:themeTint="99"/>
        </w:rPr>
        <w:t>V(NaOH) = 1,5 dm</w:t>
      </w:r>
      <w:r>
        <w:rPr>
          <w:color w:val="548DD4" w:themeColor="text2" w:themeTint="99"/>
          <w:vertAlign w:val="superscript"/>
        </w:rPr>
        <w:t>3</w:t>
      </w:r>
    </w:p>
    <w:p w14:paraId="29F26B0A" w14:textId="06C63442" w:rsidR="00FA6D1C" w:rsidRDefault="00FA6D1C" w:rsidP="00FA6D1C">
      <w:pPr>
        <w:pStyle w:val="Odstavecseseznamem"/>
        <w:ind w:left="360"/>
        <w:rPr>
          <w:color w:val="548DD4" w:themeColor="text2" w:themeTint="99"/>
          <w:u w:val="single"/>
        </w:rPr>
      </w:pPr>
      <w:r w:rsidRPr="00FA6D1C">
        <w:rPr>
          <w:color w:val="548DD4" w:themeColor="text2" w:themeTint="99"/>
          <w:u w:val="single"/>
        </w:rPr>
        <w:t>c(NaOH) = 5M</w:t>
      </w:r>
    </w:p>
    <w:p w14:paraId="454EB7ED" w14:textId="77777777" w:rsidR="00FA6D1C" w:rsidRPr="000C349F" w:rsidRDefault="00FA6D1C" w:rsidP="00FA6D1C">
      <w:pPr>
        <w:pStyle w:val="Odstavecseseznamem"/>
        <w:ind w:left="708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 xml:space="preserve">c= </m:t>
          </m:r>
          <m:f>
            <m:fPr>
              <m:ctrlPr>
                <w:rPr>
                  <w:rFonts w:ascii="Cambria Math" w:hAnsi="Cambria Math"/>
                  <w:i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m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M·V</m:t>
              </m:r>
            </m:den>
          </m:f>
        </m:oMath>
      </m:oMathPara>
    </w:p>
    <w:p w14:paraId="77F2D915" w14:textId="77777777" w:rsidR="00FA6D1C" w:rsidRPr="00FA6D1C" w:rsidRDefault="00FA6D1C" w:rsidP="00FA6D1C">
      <w:pPr>
        <w:pStyle w:val="Odstavecseseznamem"/>
        <w:spacing w:before="0" w:after="0"/>
        <w:ind w:left="708"/>
        <w:jc w:val="left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>m=c·M·V</m:t>
          </m:r>
        </m:oMath>
      </m:oMathPara>
    </w:p>
    <w:p w14:paraId="5B4EE68F" w14:textId="77777777" w:rsidR="00FA6D1C" w:rsidRPr="00FA6D1C" w:rsidRDefault="00FA6D1C" w:rsidP="00FA6D1C">
      <w:pPr>
        <w:spacing w:before="0" w:after="0"/>
        <w:contextualSpacing/>
        <w:jc w:val="left"/>
        <w:rPr>
          <w:color w:val="548DD4" w:themeColor="text2" w:themeTint="99"/>
        </w:rPr>
      </w:pPr>
    </w:p>
    <w:p w14:paraId="119A4014" w14:textId="656F12AE" w:rsidR="00FA6D1C" w:rsidRPr="00FA6D1C" w:rsidRDefault="00FA6D1C" w:rsidP="00FA6D1C">
      <w:pPr>
        <w:pStyle w:val="Odstavecseseznamem"/>
        <w:spacing w:before="0" w:after="0"/>
        <w:ind w:left="709"/>
        <w:jc w:val="left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>m=5·40·1,5</m:t>
          </m:r>
        </m:oMath>
      </m:oMathPara>
    </w:p>
    <w:p w14:paraId="712C958B" w14:textId="431B1940" w:rsidR="00FA6D1C" w:rsidRPr="00FA6D1C" w:rsidRDefault="00FA6D1C" w:rsidP="00FA6D1C">
      <w:pPr>
        <w:pStyle w:val="Odstavecseseznamem"/>
        <w:spacing w:before="0" w:after="0"/>
        <w:ind w:left="709"/>
        <w:jc w:val="left"/>
        <w:rPr>
          <w:color w:val="548DD4" w:themeColor="text2" w:themeTint="99"/>
          <w:u w:val="single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  <w:u w:val="single"/>
            </w:rPr>
            <m:t>m=300 g</m:t>
          </m:r>
        </m:oMath>
      </m:oMathPara>
    </w:p>
    <w:p w14:paraId="7CCF827E" w14:textId="38E3FE2B" w:rsidR="00FA6D1C" w:rsidRPr="00FA6D1C" w:rsidRDefault="00FA6D1C" w:rsidP="00FA6D1C">
      <w:pPr>
        <w:rPr>
          <w:color w:val="548DD4" w:themeColor="text2" w:themeTint="99"/>
        </w:rPr>
      </w:pPr>
      <w:r w:rsidRPr="00FA6D1C">
        <w:rPr>
          <w:color w:val="548DD4" w:themeColor="text2" w:themeTint="99"/>
        </w:rPr>
        <w:t>1,5 dm</w:t>
      </w:r>
      <w:r w:rsidRPr="00FA6D1C">
        <w:rPr>
          <w:color w:val="548DD4" w:themeColor="text2" w:themeTint="99"/>
          <w:vertAlign w:val="superscript"/>
        </w:rPr>
        <w:t>3</w:t>
      </w:r>
      <w:r w:rsidRPr="00FA6D1C">
        <w:rPr>
          <w:color w:val="548DD4" w:themeColor="text2" w:themeTint="99"/>
        </w:rPr>
        <w:t xml:space="preserve"> 5M roztoku hydroxidu sodného obsahuje 300 g hydroxidu sodného.</w:t>
      </w:r>
    </w:p>
    <w:p w14:paraId="79B62D60" w14:textId="592AB8E8" w:rsidR="00090723" w:rsidRDefault="00090723" w:rsidP="00224AC8">
      <w:pPr>
        <w:pStyle w:val="Odstavecseseznamem"/>
        <w:numPr>
          <w:ilvl w:val="0"/>
          <w:numId w:val="60"/>
        </w:numPr>
        <w:rPr>
          <w:color w:val="000000" w:themeColor="text1"/>
        </w:rPr>
      </w:pPr>
      <w:r>
        <w:rPr>
          <w:color w:val="000000" w:themeColor="text1"/>
        </w:rPr>
        <w:t>Přepočítejte na objemová procenta koncentraci 6,606M roztoku methanolu, víte-li, že hustota čistého methanolu je 0,791 g.cm</w:t>
      </w:r>
      <w:r>
        <w:rPr>
          <w:color w:val="000000" w:themeColor="text1"/>
          <w:vertAlign w:val="superscript"/>
        </w:rPr>
        <w:t>-3</w:t>
      </w:r>
      <w:r w:rsidR="00BD5733">
        <w:rPr>
          <w:color w:val="000000" w:themeColor="text1"/>
        </w:rPr>
        <w:t>.</w:t>
      </w:r>
    </w:p>
    <w:p w14:paraId="35817087" w14:textId="589E6EE2" w:rsidR="00090723" w:rsidRDefault="00090723" w:rsidP="00090723">
      <w:pPr>
        <w:pStyle w:val="Odstavecseseznamem"/>
        <w:ind w:left="360"/>
        <w:rPr>
          <w:color w:val="548DD4" w:themeColor="text2" w:themeTint="99"/>
        </w:rPr>
      </w:pPr>
      <w:r w:rsidRPr="00090723">
        <w:rPr>
          <w:color w:val="548DD4" w:themeColor="text2" w:themeTint="99"/>
        </w:rPr>
        <w:t>c(methanolu) = 6,606M</w:t>
      </w:r>
    </w:p>
    <w:p w14:paraId="608E7EEF" w14:textId="1FBC80A3" w:rsidR="00090723" w:rsidRDefault="00090723" w:rsidP="00090723">
      <w:pPr>
        <w:pStyle w:val="Odstavecseseznamem"/>
        <w:ind w:left="360"/>
        <w:rPr>
          <w:color w:val="548DD4" w:themeColor="text2" w:themeTint="99"/>
          <w:vertAlign w:val="superscript"/>
        </w:rPr>
      </w:pPr>
      <w:r>
        <w:rPr>
          <w:color w:val="548DD4" w:themeColor="text2" w:themeTint="99"/>
        </w:rPr>
        <w:lastRenderedPageBreak/>
        <w:t>ρ = 0,791 g.cm</w:t>
      </w:r>
      <w:r>
        <w:rPr>
          <w:color w:val="548DD4" w:themeColor="text2" w:themeTint="99"/>
          <w:vertAlign w:val="superscript"/>
        </w:rPr>
        <w:t>-3</w:t>
      </w:r>
    </w:p>
    <w:p w14:paraId="42967960" w14:textId="6D507791" w:rsidR="00090723" w:rsidRPr="00D53CBA" w:rsidRDefault="00090723" w:rsidP="00090723">
      <w:pPr>
        <w:pStyle w:val="Odstavecseseznamem"/>
        <w:ind w:left="360"/>
        <w:rPr>
          <w:color w:val="548DD4" w:themeColor="text2" w:themeTint="99"/>
        </w:rPr>
      </w:pPr>
      <w:r w:rsidRPr="00D53CBA">
        <w:rPr>
          <w:color w:val="548DD4" w:themeColor="text2" w:themeTint="99"/>
        </w:rPr>
        <w:t>V(</w:t>
      </w:r>
      <w:r w:rsidRPr="00D53CBA">
        <w:rPr>
          <w:rFonts w:ascii="Cambria Math" w:hAnsi="Cambria Math"/>
          <w:color w:val="548DD4" w:themeColor="text2" w:themeTint="99"/>
        </w:rPr>
        <w:t>⊙</w:t>
      </w:r>
      <w:r>
        <w:rPr>
          <w:rFonts w:ascii="Cambria Math" w:hAnsi="Cambria Math"/>
          <w:color w:val="548DD4" w:themeColor="text2" w:themeTint="99"/>
        </w:rPr>
        <w:t>m</w:t>
      </w:r>
      <w:r w:rsidRPr="00D53CBA">
        <w:rPr>
          <w:color w:val="548DD4" w:themeColor="text2" w:themeTint="99"/>
        </w:rPr>
        <w:t xml:space="preserve">ethanolu) = </w:t>
      </w:r>
      <w:r>
        <w:rPr>
          <w:color w:val="548DD4" w:themeColor="text2" w:themeTint="99"/>
        </w:rPr>
        <w:t>1000</w:t>
      </w:r>
      <w:r w:rsidRPr="00D53CBA">
        <w:rPr>
          <w:color w:val="548DD4" w:themeColor="text2" w:themeTint="99"/>
        </w:rPr>
        <w:t xml:space="preserve"> cm</w:t>
      </w:r>
      <w:r w:rsidRPr="00D53CBA">
        <w:rPr>
          <w:color w:val="548DD4" w:themeColor="text2" w:themeTint="99"/>
          <w:vertAlign w:val="superscript"/>
        </w:rPr>
        <w:t>3</w:t>
      </w:r>
    </w:p>
    <w:p w14:paraId="177F6991" w14:textId="0E01A73C" w:rsidR="00090723" w:rsidRDefault="00090723" w:rsidP="00090723">
      <w:pPr>
        <w:pStyle w:val="Odstavecseseznamem"/>
        <w:ind w:left="360"/>
        <w:rPr>
          <w:color w:val="548DD4" w:themeColor="text2" w:themeTint="99"/>
          <w:u w:val="single"/>
        </w:rPr>
      </w:pPr>
      <w:r w:rsidRPr="00D53CBA">
        <w:rPr>
          <w:color w:val="548DD4" w:themeColor="text2" w:themeTint="99"/>
          <w:u w:val="single"/>
        </w:rPr>
        <w:t>ϕ(</w:t>
      </w:r>
      <w:r>
        <w:rPr>
          <w:color w:val="548DD4" w:themeColor="text2" w:themeTint="99"/>
          <w:u w:val="single"/>
        </w:rPr>
        <w:t>m</w:t>
      </w:r>
      <w:r w:rsidRPr="00D53CBA">
        <w:rPr>
          <w:color w:val="548DD4" w:themeColor="text2" w:themeTint="99"/>
          <w:u w:val="single"/>
        </w:rPr>
        <w:t>ethanolu) = ?</w:t>
      </w:r>
    </w:p>
    <w:p w14:paraId="1467391C" w14:textId="77777777" w:rsidR="00090723" w:rsidRPr="000C349F" w:rsidRDefault="00090723" w:rsidP="00090723">
      <w:pPr>
        <w:pStyle w:val="Odstavecseseznamem"/>
        <w:ind w:left="708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 xml:space="preserve">c= </m:t>
          </m:r>
          <m:f>
            <m:fPr>
              <m:ctrlPr>
                <w:rPr>
                  <w:rFonts w:ascii="Cambria Math" w:hAnsi="Cambria Math"/>
                  <w:i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m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M·V</m:t>
              </m:r>
            </m:den>
          </m:f>
        </m:oMath>
      </m:oMathPara>
    </w:p>
    <w:p w14:paraId="57069819" w14:textId="77777777" w:rsidR="00090723" w:rsidRPr="000C349F" w:rsidRDefault="00090723" w:rsidP="00090723">
      <w:pPr>
        <w:pStyle w:val="Odstavecseseznamem"/>
        <w:ind w:left="708"/>
        <w:jc w:val="left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>m=c·M·V</m:t>
          </m:r>
        </m:oMath>
      </m:oMathPara>
    </w:p>
    <w:p w14:paraId="3305E860" w14:textId="5EE5F0D3" w:rsidR="00090723" w:rsidRPr="000C349F" w:rsidRDefault="00090723" w:rsidP="00090723">
      <w:pPr>
        <w:pStyle w:val="Odstavecseseznamem"/>
        <w:ind w:left="708"/>
        <w:jc w:val="left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 xml:space="preserve">m=6,606·32,04 ·1 </m:t>
          </m:r>
        </m:oMath>
      </m:oMathPara>
    </w:p>
    <w:p w14:paraId="4E33A1C3" w14:textId="69EAFEC1" w:rsidR="00090723" w:rsidRDefault="00090723" w:rsidP="00090723">
      <w:pPr>
        <w:pStyle w:val="Odstavecseseznamem"/>
        <w:ind w:left="708"/>
        <w:jc w:val="left"/>
        <w:rPr>
          <w:color w:val="548DD4" w:themeColor="text2" w:themeTint="99"/>
          <w:u w:val="single"/>
          <w:vertAlign w:val="subscript"/>
        </w:rPr>
      </w:pPr>
      <m:oMath>
        <m:r>
          <w:rPr>
            <w:rFonts w:ascii="Cambria Math" w:hAnsi="Cambria Math"/>
            <w:color w:val="548DD4" w:themeColor="text2" w:themeTint="99"/>
            <w:u w:val="single"/>
          </w:rPr>
          <m:t>m=211,656 g</m:t>
        </m:r>
      </m:oMath>
      <w:r>
        <w:rPr>
          <w:color w:val="548DD4" w:themeColor="text2" w:themeTint="99"/>
          <w:u w:val="single"/>
        </w:rPr>
        <w:t xml:space="preserve"> methanolu</w:t>
      </w:r>
    </w:p>
    <w:p w14:paraId="4B4865B5" w14:textId="77777777" w:rsidR="00090723" w:rsidRDefault="00090723" w:rsidP="00090723">
      <w:pPr>
        <w:pStyle w:val="Odstavecseseznamem"/>
        <w:ind w:left="708"/>
        <w:rPr>
          <w:color w:val="548DD4" w:themeColor="text2" w:themeTint="99"/>
        </w:rPr>
      </w:pPr>
      <w:r>
        <w:rPr>
          <w:color w:val="548DD4" w:themeColor="text2" w:themeTint="99"/>
        </w:rPr>
        <w:t xml:space="preserve">    </w:t>
      </w:r>
      <m:oMath>
        <m:r>
          <w:rPr>
            <w:rFonts w:ascii="Cambria Math" w:hAnsi="Cambria Math"/>
            <w:color w:val="548DD4" w:themeColor="text2" w:themeTint="99"/>
          </w:rPr>
          <m:t xml:space="preserve">ρ= </m:t>
        </m:r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m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V</m:t>
            </m:r>
          </m:den>
        </m:f>
      </m:oMath>
    </w:p>
    <w:p w14:paraId="3372A367" w14:textId="6162A525" w:rsidR="00090723" w:rsidRPr="00CF2C9B" w:rsidRDefault="00090723" w:rsidP="00090723">
      <w:pPr>
        <w:pStyle w:val="Odstavecseseznamem"/>
        <w:ind w:left="708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>V=</m:t>
          </m:r>
          <m:f>
            <m:fPr>
              <m:ctrlPr>
                <w:rPr>
                  <w:rFonts w:ascii="Cambria Math" w:hAnsi="Cambria Math"/>
                  <w:i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211,656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0,791</m:t>
              </m:r>
            </m:den>
          </m:f>
        </m:oMath>
      </m:oMathPara>
    </w:p>
    <w:p w14:paraId="4FF3674E" w14:textId="1524EA7F" w:rsidR="00090723" w:rsidRPr="00CF2C9B" w:rsidRDefault="00090723" w:rsidP="00090723">
      <w:pPr>
        <w:pStyle w:val="Odstavecseseznamem"/>
        <w:ind w:left="708"/>
        <w:rPr>
          <w:color w:val="548DD4" w:themeColor="text2" w:themeTint="99"/>
          <w:u w:val="single"/>
          <w:vertAlign w:val="superscript"/>
        </w:rPr>
      </w:pPr>
      <w:r w:rsidRPr="00CF2C9B">
        <w:rPr>
          <w:color w:val="548DD4" w:themeColor="text2" w:themeTint="99"/>
          <w:u w:val="single"/>
        </w:rPr>
        <w:t xml:space="preserve">V = </w:t>
      </w:r>
      <w:r>
        <w:rPr>
          <w:color w:val="548DD4" w:themeColor="text2" w:themeTint="99"/>
          <w:u w:val="single"/>
        </w:rPr>
        <w:t>267,58</w:t>
      </w:r>
      <w:r w:rsidRPr="00CF2C9B">
        <w:rPr>
          <w:color w:val="548DD4" w:themeColor="text2" w:themeTint="99"/>
          <w:u w:val="single"/>
        </w:rPr>
        <w:t xml:space="preserve"> cm</w:t>
      </w:r>
      <w:r w:rsidRPr="00CF2C9B">
        <w:rPr>
          <w:color w:val="548DD4" w:themeColor="text2" w:themeTint="99"/>
          <w:u w:val="single"/>
          <w:vertAlign w:val="superscript"/>
        </w:rPr>
        <w:t>3</w:t>
      </w:r>
    </w:p>
    <w:p w14:paraId="3E0831BE" w14:textId="402C089D" w:rsidR="00AD5FAA" w:rsidRPr="00D53CBA" w:rsidRDefault="00AD5FAA" w:rsidP="00AD5FAA">
      <w:pPr>
        <w:pStyle w:val="Odstavecseseznamem"/>
        <w:ind w:left="708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>φ</m:t>
          </m:r>
          <m:d>
            <m:dPr>
              <m:ctrlPr>
                <w:rPr>
                  <w:rFonts w:ascii="Cambria Math" w:hAnsi="Cambria Math"/>
                  <w:i/>
                  <w:color w:val="548DD4" w:themeColor="text2" w:themeTint="99"/>
                </w:rPr>
              </m:ctrlPr>
            </m:dPr>
            <m:e>
              <m:r>
                <w:rPr>
                  <w:rFonts w:ascii="Cambria Math" w:hAnsi="Cambria Math"/>
                  <w:color w:val="548DD4" w:themeColor="text2" w:themeTint="99"/>
                </w:rPr>
                <m:t>methanolu</m:t>
              </m:r>
            </m:e>
          </m:d>
          <m:r>
            <w:rPr>
              <w:rFonts w:ascii="Cambria Math" w:hAnsi="Cambria Math"/>
              <w:color w:val="548DD4" w:themeColor="text2" w:themeTint="99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V(methanolu)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V(⊙)</m:t>
              </m:r>
            </m:den>
          </m:f>
          <m:r>
            <w:rPr>
              <w:rFonts w:ascii="Cambria Math" w:hAnsi="Cambria Math"/>
              <w:color w:val="548DD4" w:themeColor="text2" w:themeTint="99"/>
            </w:rPr>
            <m:t xml:space="preserve"> ·100 %</m:t>
          </m:r>
        </m:oMath>
      </m:oMathPara>
    </w:p>
    <w:p w14:paraId="5B6927E1" w14:textId="2DFE6F0A" w:rsidR="00AD5FAA" w:rsidRPr="00D53CBA" w:rsidRDefault="00AD5FAA" w:rsidP="00AD5FAA">
      <w:pPr>
        <w:pStyle w:val="Odstavecseseznamem"/>
        <w:ind w:left="708"/>
        <w:jc w:val="left"/>
        <w:rPr>
          <w:color w:val="548DD4" w:themeColor="text2" w:themeTint="99"/>
        </w:rPr>
      </w:pPr>
      <m:oMath>
        <m:r>
          <w:rPr>
            <w:rFonts w:ascii="Cambria Math" w:hAnsi="Cambria Math"/>
            <w:color w:val="548DD4" w:themeColor="text2" w:themeTint="99"/>
          </w:rPr>
          <m:t>φ</m:t>
        </m:r>
        <m:d>
          <m:d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dPr>
          <m:e>
            <m:r>
              <w:rPr>
                <w:rFonts w:ascii="Cambria Math" w:hAnsi="Cambria Math"/>
                <w:color w:val="548DD4" w:themeColor="text2" w:themeTint="99"/>
              </w:rPr>
              <m:t>methanolu</m:t>
            </m:r>
          </m:e>
        </m:d>
        <m:r>
          <w:rPr>
            <w:rFonts w:ascii="Cambria Math" w:hAnsi="Cambria Math"/>
            <w:color w:val="548DD4" w:themeColor="text2" w:themeTint="99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267,58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1000</m:t>
            </m:r>
          </m:den>
        </m:f>
      </m:oMath>
      <w:r w:rsidRPr="00D53CBA">
        <w:rPr>
          <w:color w:val="548DD4" w:themeColor="text2" w:themeTint="99"/>
        </w:rPr>
        <w:t xml:space="preserve"> · 100%</w:t>
      </w:r>
    </w:p>
    <w:p w14:paraId="6C2BC51E" w14:textId="2767C8C9" w:rsidR="00AD5FAA" w:rsidRPr="00D53CBA" w:rsidRDefault="00AD5FAA" w:rsidP="00AD5FAA">
      <w:pPr>
        <w:pStyle w:val="Odstavecseseznamem"/>
        <w:ind w:left="708"/>
        <w:rPr>
          <w:color w:val="548DD4" w:themeColor="text2" w:themeTint="99"/>
          <w:u w:val="single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  <w:u w:val="single"/>
            </w:rPr>
            <m:t>φ</m:t>
          </m:r>
          <m:d>
            <m:dPr>
              <m:ctrlPr>
                <w:rPr>
                  <w:rFonts w:ascii="Cambria Math" w:hAnsi="Cambria Math"/>
                  <w:i/>
                  <w:color w:val="548DD4" w:themeColor="text2" w:themeTint="99"/>
                  <w:u w:val="single"/>
                </w:rPr>
              </m:ctrlPr>
            </m:dPr>
            <m:e>
              <m:r>
                <w:rPr>
                  <w:rFonts w:ascii="Cambria Math" w:hAnsi="Cambria Math"/>
                  <w:color w:val="548DD4" w:themeColor="text2" w:themeTint="99"/>
                  <w:u w:val="single"/>
                </w:rPr>
                <m:t>methanolu</m:t>
              </m:r>
            </m:e>
          </m:d>
          <m:r>
            <w:rPr>
              <w:rFonts w:ascii="Cambria Math" w:hAnsi="Cambria Math"/>
              <w:color w:val="548DD4" w:themeColor="text2" w:themeTint="99"/>
              <w:u w:val="single"/>
            </w:rPr>
            <m:t>= 26,758  %</m:t>
          </m:r>
        </m:oMath>
      </m:oMathPara>
    </w:p>
    <w:p w14:paraId="5110C983" w14:textId="49F8580B" w:rsidR="00090723" w:rsidRPr="009E6358" w:rsidRDefault="00AD5FAA" w:rsidP="009E6358">
      <w:pPr>
        <w:rPr>
          <w:color w:val="548DD4" w:themeColor="text2" w:themeTint="99"/>
        </w:rPr>
      </w:pPr>
      <w:r w:rsidRPr="009E6358">
        <w:rPr>
          <w:color w:val="548DD4" w:themeColor="text2" w:themeTint="99"/>
        </w:rPr>
        <w:t>Roztok obsahuje 26,758 objemových procent methanolu.</w:t>
      </w:r>
    </w:p>
    <w:p w14:paraId="59EB49F1" w14:textId="6C3F0E35" w:rsidR="00D53CBA" w:rsidRDefault="009B6AB1" w:rsidP="00224AC8">
      <w:pPr>
        <w:pStyle w:val="Odstavecseseznamem"/>
        <w:numPr>
          <w:ilvl w:val="0"/>
          <w:numId w:val="60"/>
        </w:numPr>
        <w:rPr>
          <w:color w:val="000000" w:themeColor="text1"/>
        </w:rPr>
      </w:pPr>
      <w:r>
        <w:rPr>
          <w:color w:val="000000" w:themeColor="text1"/>
        </w:rPr>
        <w:t xml:space="preserve">Jaké množství (v </w:t>
      </w:r>
      <w:r w:rsidR="00101DE9" w:rsidRPr="00101DE9">
        <w:rPr>
          <w:color w:val="000000" w:themeColor="text1"/>
        </w:rPr>
        <w:t>cm</w:t>
      </w:r>
      <w:r w:rsidR="00101DE9" w:rsidRPr="00101DE9">
        <w:rPr>
          <w:color w:val="000000" w:themeColor="text1"/>
          <w:vertAlign w:val="superscript"/>
        </w:rPr>
        <w:t>3</w:t>
      </w:r>
      <w:r>
        <w:rPr>
          <w:color w:val="000000" w:themeColor="text1"/>
        </w:rPr>
        <w:t>)</w:t>
      </w:r>
      <w:r w:rsidR="00101DE9">
        <w:rPr>
          <w:color w:val="000000" w:themeColor="text1"/>
        </w:rPr>
        <w:t xml:space="preserve"> 64% kyseliny dusičné (ρ = 1,39058 g.cm</w:t>
      </w:r>
      <w:r w:rsidR="00101DE9">
        <w:rPr>
          <w:color w:val="000000" w:themeColor="text1"/>
          <w:vertAlign w:val="superscript"/>
        </w:rPr>
        <w:t>-3</w:t>
      </w:r>
      <w:r w:rsidR="00101DE9">
        <w:rPr>
          <w:color w:val="000000" w:themeColor="text1"/>
        </w:rPr>
        <w:t>) je potřeba na přípravu 1000 cm</w:t>
      </w:r>
      <w:r w:rsidR="00101DE9">
        <w:rPr>
          <w:color w:val="000000" w:themeColor="text1"/>
          <w:vertAlign w:val="superscript"/>
        </w:rPr>
        <w:t>3</w:t>
      </w:r>
      <w:r w:rsidR="00101DE9">
        <w:rPr>
          <w:color w:val="000000" w:themeColor="text1"/>
        </w:rPr>
        <w:t xml:space="preserve"> jejího 2M roztoku.</w:t>
      </w:r>
    </w:p>
    <w:p w14:paraId="165A9341" w14:textId="414E1050" w:rsidR="00101DE9" w:rsidRDefault="000C349F" w:rsidP="00101DE9">
      <w:pPr>
        <w:pStyle w:val="Odstavecseseznamem"/>
        <w:ind w:left="360"/>
        <w:rPr>
          <w:color w:val="548DD4" w:themeColor="text2" w:themeTint="99"/>
        </w:rPr>
      </w:pPr>
      <w:r>
        <w:rPr>
          <w:color w:val="548DD4" w:themeColor="text2" w:themeTint="99"/>
        </w:rPr>
        <w:t>V(HNO</w:t>
      </w:r>
      <w:r>
        <w:rPr>
          <w:color w:val="548DD4" w:themeColor="text2" w:themeTint="99"/>
          <w:vertAlign w:val="subscript"/>
        </w:rPr>
        <w:t>3</w:t>
      </w:r>
      <w:r>
        <w:rPr>
          <w:color w:val="548DD4" w:themeColor="text2" w:themeTint="99"/>
        </w:rPr>
        <w:t>) = ?</w:t>
      </w:r>
    </w:p>
    <w:p w14:paraId="7B1A76D7" w14:textId="585FE43B" w:rsidR="000C349F" w:rsidRDefault="000C349F" w:rsidP="00101DE9">
      <w:pPr>
        <w:pStyle w:val="Odstavecseseznamem"/>
        <w:ind w:left="360"/>
        <w:rPr>
          <w:color w:val="548DD4" w:themeColor="text2" w:themeTint="99"/>
        </w:rPr>
      </w:pPr>
      <w:r>
        <w:rPr>
          <w:color w:val="548DD4" w:themeColor="text2" w:themeTint="99"/>
        </w:rPr>
        <w:t>w(HNO</w:t>
      </w:r>
      <w:r>
        <w:rPr>
          <w:color w:val="548DD4" w:themeColor="text2" w:themeTint="99"/>
          <w:vertAlign w:val="subscript"/>
        </w:rPr>
        <w:t>3</w:t>
      </w:r>
      <w:r>
        <w:rPr>
          <w:color w:val="548DD4" w:themeColor="text2" w:themeTint="99"/>
        </w:rPr>
        <w:t>) = 64 %</w:t>
      </w:r>
    </w:p>
    <w:p w14:paraId="7AE5AE62" w14:textId="046D61E5" w:rsidR="000C349F" w:rsidRDefault="000C349F" w:rsidP="00101DE9">
      <w:pPr>
        <w:pStyle w:val="Odstavecseseznamem"/>
        <w:ind w:left="360"/>
        <w:rPr>
          <w:color w:val="548DD4" w:themeColor="text2" w:themeTint="99"/>
          <w:vertAlign w:val="superscript"/>
        </w:rPr>
      </w:pPr>
      <w:r>
        <w:rPr>
          <w:color w:val="548DD4" w:themeColor="text2" w:themeTint="99"/>
        </w:rPr>
        <w:t>ρ = 1,39058 g.cm</w:t>
      </w:r>
      <w:r>
        <w:rPr>
          <w:color w:val="548DD4" w:themeColor="text2" w:themeTint="99"/>
          <w:vertAlign w:val="superscript"/>
        </w:rPr>
        <w:t>-3</w:t>
      </w:r>
    </w:p>
    <w:p w14:paraId="7351348D" w14:textId="7049E89E" w:rsidR="000C349F" w:rsidRDefault="000C349F" w:rsidP="00101DE9">
      <w:pPr>
        <w:pStyle w:val="Odstavecseseznamem"/>
        <w:ind w:left="360"/>
        <w:rPr>
          <w:color w:val="548DD4" w:themeColor="text2" w:themeTint="99"/>
          <w:vertAlign w:val="superscript"/>
        </w:rPr>
      </w:pPr>
      <w:r>
        <w:rPr>
          <w:color w:val="548DD4" w:themeColor="text2" w:themeTint="99"/>
        </w:rPr>
        <w:t>V(</w:t>
      </w:r>
      <w:r>
        <w:rPr>
          <w:rFonts w:ascii="Cambria Math" w:hAnsi="Cambria Math"/>
          <w:color w:val="548DD4" w:themeColor="text2" w:themeTint="99"/>
        </w:rPr>
        <w:t>⊙</w:t>
      </w:r>
      <w:r>
        <w:rPr>
          <w:color w:val="548DD4" w:themeColor="text2" w:themeTint="99"/>
        </w:rPr>
        <w:t>) = 1000 cm</w:t>
      </w:r>
      <w:r>
        <w:rPr>
          <w:color w:val="548DD4" w:themeColor="text2" w:themeTint="99"/>
          <w:vertAlign w:val="superscript"/>
        </w:rPr>
        <w:t>3</w:t>
      </w:r>
    </w:p>
    <w:p w14:paraId="5E6DE7F6" w14:textId="36AA9C6C" w:rsidR="000C349F" w:rsidRPr="000C349F" w:rsidRDefault="00CF2C9B" w:rsidP="00101DE9">
      <w:pPr>
        <w:pStyle w:val="Odstavecseseznamem"/>
        <w:ind w:left="360"/>
        <w:rPr>
          <w:color w:val="548DD4" w:themeColor="text2" w:themeTint="99"/>
          <w:u w:val="single"/>
        </w:rPr>
      </w:pPr>
      <w:r>
        <w:rPr>
          <w:noProof/>
          <w:color w:val="1F497D" w:themeColor="text2"/>
          <w:u w:val="single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A3FA6D6" wp14:editId="68B1F019">
                <wp:simplePos x="0" y="0"/>
                <wp:positionH relativeFrom="column">
                  <wp:posOffset>296999</wp:posOffset>
                </wp:positionH>
                <wp:positionV relativeFrom="paragraph">
                  <wp:posOffset>1488803</wp:posOffset>
                </wp:positionV>
                <wp:extent cx="0" cy="435428"/>
                <wp:effectExtent l="76200" t="38100" r="57150" b="22225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54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54D5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7" o:spid="_x0000_s1026" type="#_x0000_t32" style="position:absolute;margin-left:23.4pt;margin-top:117.25pt;width:0;height:34.3pt;flip:y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" strokecolor="#4579b8 [3044]">
                <v:stroke endarrow="block"/>
              </v:shape>
            </w:pict>
          </mc:Fallback>
        </mc:AlternateContent>
      </w:r>
      <w:r w:rsidR="000C349F" w:rsidRPr="000C349F">
        <w:rPr>
          <w:color w:val="548DD4" w:themeColor="text2" w:themeTint="99"/>
          <w:u w:val="single"/>
        </w:rPr>
        <w:t>c = 2M</w:t>
      </w:r>
    </w:p>
    <w:p w14:paraId="5B20A59F" w14:textId="28547B11" w:rsidR="000C349F" w:rsidRPr="000C349F" w:rsidRDefault="000C349F" w:rsidP="000C349F">
      <w:pPr>
        <w:pStyle w:val="Odstavecseseznamem"/>
        <w:ind w:left="708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 xml:space="preserve">c= </m:t>
          </m:r>
          <m:f>
            <m:fPr>
              <m:ctrlPr>
                <w:rPr>
                  <w:rFonts w:ascii="Cambria Math" w:hAnsi="Cambria Math"/>
                  <w:i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m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M·V</m:t>
              </m:r>
            </m:den>
          </m:f>
        </m:oMath>
      </m:oMathPara>
    </w:p>
    <w:p w14:paraId="236486A2" w14:textId="3117D8E7" w:rsidR="000C349F" w:rsidRPr="000C349F" w:rsidRDefault="000C349F" w:rsidP="000C349F">
      <w:pPr>
        <w:pStyle w:val="Odstavecseseznamem"/>
        <w:ind w:left="708"/>
        <w:jc w:val="left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>m=c·M·V</m:t>
          </m:r>
        </m:oMath>
      </m:oMathPara>
    </w:p>
    <w:p w14:paraId="0D647178" w14:textId="224FA94B" w:rsidR="000C349F" w:rsidRPr="000C349F" w:rsidRDefault="000C349F" w:rsidP="000C349F">
      <w:pPr>
        <w:pStyle w:val="Odstavecseseznamem"/>
        <w:ind w:left="708"/>
        <w:jc w:val="left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>m=2·63·1</m:t>
          </m:r>
        </m:oMath>
      </m:oMathPara>
    </w:p>
    <w:p w14:paraId="651E5C17" w14:textId="17F482D2" w:rsidR="000C349F" w:rsidRDefault="000C349F" w:rsidP="000C349F">
      <w:pPr>
        <w:pStyle w:val="Odstavecseseznamem"/>
        <w:ind w:left="708"/>
        <w:jc w:val="left"/>
        <w:rPr>
          <w:color w:val="548DD4" w:themeColor="text2" w:themeTint="99"/>
          <w:u w:val="single"/>
          <w:vertAlign w:val="subscript"/>
        </w:rPr>
      </w:pPr>
      <m:oMath>
        <m:r>
          <w:rPr>
            <w:rFonts w:ascii="Cambria Math" w:hAnsi="Cambria Math"/>
            <w:color w:val="548DD4" w:themeColor="text2" w:themeTint="99"/>
            <w:u w:val="single"/>
          </w:rPr>
          <m:t>m=126 g</m:t>
        </m:r>
      </m:oMath>
      <w:r>
        <w:rPr>
          <w:color w:val="548DD4" w:themeColor="text2" w:themeTint="99"/>
          <w:u w:val="single"/>
        </w:rPr>
        <w:t xml:space="preserve"> 100% HNO</w:t>
      </w:r>
      <w:r>
        <w:rPr>
          <w:color w:val="548DD4" w:themeColor="text2" w:themeTint="99"/>
          <w:u w:val="single"/>
          <w:vertAlign w:val="subscript"/>
        </w:rPr>
        <w:t>3</w:t>
      </w:r>
    </w:p>
    <w:p w14:paraId="04861F20" w14:textId="34A9E154" w:rsidR="00CF2C9B" w:rsidRPr="00CF2C9B" w:rsidRDefault="00CF2C9B" w:rsidP="000C349F">
      <w:pPr>
        <w:pStyle w:val="Odstavecseseznamem"/>
        <w:ind w:left="708"/>
        <w:jc w:val="left"/>
        <w:rPr>
          <w:color w:val="548DD4" w:themeColor="text2" w:themeTint="99"/>
        </w:rPr>
      </w:pP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9A66F3B" wp14:editId="74361EF7">
                <wp:simplePos x="0" y="0"/>
                <wp:positionH relativeFrom="column">
                  <wp:posOffset>2528570</wp:posOffset>
                </wp:positionH>
                <wp:positionV relativeFrom="paragraph">
                  <wp:posOffset>68308</wp:posOffset>
                </wp:positionV>
                <wp:extent cx="0" cy="358775"/>
                <wp:effectExtent l="76200" t="0" r="76200" b="60325"/>
                <wp:wrapNone/>
                <wp:docPr id="48" name="Přímá spojnice se šipko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661C9" id="Přímá spojnice se šipkou 48" o:spid="_x0000_s1026" type="#_x0000_t32" style="position:absolute;margin-left:199.1pt;margin-top:5.4pt;width:0;height:28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" strokecolor="#4579b8 [3044]">
                <v:stroke endarrow="block"/>
              </v:shape>
            </w:pict>
          </mc:Fallback>
        </mc:AlternateContent>
      </w:r>
      <w:r>
        <w:rPr>
          <w:color w:val="548DD4" w:themeColor="text2" w:themeTint="99"/>
        </w:rPr>
        <w:t>126 g ……………………100 % HNO</w:t>
      </w:r>
      <w:r>
        <w:rPr>
          <w:color w:val="548DD4" w:themeColor="text2" w:themeTint="99"/>
          <w:vertAlign w:val="subscript"/>
        </w:rPr>
        <w:t>3</w:t>
      </w:r>
    </w:p>
    <w:p w14:paraId="42BA2C74" w14:textId="2E1E1202" w:rsidR="00CF2C9B" w:rsidRPr="00CF2C9B" w:rsidRDefault="00CF2C9B" w:rsidP="000C349F">
      <w:pPr>
        <w:pStyle w:val="Odstavecseseznamem"/>
        <w:ind w:left="708"/>
        <w:jc w:val="left"/>
        <w:rPr>
          <w:color w:val="548DD4" w:themeColor="text2" w:themeTint="99"/>
          <w:vertAlign w:val="subscript"/>
        </w:rPr>
      </w:pPr>
      <w:r>
        <w:rPr>
          <w:color w:val="548DD4" w:themeColor="text2" w:themeTint="99"/>
        </w:rPr>
        <w:t>x g………………………… 64% HNO</w:t>
      </w:r>
      <w:r>
        <w:rPr>
          <w:color w:val="548DD4" w:themeColor="text2" w:themeTint="99"/>
          <w:vertAlign w:val="subscript"/>
        </w:rPr>
        <w:t>3</w:t>
      </w:r>
    </w:p>
    <w:p w14:paraId="48838FC4" w14:textId="1AF12540" w:rsidR="00CF2C9B" w:rsidRDefault="001C326E" w:rsidP="00CF2C9B">
      <w:pPr>
        <w:pStyle w:val="Odstavecseseznamem"/>
        <w:ind w:left="708"/>
        <w:jc w:val="left"/>
        <w:rPr>
          <w:color w:val="548DD4" w:themeColor="text2" w:themeTint="99"/>
        </w:rPr>
      </w:pPr>
      <m:oMath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x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126</m:t>
            </m:r>
          </m:den>
        </m:f>
        <m:r>
          <w:rPr>
            <w:rFonts w:ascii="Cambria Math" w:hAnsi="Cambria Math"/>
            <w:color w:val="548DD4" w:themeColor="text2" w:themeTint="99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100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64</m:t>
            </m:r>
          </m:den>
        </m:f>
      </m:oMath>
      <w:r w:rsidR="000C349F">
        <w:rPr>
          <w:color w:val="548DD4" w:themeColor="text2" w:themeTint="99"/>
        </w:rPr>
        <w:t xml:space="preserve">   </w:t>
      </w:r>
    </w:p>
    <w:p w14:paraId="549FFBE3" w14:textId="4BE87423" w:rsidR="00CF2C9B" w:rsidRPr="00AD5FAA" w:rsidRDefault="00AD5FAA" w:rsidP="00AD5FAA">
      <w:pPr>
        <w:pStyle w:val="Odstavecseseznamem"/>
        <w:ind w:left="708"/>
        <w:jc w:val="left"/>
        <w:rPr>
          <w:rFonts w:ascii="Cambria Math" w:hAnsi="Cambria Math"/>
          <w:color w:val="548DD4" w:themeColor="text2" w:themeTint="99"/>
          <w:u w:val="single"/>
        </w:rPr>
      </w:pPr>
      <w:r>
        <w:rPr>
          <w:rFonts w:ascii="Cambria Math" w:hAnsi="Cambria Math"/>
          <w:color w:val="548DD4" w:themeColor="text2" w:themeTint="99"/>
          <w:u w:val="single"/>
        </w:rPr>
        <w:t>x = 196,875 g</w:t>
      </w:r>
    </w:p>
    <w:p w14:paraId="69C771C5" w14:textId="7A2F38DA" w:rsidR="000C349F" w:rsidRDefault="000C349F" w:rsidP="00101DE9">
      <w:pPr>
        <w:pStyle w:val="Odstavecseseznamem"/>
        <w:ind w:left="360"/>
        <w:rPr>
          <w:color w:val="548DD4" w:themeColor="text2" w:themeTint="99"/>
        </w:rPr>
      </w:pPr>
      <w:r>
        <w:rPr>
          <w:color w:val="548DD4" w:themeColor="text2" w:themeTint="99"/>
        </w:rPr>
        <w:t xml:space="preserve">    </w:t>
      </w:r>
      <m:oMath>
        <m:r>
          <w:rPr>
            <w:rFonts w:ascii="Cambria Math" w:hAnsi="Cambria Math"/>
            <w:color w:val="548DD4" w:themeColor="text2" w:themeTint="99"/>
          </w:rPr>
          <m:t xml:space="preserve">ρ= </m:t>
        </m:r>
        <m:f>
          <m:fPr>
            <m:ctrlPr>
              <w:rPr>
                <w:rFonts w:ascii="Cambria Math" w:hAnsi="Cambria Math"/>
                <w:i/>
                <w:color w:val="548DD4" w:themeColor="text2" w:themeTint="99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</w:rPr>
              <m:t>m</m:t>
            </m:r>
          </m:num>
          <m:den>
            <m:r>
              <w:rPr>
                <w:rFonts w:ascii="Cambria Math" w:hAnsi="Cambria Math"/>
                <w:color w:val="548DD4" w:themeColor="text2" w:themeTint="99"/>
              </w:rPr>
              <m:t>V</m:t>
            </m:r>
          </m:den>
        </m:f>
      </m:oMath>
    </w:p>
    <w:p w14:paraId="6ED10EA9" w14:textId="36372E81" w:rsidR="000C349F" w:rsidRPr="00CF2C9B" w:rsidRDefault="000C349F" w:rsidP="00101DE9">
      <w:pPr>
        <w:pStyle w:val="Odstavecseseznamem"/>
        <w:ind w:left="360"/>
        <w:rPr>
          <w:color w:val="548DD4" w:themeColor="text2" w:themeTint="9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548DD4" w:themeColor="text2" w:themeTint="99"/>
            </w:rPr>
            <m:t>V=</m:t>
          </m:r>
          <m:f>
            <m:fPr>
              <m:ctrlPr>
                <w:rPr>
                  <w:rFonts w:ascii="Cambria Math" w:hAnsi="Cambria Math"/>
                  <w:i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196,875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1,39058</m:t>
              </m:r>
            </m:den>
          </m:f>
        </m:oMath>
      </m:oMathPara>
    </w:p>
    <w:p w14:paraId="7DFFECCB" w14:textId="5B98AE8B" w:rsidR="00CF2C9B" w:rsidRPr="00CF2C9B" w:rsidRDefault="00CF2C9B" w:rsidP="00101DE9">
      <w:pPr>
        <w:pStyle w:val="Odstavecseseznamem"/>
        <w:ind w:left="360"/>
        <w:rPr>
          <w:color w:val="548DD4" w:themeColor="text2" w:themeTint="99"/>
          <w:u w:val="single"/>
          <w:vertAlign w:val="superscript"/>
        </w:rPr>
      </w:pPr>
      <w:r w:rsidRPr="00CF2C9B">
        <w:rPr>
          <w:color w:val="548DD4" w:themeColor="text2" w:themeTint="99"/>
          <w:u w:val="single"/>
        </w:rPr>
        <w:t>V = 141,6 cm</w:t>
      </w:r>
      <w:r w:rsidRPr="00CF2C9B">
        <w:rPr>
          <w:color w:val="548DD4" w:themeColor="text2" w:themeTint="99"/>
          <w:u w:val="single"/>
          <w:vertAlign w:val="superscript"/>
        </w:rPr>
        <w:t>3</w:t>
      </w:r>
    </w:p>
    <w:p w14:paraId="409B12CF" w14:textId="588D4D7C" w:rsidR="00D53CBA" w:rsidRPr="009E6358" w:rsidRDefault="00CF2C9B" w:rsidP="009E6358">
      <w:pPr>
        <w:rPr>
          <w:color w:val="548DD4" w:themeColor="text2" w:themeTint="99"/>
        </w:rPr>
      </w:pPr>
      <w:r w:rsidRPr="009E6358">
        <w:rPr>
          <w:color w:val="548DD4" w:themeColor="text2" w:themeTint="99"/>
        </w:rPr>
        <w:t>Na přípravu 1000 cm</w:t>
      </w:r>
      <w:r w:rsidRPr="009E6358">
        <w:rPr>
          <w:color w:val="548DD4" w:themeColor="text2" w:themeTint="99"/>
          <w:vertAlign w:val="superscript"/>
        </w:rPr>
        <w:t xml:space="preserve">3 </w:t>
      </w:r>
      <w:r w:rsidRPr="009E6358">
        <w:rPr>
          <w:color w:val="548DD4" w:themeColor="text2" w:themeTint="99"/>
        </w:rPr>
        <w:t>2M roztoku HNO</w:t>
      </w:r>
      <w:r w:rsidRPr="009E6358">
        <w:rPr>
          <w:color w:val="548DD4" w:themeColor="text2" w:themeTint="99"/>
          <w:vertAlign w:val="subscript"/>
        </w:rPr>
        <w:t>3</w:t>
      </w:r>
      <w:r w:rsidRPr="009E6358">
        <w:rPr>
          <w:color w:val="548DD4" w:themeColor="text2" w:themeTint="99"/>
        </w:rPr>
        <w:t xml:space="preserve"> je potřeba 141,6 cm</w:t>
      </w:r>
      <w:r w:rsidRPr="009E6358">
        <w:rPr>
          <w:color w:val="548DD4" w:themeColor="text2" w:themeTint="99"/>
          <w:vertAlign w:val="superscript"/>
        </w:rPr>
        <w:t xml:space="preserve">3 </w:t>
      </w:r>
      <w:r w:rsidRPr="009E6358">
        <w:rPr>
          <w:color w:val="548DD4" w:themeColor="text2" w:themeTint="99"/>
        </w:rPr>
        <w:t>64% HNO</w:t>
      </w:r>
      <w:r w:rsidRPr="009E6358">
        <w:rPr>
          <w:color w:val="548DD4" w:themeColor="text2" w:themeTint="99"/>
          <w:vertAlign w:val="subscript"/>
        </w:rPr>
        <w:t>3</w:t>
      </w:r>
      <w:r w:rsidRPr="009E6358">
        <w:rPr>
          <w:color w:val="548DD4" w:themeColor="text2" w:themeTint="99"/>
        </w:rPr>
        <w:t>.</w:t>
      </w:r>
    </w:p>
    <w:p w14:paraId="3248B1FC" w14:textId="4CE74B47" w:rsidR="00A65F4A" w:rsidRDefault="00CB08A7" w:rsidP="00A65F4A">
      <w:pPr>
        <w:pStyle w:val="Nadpis2"/>
      </w:pPr>
      <w:r>
        <w:t>Testování na počítači</w:t>
      </w:r>
    </w:p>
    <w:p w14:paraId="04C0AD7D" w14:textId="77777777" w:rsidR="0087585A" w:rsidRPr="003F6FDA" w:rsidRDefault="001C326E" w:rsidP="003F6FDA">
      <w:hyperlink r:id="rId52" w:history="1">
        <w:r w:rsidR="00A8466C" w:rsidRPr="003F6FDA">
          <w:rPr>
            <w:rStyle w:val="Hypertextovodkaz"/>
          </w:rPr>
          <w:t>http://</w:t>
        </w:r>
      </w:hyperlink>
      <w:hyperlink r:id="rId53" w:history="1">
        <w:r w:rsidR="00A8466C" w:rsidRPr="003F6FDA">
          <w:rPr>
            <w:rStyle w:val="Hypertextovodkaz"/>
          </w:rPr>
          <w:t>www.aristoteles.cz/chemie/chemie.php</w:t>
        </w:r>
      </w:hyperlink>
    </w:p>
    <w:p w14:paraId="4B388037" w14:textId="77777777" w:rsidR="003F6FDA" w:rsidRDefault="003F6FDA" w:rsidP="00A82C19"/>
    <w:p w14:paraId="519BAD19" w14:textId="77777777" w:rsidR="003F6FDA" w:rsidRDefault="003F6FDA" w:rsidP="00A82C19"/>
    <w:p w14:paraId="1B59F675" w14:textId="77777777" w:rsidR="00FB2830" w:rsidRDefault="00FB2830" w:rsidP="00A82C19">
      <w:pPr>
        <w:sectPr w:rsidR="00FB2830" w:rsidSect="00A65F4A">
          <w:headerReference w:type="default" r:id="rId54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481FABF0" w14:textId="276651B9" w:rsidR="003F6FDA" w:rsidRDefault="003F6FDA" w:rsidP="00A82C19">
      <w:pPr>
        <w:sectPr w:rsidR="003F6FDA" w:rsidSect="00FB2830">
          <w:type w:val="continuous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77219E93" w14:textId="0B3EA8EC" w:rsidR="00A65F4A" w:rsidRDefault="002238D5" w:rsidP="00A65F4A">
      <w:pPr>
        <w:pStyle w:val="Nadpis1"/>
      </w:pPr>
      <w:bookmarkStart w:id="6" w:name="_Toc427306543"/>
      <w:r>
        <w:lastRenderedPageBreak/>
        <w:t>Názvosloví anorganických sloučenin</w:t>
      </w:r>
      <w:bookmarkEnd w:id="6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55"/>
        <w:gridCol w:w="6405"/>
      </w:tblGrid>
      <w:tr w:rsidR="00A65F4A" w:rsidRPr="00A82C19" w14:paraId="32C4C838" w14:textId="77777777" w:rsidTr="00BB24E6">
        <w:tc>
          <w:tcPr>
            <w:tcW w:w="2655" w:type="dxa"/>
            <w:vAlign w:val="center"/>
          </w:tcPr>
          <w:p w14:paraId="5FCD7612" w14:textId="77777777" w:rsidR="00A65F4A" w:rsidRPr="00A82C19" w:rsidRDefault="00A65F4A" w:rsidP="00BB24E6">
            <w:r>
              <w:t>Tematický celek</w:t>
            </w:r>
          </w:p>
        </w:tc>
        <w:tc>
          <w:tcPr>
            <w:tcW w:w="6405" w:type="dxa"/>
            <w:vAlign w:val="center"/>
          </w:tcPr>
          <w:p w14:paraId="6837765D" w14:textId="38FB67E6" w:rsidR="00A65F4A" w:rsidRPr="00A82C19" w:rsidRDefault="0029473C" w:rsidP="00BB24E6">
            <w:r>
              <w:t>Chemické názvosloví</w:t>
            </w:r>
          </w:p>
        </w:tc>
      </w:tr>
      <w:tr w:rsidR="00A65F4A" w:rsidRPr="00A82C19" w14:paraId="3A85C9EE" w14:textId="77777777" w:rsidTr="00BB24E6">
        <w:tc>
          <w:tcPr>
            <w:tcW w:w="2655" w:type="dxa"/>
            <w:vAlign w:val="center"/>
          </w:tcPr>
          <w:p w14:paraId="4241DE8A" w14:textId="77777777" w:rsidR="00A65F4A" w:rsidRDefault="00A65F4A" w:rsidP="00BB24E6">
            <w:r>
              <w:t>Téma vyučované hodiny</w:t>
            </w:r>
          </w:p>
        </w:tc>
        <w:tc>
          <w:tcPr>
            <w:tcW w:w="6405" w:type="dxa"/>
            <w:vAlign w:val="center"/>
          </w:tcPr>
          <w:p w14:paraId="740337EF" w14:textId="1FCDA851" w:rsidR="00A65F4A" w:rsidRPr="00A82C19" w:rsidRDefault="0029473C" w:rsidP="00BB24E6">
            <w:r>
              <w:t>Procvičování názvosloví anorganických sloučenin</w:t>
            </w:r>
          </w:p>
        </w:tc>
      </w:tr>
      <w:tr w:rsidR="00A65F4A" w:rsidRPr="00A82C19" w14:paraId="11E253F4" w14:textId="77777777" w:rsidTr="00BB24E6">
        <w:tc>
          <w:tcPr>
            <w:tcW w:w="2655" w:type="dxa"/>
            <w:vAlign w:val="center"/>
          </w:tcPr>
          <w:p w14:paraId="39A07DE9" w14:textId="77777777" w:rsidR="00A65F4A" w:rsidRPr="00A82C19" w:rsidRDefault="00A65F4A" w:rsidP="00BB24E6">
            <w:r>
              <w:t>Cílová skupina</w:t>
            </w:r>
          </w:p>
        </w:tc>
        <w:tc>
          <w:tcPr>
            <w:tcW w:w="6405" w:type="dxa"/>
            <w:vAlign w:val="center"/>
          </w:tcPr>
          <w:p w14:paraId="5D0B344D" w14:textId="6D6507DB" w:rsidR="00A65F4A" w:rsidRPr="00A82C19" w:rsidRDefault="0029473C" w:rsidP="00BB24E6">
            <w:r>
              <w:t>Žáci 3. ročníku šestiletého gymnázia, žáci 1. ročníku čtyřletého gymnázia.</w:t>
            </w:r>
          </w:p>
        </w:tc>
      </w:tr>
      <w:tr w:rsidR="00A65F4A" w:rsidRPr="00A82C19" w14:paraId="7E6DE382" w14:textId="77777777" w:rsidTr="00BB24E6">
        <w:tc>
          <w:tcPr>
            <w:tcW w:w="2655" w:type="dxa"/>
            <w:vAlign w:val="center"/>
          </w:tcPr>
          <w:p w14:paraId="32BB7349" w14:textId="77777777" w:rsidR="00A65F4A" w:rsidRPr="00A82C19" w:rsidRDefault="00A65F4A" w:rsidP="00BB24E6">
            <w:r>
              <w:t>Časová dotace</w:t>
            </w:r>
          </w:p>
        </w:tc>
        <w:tc>
          <w:tcPr>
            <w:tcW w:w="6405" w:type="dxa"/>
            <w:vAlign w:val="center"/>
          </w:tcPr>
          <w:p w14:paraId="5C428179" w14:textId="57EB42FC" w:rsidR="00A65F4A" w:rsidRPr="00A82C19" w:rsidRDefault="0029473C" w:rsidP="00BB24E6">
            <w:r>
              <w:t>45 minut</w:t>
            </w:r>
          </w:p>
        </w:tc>
      </w:tr>
      <w:tr w:rsidR="00A65F4A" w:rsidRPr="00A82C19" w14:paraId="37798474" w14:textId="77777777" w:rsidTr="00BB24E6">
        <w:tc>
          <w:tcPr>
            <w:tcW w:w="2655" w:type="dxa"/>
            <w:vAlign w:val="center"/>
          </w:tcPr>
          <w:p w14:paraId="58BDE949" w14:textId="77777777" w:rsidR="00A65F4A" w:rsidRPr="00A82C19" w:rsidRDefault="00A65F4A" w:rsidP="00BB24E6">
            <w:r>
              <w:t>Klíčová slova</w:t>
            </w:r>
          </w:p>
        </w:tc>
        <w:tc>
          <w:tcPr>
            <w:tcW w:w="6405" w:type="dxa"/>
            <w:vAlign w:val="center"/>
          </w:tcPr>
          <w:p w14:paraId="08AB877D" w14:textId="743C3A4D" w:rsidR="00A65F4A" w:rsidRPr="00A82C19" w:rsidRDefault="0029473C" w:rsidP="00BB24E6">
            <w:r>
              <w:t xml:space="preserve">Systematické a triviální názvosloví </w:t>
            </w:r>
            <w:r w:rsidR="009D0FF2">
              <w:t xml:space="preserve">anorganických sloučenin, názvosloví </w:t>
            </w:r>
            <w:r>
              <w:t xml:space="preserve">dvouprvkových a tříprvkových sloučenin. </w:t>
            </w:r>
          </w:p>
        </w:tc>
      </w:tr>
      <w:tr w:rsidR="00A65F4A" w:rsidRPr="00A82C19" w14:paraId="3DE721A0" w14:textId="77777777" w:rsidTr="00BB24E6">
        <w:tc>
          <w:tcPr>
            <w:tcW w:w="2655" w:type="dxa"/>
            <w:vAlign w:val="center"/>
          </w:tcPr>
          <w:p w14:paraId="4BDB18E7" w14:textId="77777777" w:rsidR="00A65F4A" w:rsidRPr="00A82C19" w:rsidRDefault="00A65F4A" w:rsidP="00BB24E6">
            <w:r>
              <w:t>Cíle vyučovací hodiny</w:t>
            </w:r>
          </w:p>
        </w:tc>
        <w:tc>
          <w:tcPr>
            <w:tcW w:w="6405" w:type="dxa"/>
            <w:vAlign w:val="center"/>
          </w:tcPr>
          <w:p w14:paraId="316F6415" w14:textId="77777777" w:rsidR="002238D5" w:rsidRDefault="002238D5" w:rsidP="002238D5">
            <w:r>
              <w:t xml:space="preserve">Žáci budou umět: </w:t>
            </w:r>
          </w:p>
          <w:p w14:paraId="00359AC8" w14:textId="77777777" w:rsidR="00A65F4A" w:rsidRDefault="002238D5" w:rsidP="00BB7372">
            <w:pPr>
              <w:pStyle w:val="Odstavecseseznamem"/>
              <w:numPr>
                <w:ilvl w:val="0"/>
                <w:numId w:val="21"/>
              </w:numPr>
            </w:pPr>
            <w:r>
              <w:t>Napsat a pojmenovat jednoduché sloučeniny,</w:t>
            </w:r>
          </w:p>
          <w:p w14:paraId="6F9D3438" w14:textId="0675ADED" w:rsidR="002238D5" w:rsidRDefault="0029473C" w:rsidP="00BB7372">
            <w:pPr>
              <w:pStyle w:val="Odstavecseseznamem"/>
              <w:numPr>
                <w:ilvl w:val="0"/>
                <w:numId w:val="21"/>
              </w:numPr>
            </w:pPr>
            <w:r>
              <w:t>p</w:t>
            </w:r>
            <w:r w:rsidR="002238D5">
              <w:t>ojmenovat dané vzorce,</w:t>
            </w:r>
          </w:p>
          <w:p w14:paraId="20ABBFE3" w14:textId="0E6E1AD4" w:rsidR="002238D5" w:rsidRDefault="0029473C" w:rsidP="00BB7372">
            <w:pPr>
              <w:pStyle w:val="Odstavecseseznamem"/>
              <w:numPr>
                <w:ilvl w:val="0"/>
                <w:numId w:val="21"/>
              </w:numPr>
            </w:pPr>
            <w:r>
              <w:t>u</w:t>
            </w:r>
            <w:r w:rsidR="002238D5">
              <w:t>rčit oxidační čísla ve sloučenině</w:t>
            </w:r>
            <w:r>
              <w:t>,</w:t>
            </w:r>
          </w:p>
          <w:p w14:paraId="7D2FA31E" w14:textId="5481C283" w:rsidR="002238D5" w:rsidRDefault="0029473C" w:rsidP="00BB7372">
            <w:pPr>
              <w:pStyle w:val="Odstavecseseznamem"/>
              <w:numPr>
                <w:ilvl w:val="0"/>
                <w:numId w:val="21"/>
              </w:numPr>
            </w:pPr>
            <w:r>
              <w:t>z</w:t>
            </w:r>
            <w:r w:rsidR="002238D5">
              <w:t>apsat z názvu vzorec a naopak ze vzor</w:t>
            </w:r>
            <w:r>
              <w:t>ce název,</w:t>
            </w:r>
          </w:p>
          <w:p w14:paraId="2F5729B0" w14:textId="7034D0BF" w:rsidR="0029473C" w:rsidRPr="00A82C19" w:rsidRDefault="0029473C" w:rsidP="00BB7372">
            <w:pPr>
              <w:pStyle w:val="Odstavecseseznamem"/>
              <w:numPr>
                <w:ilvl w:val="0"/>
                <w:numId w:val="21"/>
              </w:numPr>
            </w:pPr>
            <w:r>
              <w:t>orientovat se v</w:t>
            </w:r>
            <w:r w:rsidR="00D11416">
              <w:t> </w:t>
            </w:r>
            <w:r>
              <w:t>triviálních</w:t>
            </w:r>
            <w:r w:rsidR="00D11416">
              <w:t xml:space="preserve"> a mineralogických</w:t>
            </w:r>
            <w:r>
              <w:t xml:space="preserve"> názvech základních sloučenin.</w:t>
            </w:r>
          </w:p>
        </w:tc>
      </w:tr>
      <w:tr w:rsidR="00A65F4A" w:rsidRPr="00A82C19" w14:paraId="4B153531" w14:textId="77777777" w:rsidTr="00BB24E6">
        <w:tc>
          <w:tcPr>
            <w:tcW w:w="2655" w:type="dxa"/>
            <w:vAlign w:val="center"/>
          </w:tcPr>
          <w:p w14:paraId="6701C50C" w14:textId="2791A492" w:rsidR="00A65F4A" w:rsidRPr="00A82C19" w:rsidRDefault="00A65F4A" w:rsidP="00BB24E6">
            <w:r>
              <w:t>Organizační formy</w:t>
            </w:r>
          </w:p>
        </w:tc>
        <w:tc>
          <w:tcPr>
            <w:tcW w:w="6405" w:type="dxa"/>
            <w:vAlign w:val="center"/>
          </w:tcPr>
          <w:p w14:paraId="49F159F7" w14:textId="7CF717B0" w:rsidR="00A65F4A" w:rsidRPr="00247671" w:rsidRDefault="0029473C" w:rsidP="0029473C">
            <w:pPr>
              <w:rPr>
                <w:i/>
              </w:rPr>
            </w:pPr>
            <w:r>
              <w:rPr>
                <w:i/>
              </w:rPr>
              <w:t xml:space="preserve">Hromadná výuka, </w:t>
            </w:r>
            <w:r w:rsidR="00A65F4A" w:rsidRPr="00247671">
              <w:rPr>
                <w:i/>
              </w:rPr>
              <w:t>samostatná práce žáků</w:t>
            </w:r>
            <w:r w:rsidR="00A65F4A">
              <w:rPr>
                <w:i/>
              </w:rPr>
              <w:t>.</w:t>
            </w:r>
          </w:p>
        </w:tc>
      </w:tr>
      <w:tr w:rsidR="00A65F4A" w:rsidRPr="00501BCC" w14:paraId="56DE3F8C" w14:textId="77777777" w:rsidTr="00BB24E6">
        <w:tc>
          <w:tcPr>
            <w:tcW w:w="2655" w:type="dxa"/>
            <w:vAlign w:val="center"/>
          </w:tcPr>
          <w:p w14:paraId="07A67830" w14:textId="77777777" w:rsidR="00A65F4A" w:rsidRPr="00501BCC" w:rsidRDefault="00A65F4A" w:rsidP="00BB24E6">
            <w:r w:rsidRPr="00A82C19">
              <w:t>Pomů</w:t>
            </w:r>
            <w:r>
              <w:t>cky</w:t>
            </w:r>
          </w:p>
        </w:tc>
        <w:tc>
          <w:tcPr>
            <w:tcW w:w="6405" w:type="dxa"/>
            <w:vAlign w:val="center"/>
          </w:tcPr>
          <w:p w14:paraId="185D85AF" w14:textId="771342ED" w:rsidR="00A65F4A" w:rsidRPr="00247671" w:rsidRDefault="0029473C" w:rsidP="0029473C">
            <w:pPr>
              <w:rPr>
                <w:i/>
              </w:rPr>
            </w:pPr>
            <w:r>
              <w:rPr>
                <w:i/>
              </w:rPr>
              <w:t>P</w:t>
            </w:r>
            <w:r w:rsidR="00A65F4A" w:rsidRPr="00247671">
              <w:rPr>
                <w:i/>
              </w:rPr>
              <w:t xml:space="preserve">racovní list, </w:t>
            </w:r>
            <w:r>
              <w:rPr>
                <w:i/>
              </w:rPr>
              <w:t>počítač, tablet, dataprojektor, plátno</w:t>
            </w:r>
            <w:r w:rsidR="00A65F4A">
              <w:rPr>
                <w:i/>
              </w:rPr>
              <w:t>.</w:t>
            </w:r>
          </w:p>
        </w:tc>
      </w:tr>
    </w:tbl>
    <w:p w14:paraId="485623E5" w14:textId="10BE9024" w:rsidR="00A65F4A" w:rsidRDefault="007A0DBB" w:rsidP="00A65F4A">
      <w:pPr>
        <w:pStyle w:val="Nadpis2"/>
      </w:pPr>
      <w:r>
        <w:t>Testování žáků</w:t>
      </w:r>
    </w:p>
    <w:p w14:paraId="037AD2CB" w14:textId="4C00B7D3" w:rsidR="00EA3167" w:rsidRDefault="00EA3167" w:rsidP="00EA3167">
      <w:r>
        <w:t>Testování znalostí z názvosloví anorganické chemie.</w:t>
      </w:r>
      <w:r w:rsidR="007A0DBB">
        <w:t xml:space="preserve"> Učitel zadá test žákům a prověří jejich znalosti. Testování žáků probíhá na počítači.</w:t>
      </w:r>
    </w:p>
    <w:p w14:paraId="4AED8304" w14:textId="0CA7F2E4" w:rsidR="00EA3167" w:rsidRDefault="001C326E" w:rsidP="00EA3167">
      <w:hyperlink r:id="rId55" w:history="1">
        <w:r w:rsidR="00EA3167" w:rsidRPr="007B44E5">
          <w:rPr>
            <w:rStyle w:val="Hypertextovodkaz"/>
          </w:rPr>
          <w:t>http://anorganika.gfxs.cz/index.php?id=1</w:t>
        </w:r>
      </w:hyperlink>
    </w:p>
    <w:p w14:paraId="4E7FEB86" w14:textId="775E2EF4" w:rsidR="00EA3167" w:rsidRDefault="001C326E" w:rsidP="00EA3167">
      <w:hyperlink r:id="rId56" w:history="1">
        <w:r w:rsidR="00EA3167" w:rsidRPr="007B44E5">
          <w:rPr>
            <w:rStyle w:val="Hypertextovodkaz"/>
          </w:rPr>
          <w:t>http://nove.procvicuj.cz/www/chemie/nazvoslovi/nazvoslovi.php</w:t>
        </w:r>
      </w:hyperlink>
    </w:p>
    <w:p w14:paraId="2F28B7F2" w14:textId="79AC681A" w:rsidR="00EA3167" w:rsidRPr="00EA3167" w:rsidRDefault="001C326E" w:rsidP="00EA3167">
      <w:hyperlink r:id="rId57" w:history="1">
        <w:r w:rsidR="007A0DBB" w:rsidRPr="007B44E5">
          <w:rPr>
            <w:rStyle w:val="Hypertextovodkaz"/>
          </w:rPr>
          <w:t>http://www.nazvoslovi.cz/</w:t>
        </w:r>
      </w:hyperlink>
    </w:p>
    <w:p w14:paraId="42226F04" w14:textId="227F9F94" w:rsidR="004B23B7" w:rsidRDefault="004B23B7" w:rsidP="004B23B7">
      <w:pPr>
        <w:pStyle w:val="Nadpis2"/>
      </w:pPr>
      <w:r>
        <w:lastRenderedPageBreak/>
        <w:t>Krystalohydráty</w:t>
      </w:r>
    </w:p>
    <w:p w14:paraId="189EDB6F" w14:textId="77777777" w:rsidR="00A4238C" w:rsidRDefault="00A4238C" w:rsidP="004B23B7">
      <w:r>
        <w:t xml:space="preserve">Zadání pro žáky viz Příloha 6. </w:t>
      </w:r>
    </w:p>
    <w:p w14:paraId="1519C25E" w14:textId="35FA46E4" w:rsidR="004B23B7" w:rsidRDefault="004B23B7" w:rsidP="00BB7372">
      <w:pPr>
        <w:pStyle w:val="Odstavecseseznamem"/>
        <w:numPr>
          <w:ilvl w:val="0"/>
          <w:numId w:val="28"/>
        </w:numPr>
      </w:pPr>
      <w:r>
        <w:t>Práce žáků s</w:t>
      </w:r>
      <w:r w:rsidR="008C2935">
        <w:t> internetem. D</w:t>
      </w:r>
      <w:r>
        <w:t>oplň</w:t>
      </w:r>
      <w:r w:rsidR="008C2935">
        <w:t>te</w:t>
      </w:r>
      <w:r>
        <w:t xml:space="preserve"> text</w:t>
      </w:r>
      <w:r w:rsidR="006C6E7A">
        <w:t xml:space="preserve"> a </w:t>
      </w:r>
      <w:r w:rsidR="008C2935">
        <w:t>tabulku.</w:t>
      </w:r>
    </w:p>
    <w:p w14:paraId="3152AA58" w14:textId="04C19368" w:rsidR="004B23B7" w:rsidRDefault="004B23B7" w:rsidP="008C2935">
      <w:pPr>
        <w:pStyle w:val="Odstavecseseznamem"/>
        <w:ind w:left="360"/>
      </w:pPr>
      <w:r>
        <w:t xml:space="preserve">Krystalohydráty jsou </w:t>
      </w:r>
      <w:r w:rsidR="00A4238C" w:rsidRPr="008C2935">
        <w:rPr>
          <w:color w:val="548DD4" w:themeColor="text2" w:themeTint="99"/>
        </w:rPr>
        <w:t>soli,</w:t>
      </w:r>
      <w:r>
        <w:t xml:space="preserve"> které obsahují ve svých krystalech chemicky vázanou </w:t>
      </w:r>
      <w:r w:rsidR="00A4238C" w:rsidRPr="008C2935">
        <w:rPr>
          <w:color w:val="548DD4" w:themeColor="text2" w:themeTint="99"/>
        </w:rPr>
        <w:t>vodu.</w:t>
      </w:r>
      <w:r w:rsidR="006C6E7A" w:rsidRPr="008C2935">
        <w:rPr>
          <w:color w:val="548DD4" w:themeColor="text2" w:themeTint="99"/>
        </w:rPr>
        <w:t xml:space="preserve"> </w:t>
      </w:r>
      <w:r w:rsidR="0077429E">
        <w:t xml:space="preserve">Počet molekul </w:t>
      </w:r>
      <w:r w:rsidR="00A4238C" w:rsidRPr="008C2935">
        <w:rPr>
          <w:color w:val="548DD4" w:themeColor="text2" w:themeTint="99"/>
        </w:rPr>
        <w:t>vody</w:t>
      </w:r>
      <w:r w:rsidR="0077429E">
        <w:t xml:space="preserve"> v molekulách hydrátu vyjadřujeme v názvu soli </w:t>
      </w:r>
      <w:r w:rsidR="00A4238C" w:rsidRPr="008C2935">
        <w:rPr>
          <w:color w:val="548DD4" w:themeColor="text2" w:themeTint="99"/>
        </w:rPr>
        <w:t>číslovkovou</w:t>
      </w:r>
      <w:r w:rsidR="0077429E">
        <w:t xml:space="preserve"> předponou před slovem hydrát a název soli uvádíme ve </w:t>
      </w:r>
      <w:r w:rsidR="00A4238C" w:rsidRPr="008C2935">
        <w:rPr>
          <w:color w:val="548DD4" w:themeColor="text2" w:themeTint="99"/>
        </w:rPr>
        <w:t>2.</w:t>
      </w:r>
      <w:r w:rsidR="0077429E">
        <w:t xml:space="preserve"> pádě.</w:t>
      </w:r>
    </w:p>
    <w:p w14:paraId="5AF345C6" w14:textId="532367D6" w:rsidR="0077429E" w:rsidRPr="008C2935" w:rsidRDefault="0077429E" w:rsidP="008C2935">
      <w:pPr>
        <w:pStyle w:val="Odstavecseseznamem"/>
        <w:ind w:left="360"/>
        <w:rPr>
          <w:color w:val="548DD4" w:themeColor="text2" w:themeTint="99"/>
        </w:rPr>
      </w:pPr>
      <w:r>
        <w:t xml:space="preserve">Ve vzorci počet molekul </w:t>
      </w:r>
      <w:r w:rsidR="00A4238C" w:rsidRPr="008C2935">
        <w:rPr>
          <w:color w:val="548DD4" w:themeColor="text2" w:themeTint="99"/>
        </w:rPr>
        <w:t>vody</w:t>
      </w:r>
      <w:r>
        <w:t xml:space="preserve"> označujeme </w:t>
      </w:r>
      <w:r w:rsidR="00A4238C" w:rsidRPr="008C2935">
        <w:rPr>
          <w:color w:val="548DD4" w:themeColor="text2" w:themeTint="99"/>
        </w:rPr>
        <w:t>číslicí</w:t>
      </w:r>
      <w:r w:rsidRPr="008C2935">
        <w:rPr>
          <w:color w:val="548DD4" w:themeColor="text2" w:themeTint="99"/>
        </w:rPr>
        <w:t xml:space="preserve"> </w:t>
      </w:r>
      <w:r>
        <w:t xml:space="preserve">před vzorcem vody. Vzorec vody píšeme </w:t>
      </w:r>
      <w:r w:rsidR="00A4238C" w:rsidRPr="008C2935">
        <w:rPr>
          <w:color w:val="548DD4" w:themeColor="text2" w:themeTint="99"/>
        </w:rPr>
        <w:t>za</w:t>
      </w:r>
      <w:r w:rsidR="00A4238C">
        <w:t xml:space="preserve"> </w:t>
      </w:r>
      <w:r>
        <w:t xml:space="preserve">vzorcem soli a oddělujeme ho </w:t>
      </w:r>
      <w:r w:rsidR="00A4238C" w:rsidRPr="008C2935">
        <w:rPr>
          <w:color w:val="548DD4" w:themeColor="text2" w:themeTint="99"/>
        </w:rPr>
        <w:t xml:space="preserve">tečkou, </w:t>
      </w:r>
      <w:r>
        <w:t xml:space="preserve">kterou čteme jako </w:t>
      </w:r>
      <w:r w:rsidR="00A4238C" w:rsidRPr="008C2935">
        <w:rPr>
          <w:color w:val="548DD4" w:themeColor="text2" w:themeTint="99"/>
        </w:rPr>
        <w:t>plus.</w:t>
      </w:r>
    </w:p>
    <w:p w14:paraId="59756850" w14:textId="25F59555" w:rsidR="0077429E" w:rsidRDefault="0077429E" w:rsidP="008C2935">
      <w:pPr>
        <w:pStyle w:val="Odstavecseseznamem"/>
        <w:ind w:left="360"/>
      </w:pPr>
      <w:r>
        <w:t>Obecný vzorec hydrátů:</w:t>
      </w:r>
    </w:p>
    <w:p w14:paraId="082F9F0E" w14:textId="511B8BA4" w:rsidR="0077429E" w:rsidRPr="008C2935" w:rsidRDefault="00A4238C" w:rsidP="008C2935">
      <w:pPr>
        <w:pStyle w:val="Odstavecseseznamem"/>
        <w:ind w:left="360"/>
        <w:rPr>
          <w:color w:val="548DD4" w:themeColor="text2" w:themeTint="99"/>
        </w:rPr>
      </w:pPr>
      <w:r w:rsidRPr="008C2935">
        <w:rPr>
          <w:color w:val="548DD4" w:themeColor="text2" w:themeTint="99"/>
        </w:rPr>
        <w:t>MAO · nH</w:t>
      </w:r>
      <w:r w:rsidRPr="008C2935">
        <w:rPr>
          <w:color w:val="548DD4" w:themeColor="text2" w:themeTint="99"/>
          <w:vertAlign w:val="subscript"/>
        </w:rPr>
        <w:t>2</w:t>
      </w:r>
      <w:r w:rsidRPr="008C2935">
        <w:rPr>
          <w:color w:val="548DD4" w:themeColor="text2" w:themeTint="99"/>
        </w:rPr>
        <w:t>O</w:t>
      </w:r>
    </w:p>
    <w:p w14:paraId="448D2552" w14:textId="3CD767A6" w:rsidR="0077429E" w:rsidRDefault="0077429E" w:rsidP="0077429E">
      <w:pPr>
        <w:pStyle w:val="Titulek"/>
        <w:keepNext/>
      </w:pPr>
      <w:r>
        <w:t xml:space="preserve">Tabulka </w:t>
      </w:r>
      <w:r w:rsidR="001139C2">
        <w:t>22</w:t>
      </w:r>
      <w:r>
        <w:t>: Číslovkové předpony</w:t>
      </w:r>
    </w:p>
    <w:tbl>
      <w:tblPr>
        <w:tblStyle w:val="Mkatabulky"/>
        <w:tblW w:w="0" w:type="auto"/>
        <w:tblInd w:w="1125" w:type="dxa"/>
        <w:tblLook w:val="04A0" w:firstRow="1" w:lastRow="0" w:firstColumn="1" w:lastColumn="0" w:noHBand="0" w:noVBand="1"/>
      </w:tblPr>
      <w:tblGrid>
        <w:gridCol w:w="1021"/>
        <w:gridCol w:w="2552"/>
        <w:gridCol w:w="1021"/>
        <w:gridCol w:w="2552"/>
      </w:tblGrid>
      <w:tr w:rsidR="0077429E" w14:paraId="41FCD734" w14:textId="77777777" w:rsidTr="0077429E">
        <w:trPr>
          <w:trHeight w:hRule="exact" w:val="454"/>
        </w:trPr>
        <w:tc>
          <w:tcPr>
            <w:tcW w:w="1021" w:type="dxa"/>
          </w:tcPr>
          <w:p w14:paraId="097129CB" w14:textId="0665A286" w:rsidR="0077429E" w:rsidRDefault="0077429E" w:rsidP="0077429E">
            <w:pPr>
              <w:jc w:val="center"/>
            </w:pPr>
            <w:r>
              <w:t>Počet n</w:t>
            </w:r>
          </w:p>
        </w:tc>
        <w:tc>
          <w:tcPr>
            <w:tcW w:w="2552" w:type="dxa"/>
          </w:tcPr>
          <w:p w14:paraId="555D0F76" w14:textId="673B0C0C" w:rsidR="0077429E" w:rsidRDefault="0077429E" w:rsidP="0077429E">
            <w:pPr>
              <w:jc w:val="center"/>
            </w:pPr>
            <w:r>
              <w:t>Číslovková předpona</w:t>
            </w:r>
          </w:p>
        </w:tc>
        <w:tc>
          <w:tcPr>
            <w:tcW w:w="1021" w:type="dxa"/>
          </w:tcPr>
          <w:p w14:paraId="6E26FCFA" w14:textId="0418A41C" w:rsidR="0077429E" w:rsidRDefault="0077429E" w:rsidP="0077429E">
            <w:pPr>
              <w:jc w:val="center"/>
            </w:pPr>
            <w:r>
              <w:t>Počet n</w:t>
            </w:r>
          </w:p>
        </w:tc>
        <w:tc>
          <w:tcPr>
            <w:tcW w:w="2552" w:type="dxa"/>
          </w:tcPr>
          <w:p w14:paraId="68C3FE3A" w14:textId="5F4A12AE" w:rsidR="0077429E" w:rsidRDefault="0077429E" w:rsidP="0077429E">
            <w:pPr>
              <w:jc w:val="center"/>
            </w:pPr>
            <w:r>
              <w:t>Číslovková předpona</w:t>
            </w:r>
          </w:p>
        </w:tc>
      </w:tr>
      <w:tr w:rsidR="0077429E" w14:paraId="06C06CDB" w14:textId="77777777" w:rsidTr="0077429E">
        <w:trPr>
          <w:trHeight w:hRule="exact" w:val="454"/>
        </w:trPr>
        <w:tc>
          <w:tcPr>
            <w:tcW w:w="1021" w:type="dxa"/>
          </w:tcPr>
          <w:p w14:paraId="1BD8C175" w14:textId="405C66D7" w:rsidR="0077429E" w:rsidRDefault="0077429E" w:rsidP="0077429E">
            <w:pPr>
              <w:jc w:val="center"/>
            </w:pPr>
            <w:r>
              <w:t>0,5</w:t>
            </w:r>
          </w:p>
        </w:tc>
        <w:tc>
          <w:tcPr>
            <w:tcW w:w="2552" w:type="dxa"/>
          </w:tcPr>
          <w:p w14:paraId="658257A1" w14:textId="6778E9A4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 w:rsidRPr="00A4238C">
              <w:rPr>
                <w:color w:val="548DD4" w:themeColor="text2" w:themeTint="99"/>
              </w:rPr>
              <w:t>hemi-</w:t>
            </w:r>
          </w:p>
        </w:tc>
        <w:tc>
          <w:tcPr>
            <w:tcW w:w="1021" w:type="dxa"/>
          </w:tcPr>
          <w:p w14:paraId="5468A92F" w14:textId="51127FBB" w:rsidR="0077429E" w:rsidRDefault="0077429E" w:rsidP="0077429E">
            <w:pPr>
              <w:jc w:val="center"/>
            </w:pPr>
            <w:r>
              <w:t>10</w:t>
            </w:r>
          </w:p>
        </w:tc>
        <w:tc>
          <w:tcPr>
            <w:tcW w:w="2552" w:type="dxa"/>
          </w:tcPr>
          <w:p w14:paraId="4E2F46EA" w14:textId="42557D0C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 w:rsidRPr="00A4238C">
              <w:rPr>
                <w:color w:val="548DD4" w:themeColor="text2" w:themeTint="99"/>
              </w:rPr>
              <w:t>deka-</w:t>
            </w:r>
          </w:p>
        </w:tc>
      </w:tr>
      <w:tr w:rsidR="0077429E" w14:paraId="5DD359EB" w14:textId="77777777" w:rsidTr="0077429E">
        <w:trPr>
          <w:trHeight w:hRule="exact" w:val="454"/>
        </w:trPr>
        <w:tc>
          <w:tcPr>
            <w:tcW w:w="1021" w:type="dxa"/>
          </w:tcPr>
          <w:p w14:paraId="1F1CCBFA" w14:textId="33E22770" w:rsidR="0077429E" w:rsidRDefault="0077429E" w:rsidP="0077429E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2EC9F510" w14:textId="18E42938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 w:rsidRPr="00A4238C">
              <w:rPr>
                <w:color w:val="548DD4" w:themeColor="text2" w:themeTint="99"/>
              </w:rPr>
              <w:t>mono-</w:t>
            </w:r>
          </w:p>
        </w:tc>
        <w:tc>
          <w:tcPr>
            <w:tcW w:w="1021" w:type="dxa"/>
          </w:tcPr>
          <w:p w14:paraId="14CB25FB" w14:textId="4DBB0EFC" w:rsidR="0077429E" w:rsidRDefault="0077429E" w:rsidP="0077429E">
            <w:pPr>
              <w:jc w:val="center"/>
            </w:pPr>
            <w:r>
              <w:t>11</w:t>
            </w:r>
          </w:p>
        </w:tc>
        <w:tc>
          <w:tcPr>
            <w:tcW w:w="2552" w:type="dxa"/>
          </w:tcPr>
          <w:p w14:paraId="507CC661" w14:textId="30F0E2C1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undeka-</w:t>
            </w:r>
          </w:p>
        </w:tc>
      </w:tr>
      <w:tr w:rsidR="0077429E" w14:paraId="78438B7A" w14:textId="77777777" w:rsidTr="0077429E">
        <w:trPr>
          <w:trHeight w:hRule="exact" w:val="454"/>
        </w:trPr>
        <w:tc>
          <w:tcPr>
            <w:tcW w:w="1021" w:type="dxa"/>
          </w:tcPr>
          <w:p w14:paraId="102D6EAE" w14:textId="060FCBA8" w:rsidR="0077429E" w:rsidRDefault="0077429E" w:rsidP="0077429E">
            <w:pPr>
              <w:jc w:val="center"/>
            </w:pPr>
            <w:r>
              <w:t>1,5</w:t>
            </w:r>
          </w:p>
        </w:tc>
        <w:tc>
          <w:tcPr>
            <w:tcW w:w="2552" w:type="dxa"/>
          </w:tcPr>
          <w:p w14:paraId="39FBC8AD" w14:textId="03AF5A25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seskvi-</w:t>
            </w:r>
          </w:p>
        </w:tc>
        <w:tc>
          <w:tcPr>
            <w:tcW w:w="1021" w:type="dxa"/>
          </w:tcPr>
          <w:p w14:paraId="0B4E68EC" w14:textId="1C3AC286" w:rsidR="0077429E" w:rsidRDefault="0077429E" w:rsidP="0077429E">
            <w:pPr>
              <w:jc w:val="center"/>
            </w:pPr>
            <w:r>
              <w:t>12</w:t>
            </w:r>
          </w:p>
        </w:tc>
        <w:tc>
          <w:tcPr>
            <w:tcW w:w="2552" w:type="dxa"/>
          </w:tcPr>
          <w:p w14:paraId="5A1BD191" w14:textId="5411DD94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dodeka-</w:t>
            </w:r>
          </w:p>
        </w:tc>
      </w:tr>
      <w:tr w:rsidR="0077429E" w14:paraId="731CDEF7" w14:textId="77777777" w:rsidTr="0077429E">
        <w:trPr>
          <w:trHeight w:hRule="exact" w:val="454"/>
        </w:trPr>
        <w:tc>
          <w:tcPr>
            <w:tcW w:w="1021" w:type="dxa"/>
          </w:tcPr>
          <w:p w14:paraId="524AC56D" w14:textId="2704A8F3" w:rsidR="0077429E" w:rsidRDefault="0077429E" w:rsidP="0077429E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1984B50D" w14:textId="7921EA05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di-</w:t>
            </w:r>
          </w:p>
        </w:tc>
        <w:tc>
          <w:tcPr>
            <w:tcW w:w="1021" w:type="dxa"/>
          </w:tcPr>
          <w:p w14:paraId="13226E05" w14:textId="15455484" w:rsidR="0077429E" w:rsidRDefault="0077429E" w:rsidP="0077429E">
            <w:pPr>
              <w:jc w:val="center"/>
            </w:pPr>
            <w:r>
              <w:t>13</w:t>
            </w:r>
          </w:p>
        </w:tc>
        <w:tc>
          <w:tcPr>
            <w:tcW w:w="2552" w:type="dxa"/>
          </w:tcPr>
          <w:p w14:paraId="2AE3756F" w14:textId="63A8F160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trideka-</w:t>
            </w:r>
          </w:p>
        </w:tc>
      </w:tr>
      <w:tr w:rsidR="0077429E" w14:paraId="7FFA29CB" w14:textId="77777777" w:rsidTr="0077429E">
        <w:trPr>
          <w:trHeight w:hRule="exact" w:val="454"/>
        </w:trPr>
        <w:tc>
          <w:tcPr>
            <w:tcW w:w="1021" w:type="dxa"/>
          </w:tcPr>
          <w:p w14:paraId="35A29A0D" w14:textId="78D23F9A" w:rsidR="0077429E" w:rsidRDefault="0077429E" w:rsidP="0077429E">
            <w:pPr>
              <w:jc w:val="center"/>
            </w:pPr>
            <w:r>
              <w:t>3</w:t>
            </w:r>
          </w:p>
        </w:tc>
        <w:tc>
          <w:tcPr>
            <w:tcW w:w="2552" w:type="dxa"/>
          </w:tcPr>
          <w:p w14:paraId="39FCA2FD" w14:textId="5B472793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tri-</w:t>
            </w:r>
          </w:p>
        </w:tc>
        <w:tc>
          <w:tcPr>
            <w:tcW w:w="1021" w:type="dxa"/>
          </w:tcPr>
          <w:p w14:paraId="2C059B94" w14:textId="1FC80A85" w:rsidR="0077429E" w:rsidRDefault="0077429E" w:rsidP="0077429E">
            <w:pPr>
              <w:jc w:val="center"/>
            </w:pPr>
            <w:r>
              <w:t>14</w:t>
            </w:r>
          </w:p>
        </w:tc>
        <w:tc>
          <w:tcPr>
            <w:tcW w:w="2552" w:type="dxa"/>
          </w:tcPr>
          <w:p w14:paraId="6E2E442B" w14:textId="5833C875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tetradeka-</w:t>
            </w:r>
          </w:p>
        </w:tc>
      </w:tr>
      <w:tr w:rsidR="0077429E" w14:paraId="549A1797" w14:textId="77777777" w:rsidTr="0077429E">
        <w:trPr>
          <w:trHeight w:hRule="exact" w:val="454"/>
        </w:trPr>
        <w:tc>
          <w:tcPr>
            <w:tcW w:w="1021" w:type="dxa"/>
          </w:tcPr>
          <w:p w14:paraId="3B223A78" w14:textId="34DEE22B" w:rsidR="0077429E" w:rsidRDefault="0077429E" w:rsidP="0077429E">
            <w:pPr>
              <w:jc w:val="center"/>
            </w:pPr>
            <w:r>
              <w:t>4</w:t>
            </w:r>
          </w:p>
        </w:tc>
        <w:tc>
          <w:tcPr>
            <w:tcW w:w="2552" w:type="dxa"/>
          </w:tcPr>
          <w:p w14:paraId="2B29F2D3" w14:textId="660EDB1F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tetra-</w:t>
            </w:r>
          </w:p>
        </w:tc>
        <w:tc>
          <w:tcPr>
            <w:tcW w:w="1021" w:type="dxa"/>
          </w:tcPr>
          <w:p w14:paraId="03554B58" w14:textId="58485D7E" w:rsidR="0077429E" w:rsidRDefault="0077429E" w:rsidP="0077429E">
            <w:pPr>
              <w:jc w:val="center"/>
            </w:pPr>
            <w:r>
              <w:t>15</w:t>
            </w:r>
          </w:p>
        </w:tc>
        <w:tc>
          <w:tcPr>
            <w:tcW w:w="2552" w:type="dxa"/>
          </w:tcPr>
          <w:p w14:paraId="7A381567" w14:textId="7169EC36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pentadeka-</w:t>
            </w:r>
          </w:p>
        </w:tc>
      </w:tr>
      <w:tr w:rsidR="0077429E" w14:paraId="45ED8827" w14:textId="77777777" w:rsidTr="0077429E">
        <w:trPr>
          <w:trHeight w:hRule="exact" w:val="454"/>
        </w:trPr>
        <w:tc>
          <w:tcPr>
            <w:tcW w:w="1021" w:type="dxa"/>
          </w:tcPr>
          <w:p w14:paraId="3687E07C" w14:textId="659762C3" w:rsidR="0077429E" w:rsidRDefault="0077429E" w:rsidP="0077429E">
            <w:pPr>
              <w:jc w:val="center"/>
            </w:pPr>
            <w:r>
              <w:t>5</w:t>
            </w:r>
          </w:p>
        </w:tc>
        <w:tc>
          <w:tcPr>
            <w:tcW w:w="2552" w:type="dxa"/>
          </w:tcPr>
          <w:p w14:paraId="15BBCCB7" w14:textId="16918AB7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penta-</w:t>
            </w:r>
          </w:p>
        </w:tc>
        <w:tc>
          <w:tcPr>
            <w:tcW w:w="1021" w:type="dxa"/>
          </w:tcPr>
          <w:p w14:paraId="60A94FE3" w14:textId="6B37880F" w:rsidR="0077429E" w:rsidRDefault="0077429E" w:rsidP="0077429E">
            <w:pPr>
              <w:jc w:val="center"/>
            </w:pPr>
            <w:r>
              <w:t>16</w:t>
            </w:r>
          </w:p>
        </w:tc>
        <w:tc>
          <w:tcPr>
            <w:tcW w:w="2552" w:type="dxa"/>
          </w:tcPr>
          <w:p w14:paraId="5A6A9546" w14:textId="6705F16F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hexadeka-</w:t>
            </w:r>
          </w:p>
        </w:tc>
      </w:tr>
      <w:tr w:rsidR="0077429E" w14:paraId="5806EE55" w14:textId="77777777" w:rsidTr="0077429E">
        <w:trPr>
          <w:trHeight w:hRule="exact" w:val="454"/>
        </w:trPr>
        <w:tc>
          <w:tcPr>
            <w:tcW w:w="1021" w:type="dxa"/>
          </w:tcPr>
          <w:p w14:paraId="45208C81" w14:textId="1BB32BB8" w:rsidR="0077429E" w:rsidRDefault="0077429E" w:rsidP="0077429E">
            <w:pPr>
              <w:jc w:val="center"/>
            </w:pPr>
            <w:r>
              <w:t>6</w:t>
            </w:r>
          </w:p>
        </w:tc>
        <w:tc>
          <w:tcPr>
            <w:tcW w:w="2552" w:type="dxa"/>
          </w:tcPr>
          <w:p w14:paraId="0CBB1B6A" w14:textId="1F50DC82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hexa-</w:t>
            </w:r>
          </w:p>
        </w:tc>
        <w:tc>
          <w:tcPr>
            <w:tcW w:w="1021" w:type="dxa"/>
          </w:tcPr>
          <w:p w14:paraId="0117703A" w14:textId="4C6B86C2" w:rsidR="0077429E" w:rsidRDefault="0077429E" w:rsidP="0077429E">
            <w:pPr>
              <w:jc w:val="center"/>
            </w:pPr>
            <w:r>
              <w:t>17</w:t>
            </w:r>
          </w:p>
        </w:tc>
        <w:tc>
          <w:tcPr>
            <w:tcW w:w="2552" w:type="dxa"/>
          </w:tcPr>
          <w:p w14:paraId="7B3915D1" w14:textId="47536536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heptadeka-</w:t>
            </w:r>
          </w:p>
        </w:tc>
      </w:tr>
      <w:tr w:rsidR="0077429E" w14:paraId="390EE423" w14:textId="77777777" w:rsidTr="0077429E">
        <w:trPr>
          <w:trHeight w:hRule="exact" w:val="454"/>
        </w:trPr>
        <w:tc>
          <w:tcPr>
            <w:tcW w:w="1021" w:type="dxa"/>
          </w:tcPr>
          <w:p w14:paraId="0196F2BE" w14:textId="43A0E8D7" w:rsidR="0077429E" w:rsidRDefault="0077429E" w:rsidP="0077429E">
            <w:pPr>
              <w:jc w:val="center"/>
            </w:pPr>
            <w:r>
              <w:t>7</w:t>
            </w:r>
          </w:p>
        </w:tc>
        <w:tc>
          <w:tcPr>
            <w:tcW w:w="2552" w:type="dxa"/>
          </w:tcPr>
          <w:p w14:paraId="16EB0F16" w14:textId="7B15E252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hepta-</w:t>
            </w:r>
          </w:p>
        </w:tc>
        <w:tc>
          <w:tcPr>
            <w:tcW w:w="1021" w:type="dxa"/>
          </w:tcPr>
          <w:p w14:paraId="52AE6AFA" w14:textId="541D9C1D" w:rsidR="0077429E" w:rsidRDefault="0077429E" w:rsidP="0077429E">
            <w:pPr>
              <w:jc w:val="center"/>
            </w:pPr>
            <w:r>
              <w:t>18</w:t>
            </w:r>
          </w:p>
        </w:tc>
        <w:tc>
          <w:tcPr>
            <w:tcW w:w="2552" w:type="dxa"/>
          </w:tcPr>
          <w:p w14:paraId="084ACFB4" w14:textId="1ABBE754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oktadeka-</w:t>
            </w:r>
          </w:p>
        </w:tc>
      </w:tr>
      <w:tr w:rsidR="0077429E" w14:paraId="4E4ADB0B" w14:textId="77777777" w:rsidTr="0077429E">
        <w:trPr>
          <w:trHeight w:hRule="exact" w:val="454"/>
        </w:trPr>
        <w:tc>
          <w:tcPr>
            <w:tcW w:w="1021" w:type="dxa"/>
          </w:tcPr>
          <w:p w14:paraId="42312332" w14:textId="0F116663" w:rsidR="0077429E" w:rsidRDefault="0077429E" w:rsidP="0077429E">
            <w:pPr>
              <w:jc w:val="center"/>
            </w:pPr>
            <w:r>
              <w:t>8</w:t>
            </w:r>
          </w:p>
        </w:tc>
        <w:tc>
          <w:tcPr>
            <w:tcW w:w="2552" w:type="dxa"/>
          </w:tcPr>
          <w:p w14:paraId="72200DBA" w14:textId="51CDBD0C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okta-</w:t>
            </w:r>
          </w:p>
        </w:tc>
        <w:tc>
          <w:tcPr>
            <w:tcW w:w="1021" w:type="dxa"/>
          </w:tcPr>
          <w:p w14:paraId="52BB8D3C" w14:textId="0EFAE3FF" w:rsidR="0077429E" w:rsidRDefault="0077429E" w:rsidP="0077429E">
            <w:pPr>
              <w:jc w:val="center"/>
            </w:pPr>
            <w:r>
              <w:t>19</w:t>
            </w:r>
          </w:p>
        </w:tc>
        <w:tc>
          <w:tcPr>
            <w:tcW w:w="2552" w:type="dxa"/>
          </w:tcPr>
          <w:p w14:paraId="00260999" w14:textId="626C04E0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nonadeka-</w:t>
            </w:r>
          </w:p>
        </w:tc>
      </w:tr>
      <w:tr w:rsidR="0077429E" w14:paraId="37498D01" w14:textId="77777777" w:rsidTr="0077429E">
        <w:trPr>
          <w:trHeight w:hRule="exact" w:val="454"/>
        </w:trPr>
        <w:tc>
          <w:tcPr>
            <w:tcW w:w="1021" w:type="dxa"/>
          </w:tcPr>
          <w:p w14:paraId="6D5BB093" w14:textId="2991951F" w:rsidR="0077429E" w:rsidRDefault="0077429E" w:rsidP="0077429E">
            <w:pPr>
              <w:jc w:val="center"/>
            </w:pPr>
            <w:r>
              <w:t>9</w:t>
            </w:r>
          </w:p>
        </w:tc>
        <w:tc>
          <w:tcPr>
            <w:tcW w:w="2552" w:type="dxa"/>
          </w:tcPr>
          <w:p w14:paraId="7191DFDA" w14:textId="1DDB8DC2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nona-</w:t>
            </w:r>
          </w:p>
        </w:tc>
        <w:tc>
          <w:tcPr>
            <w:tcW w:w="1021" w:type="dxa"/>
          </w:tcPr>
          <w:p w14:paraId="04459021" w14:textId="4A0970D9" w:rsidR="0077429E" w:rsidRDefault="0077429E" w:rsidP="0077429E">
            <w:pPr>
              <w:jc w:val="center"/>
            </w:pPr>
            <w:r>
              <w:t>20</w:t>
            </w:r>
          </w:p>
        </w:tc>
        <w:tc>
          <w:tcPr>
            <w:tcW w:w="2552" w:type="dxa"/>
          </w:tcPr>
          <w:p w14:paraId="7BB7050C" w14:textId="23B7BAAE" w:rsidR="0077429E" w:rsidRPr="00A4238C" w:rsidRDefault="00A4238C" w:rsidP="00A4238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Ikosa-</w:t>
            </w:r>
          </w:p>
        </w:tc>
      </w:tr>
    </w:tbl>
    <w:p w14:paraId="063D6E85" w14:textId="77777777" w:rsidR="0077429E" w:rsidRDefault="0077429E" w:rsidP="0077429E"/>
    <w:p w14:paraId="13923065" w14:textId="52C180FC" w:rsidR="004B23B7" w:rsidRDefault="006C6E7A" w:rsidP="00BB7372">
      <w:pPr>
        <w:pStyle w:val="Odstavecseseznamem"/>
        <w:numPr>
          <w:ilvl w:val="0"/>
          <w:numId w:val="28"/>
        </w:numPr>
      </w:pPr>
      <w:r>
        <w:t>Doplňte vzorec nebo název krystalohydrátů a správně přiřaďte názvy skalice (bílá, modrá, zelená, kobaltnatá, manganatá, nikelnatá)</w:t>
      </w:r>
    </w:p>
    <w:p w14:paraId="6074C683" w14:textId="370C486C" w:rsidR="00501611" w:rsidRDefault="00501611" w:rsidP="00501611">
      <w:pPr>
        <w:pStyle w:val="Titulek"/>
        <w:keepNext/>
      </w:pPr>
      <w:r>
        <w:lastRenderedPageBreak/>
        <w:t xml:space="preserve">Tabulka </w:t>
      </w:r>
      <w:r w:rsidR="001139C2">
        <w:t>23</w:t>
      </w:r>
      <w:r w:rsidR="00F05CA9">
        <w:t>: Názvosloví skalice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3918"/>
        <w:gridCol w:w="3020"/>
      </w:tblGrid>
      <w:tr w:rsidR="00501611" w14:paraId="23E5A4D3" w14:textId="77777777" w:rsidTr="00501611">
        <w:tc>
          <w:tcPr>
            <w:tcW w:w="2122" w:type="dxa"/>
          </w:tcPr>
          <w:p w14:paraId="4972429E" w14:textId="4C8401AD" w:rsidR="00501611" w:rsidRDefault="00501611" w:rsidP="00501611">
            <w:pPr>
              <w:pStyle w:val="Odstavecseseznamem"/>
              <w:ind w:left="0"/>
            </w:pPr>
            <w:r>
              <w:t xml:space="preserve">Vzorec </w:t>
            </w:r>
          </w:p>
        </w:tc>
        <w:tc>
          <w:tcPr>
            <w:tcW w:w="3918" w:type="dxa"/>
          </w:tcPr>
          <w:p w14:paraId="3F7291A6" w14:textId="62A4F68D" w:rsidR="00501611" w:rsidRDefault="00501611" w:rsidP="00501611">
            <w:pPr>
              <w:pStyle w:val="Odstavecseseznamem"/>
              <w:ind w:left="0"/>
            </w:pPr>
            <w:r>
              <w:t>Systematický název</w:t>
            </w:r>
          </w:p>
        </w:tc>
        <w:tc>
          <w:tcPr>
            <w:tcW w:w="3020" w:type="dxa"/>
          </w:tcPr>
          <w:p w14:paraId="294A5683" w14:textId="6D9371DC" w:rsidR="00501611" w:rsidRDefault="00501611" w:rsidP="00501611">
            <w:pPr>
              <w:pStyle w:val="Odstavecseseznamem"/>
              <w:ind w:left="0"/>
            </w:pPr>
            <w:r>
              <w:t>Triviální název</w:t>
            </w:r>
          </w:p>
        </w:tc>
      </w:tr>
      <w:tr w:rsidR="00501611" w14:paraId="72749907" w14:textId="77777777" w:rsidTr="00501611">
        <w:tc>
          <w:tcPr>
            <w:tcW w:w="2122" w:type="dxa"/>
          </w:tcPr>
          <w:p w14:paraId="3BF10633" w14:textId="62422D63" w:rsidR="00501611" w:rsidRPr="00501611" w:rsidRDefault="00501611" w:rsidP="00501611">
            <w:pPr>
              <w:pStyle w:val="Odstavecseseznamem"/>
              <w:ind w:left="0"/>
            </w:pPr>
            <w:r>
              <w:t>CuSO</w:t>
            </w:r>
            <w:r>
              <w:rPr>
                <w:vertAlign w:val="subscript"/>
              </w:rPr>
              <w:t xml:space="preserve">4 </w:t>
            </w:r>
            <w:r>
              <w:t>· 5H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918" w:type="dxa"/>
          </w:tcPr>
          <w:p w14:paraId="28879A4F" w14:textId="71CFF2AD" w:rsidR="00501611" w:rsidRDefault="00501611" w:rsidP="00501611">
            <w:pPr>
              <w:pStyle w:val="Odstavecseseznamem"/>
              <w:ind w:left="0"/>
            </w:pPr>
            <w:r w:rsidRPr="00501611">
              <w:rPr>
                <w:color w:val="548DD4" w:themeColor="text2" w:themeTint="99"/>
              </w:rPr>
              <w:t>pentahydrát síranu měďnatého</w:t>
            </w:r>
          </w:p>
        </w:tc>
        <w:tc>
          <w:tcPr>
            <w:tcW w:w="3020" w:type="dxa"/>
          </w:tcPr>
          <w:p w14:paraId="7537A2FC" w14:textId="52163D63" w:rsidR="00501611" w:rsidRDefault="00501611" w:rsidP="00501611">
            <w:pPr>
              <w:pStyle w:val="Odstavecseseznamem"/>
              <w:ind w:left="0"/>
            </w:pPr>
            <w:r>
              <w:t xml:space="preserve">skalice </w:t>
            </w:r>
            <w:r w:rsidRPr="00501611">
              <w:rPr>
                <w:color w:val="548DD4" w:themeColor="text2" w:themeTint="99"/>
              </w:rPr>
              <w:t>modrá</w:t>
            </w:r>
          </w:p>
        </w:tc>
      </w:tr>
      <w:tr w:rsidR="00501611" w14:paraId="61B5A1F6" w14:textId="77777777" w:rsidTr="008C2935">
        <w:trPr>
          <w:trHeight w:val="70"/>
        </w:trPr>
        <w:tc>
          <w:tcPr>
            <w:tcW w:w="2122" w:type="dxa"/>
          </w:tcPr>
          <w:p w14:paraId="7E1F8891" w14:textId="57E6BA0B" w:rsidR="00501611" w:rsidRDefault="00501611" w:rsidP="00501611">
            <w:pPr>
              <w:pStyle w:val="Odstavecseseznamem"/>
              <w:ind w:left="0"/>
            </w:pPr>
            <w:r w:rsidRPr="00501611">
              <w:rPr>
                <w:color w:val="548DD4" w:themeColor="text2" w:themeTint="99"/>
              </w:rPr>
              <w:t>MnSO</w:t>
            </w:r>
            <w:r w:rsidRPr="00501611">
              <w:rPr>
                <w:color w:val="548DD4" w:themeColor="text2" w:themeTint="99"/>
                <w:vertAlign w:val="subscript"/>
              </w:rPr>
              <w:t xml:space="preserve">4 </w:t>
            </w:r>
            <w:r w:rsidRPr="00501611">
              <w:rPr>
                <w:color w:val="548DD4" w:themeColor="text2" w:themeTint="99"/>
              </w:rPr>
              <w:t>· 5H</w:t>
            </w:r>
            <w:r w:rsidRPr="00501611">
              <w:rPr>
                <w:color w:val="548DD4" w:themeColor="text2" w:themeTint="99"/>
                <w:vertAlign w:val="subscript"/>
              </w:rPr>
              <w:t>2</w:t>
            </w:r>
            <w:r w:rsidRPr="00501611">
              <w:rPr>
                <w:color w:val="548DD4" w:themeColor="text2" w:themeTint="99"/>
              </w:rPr>
              <w:t>O</w:t>
            </w:r>
          </w:p>
        </w:tc>
        <w:tc>
          <w:tcPr>
            <w:tcW w:w="3918" w:type="dxa"/>
          </w:tcPr>
          <w:p w14:paraId="1AC71997" w14:textId="0A3125F7" w:rsidR="00501611" w:rsidRDefault="00501611" w:rsidP="00501611">
            <w:pPr>
              <w:pStyle w:val="Odstavecseseznamem"/>
              <w:ind w:left="0"/>
            </w:pPr>
            <w:r>
              <w:t>pentahydrát síranu manganatého</w:t>
            </w:r>
          </w:p>
        </w:tc>
        <w:tc>
          <w:tcPr>
            <w:tcW w:w="3020" w:type="dxa"/>
          </w:tcPr>
          <w:p w14:paraId="632D7385" w14:textId="341F689C" w:rsidR="00501611" w:rsidRDefault="00501611" w:rsidP="00501611">
            <w:pPr>
              <w:pStyle w:val="Odstavecseseznamem"/>
              <w:ind w:left="0"/>
            </w:pPr>
            <w:r>
              <w:t xml:space="preserve">skalice </w:t>
            </w:r>
            <w:r w:rsidRPr="00501611">
              <w:rPr>
                <w:color w:val="548DD4" w:themeColor="text2" w:themeTint="99"/>
              </w:rPr>
              <w:t>m</w:t>
            </w:r>
            <w:r>
              <w:rPr>
                <w:color w:val="548DD4" w:themeColor="text2" w:themeTint="99"/>
              </w:rPr>
              <w:t>anganatá</w:t>
            </w:r>
          </w:p>
        </w:tc>
      </w:tr>
      <w:tr w:rsidR="00501611" w14:paraId="2ADA6FF9" w14:textId="77777777" w:rsidTr="00501611">
        <w:tc>
          <w:tcPr>
            <w:tcW w:w="2122" w:type="dxa"/>
          </w:tcPr>
          <w:p w14:paraId="101342BF" w14:textId="402D9127" w:rsidR="00501611" w:rsidRPr="008C2935" w:rsidRDefault="00501611" w:rsidP="00501611">
            <w:pPr>
              <w:pStyle w:val="Odstavecseseznamem"/>
              <w:ind w:left="0"/>
              <w:rPr>
                <w:color w:val="548DD4" w:themeColor="text2" w:themeTint="99"/>
              </w:rPr>
            </w:pPr>
            <w:r w:rsidRPr="008C2935">
              <w:rPr>
                <w:color w:val="548DD4" w:themeColor="text2" w:themeTint="99"/>
              </w:rPr>
              <w:t>ZnSO</w:t>
            </w:r>
            <w:r w:rsidRPr="008C2935">
              <w:rPr>
                <w:color w:val="548DD4" w:themeColor="text2" w:themeTint="99"/>
                <w:vertAlign w:val="subscript"/>
              </w:rPr>
              <w:t xml:space="preserve">4 </w:t>
            </w:r>
            <w:r w:rsidRPr="008C2935">
              <w:rPr>
                <w:color w:val="548DD4" w:themeColor="text2" w:themeTint="99"/>
              </w:rPr>
              <w:t>· 7H</w:t>
            </w:r>
            <w:r w:rsidRPr="008C2935">
              <w:rPr>
                <w:color w:val="548DD4" w:themeColor="text2" w:themeTint="99"/>
                <w:vertAlign w:val="subscript"/>
              </w:rPr>
              <w:t>2</w:t>
            </w:r>
            <w:r w:rsidRPr="008C2935">
              <w:rPr>
                <w:color w:val="548DD4" w:themeColor="text2" w:themeTint="99"/>
              </w:rPr>
              <w:t>O</w:t>
            </w:r>
          </w:p>
        </w:tc>
        <w:tc>
          <w:tcPr>
            <w:tcW w:w="3918" w:type="dxa"/>
          </w:tcPr>
          <w:p w14:paraId="4DF44DD6" w14:textId="120FB777" w:rsidR="00501611" w:rsidRDefault="00501611" w:rsidP="00501611">
            <w:pPr>
              <w:pStyle w:val="Odstavecseseznamem"/>
              <w:ind w:left="0"/>
            </w:pPr>
            <w:r>
              <w:t>heptahydrát síranu zinečnatého</w:t>
            </w:r>
          </w:p>
        </w:tc>
        <w:tc>
          <w:tcPr>
            <w:tcW w:w="3020" w:type="dxa"/>
          </w:tcPr>
          <w:p w14:paraId="305AEA47" w14:textId="6D45CAD6" w:rsidR="00501611" w:rsidRDefault="00501611" w:rsidP="00501611">
            <w:pPr>
              <w:pStyle w:val="Odstavecseseznamem"/>
              <w:ind w:left="0"/>
            </w:pPr>
            <w:r>
              <w:t xml:space="preserve">skalice </w:t>
            </w:r>
            <w:r>
              <w:rPr>
                <w:color w:val="548DD4" w:themeColor="text2" w:themeTint="99"/>
              </w:rPr>
              <w:t>bílá</w:t>
            </w:r>
          </w:p>
        </w:tc>
      </w:tr>
      <w:tr w:rsidR="00501611" w14:paraId="1200DBD7" w14:textId="77777777" w:rsidTr="00501611">
        <w:tc>
          <w:tcPr>
            <w:tcW w:w="2122" w:type="dxa"/>
          </w:tcPr>
          <w:p w14:paraId="1906768E" w14:textId="7AEF472E" w:rsidR="00501611" w:rsidRDefault="00501611" w:rsidP="00501611">
            <w:pPr>
              <w:pStyle w:val="Odstavecseseznamem"/>
              <w:ind w:left="0"/>
            </w:pPr>
            <w:r>
              <w:t>FeSO</w:t>
            </w:r>
            <w:r>
              <w:rPr>
                <w:vertAlign w:val="subscript"/>
              </w:rPr>
              <w:t xml:space="preserve">4 </w:t>
            </w:r>
            <w:r>
              <w:t>· 7H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918" w:type="dxa"/>
          </w:tcPr>
          <w:p w14:paraId="27FEE9EC" w14:textId="5B6C2BF9" w:rsidR="00501611" w:rsidRDefault="00501611" w:rsidP="00501611">
            <w:pPr>
              <w:pStyle w:val="Odstavecseseznamem"/>
              <w:ind w:left="0"/>
            </w:pPr>
            <w:r w:rsidRPr="008C2935">
              <w:rPr>
                <w:color w:val="548DD4" w:themeColor="text2" w:themeTint="99"/>
              </w:rPr>
              <w:t>heptahydrát síranu železnatého</w:t>
            </w:r>
          </w:p>
        </w:tc>
        <w:tc>
          <w:tcPr>
            <w:tcW w:w="3020" w:type="dxa"/>
          </w:tcPr>
          <w:p w14:paraId="7960CF62" w14:textId="3209C7D7" w:rsidR="00501611" w:rsidRDefault="00501611" w:rsidP="00501611">
            <w:pPr>
              <w:pStyle w:val="Odstavecseseznamem"/>
              <w:ind w:left="0"/>
            </w:pPr>
            <w:r>
              <w:t xml:space="preserve">skalice </w:t>
            </w:r>
            <w:r>
              <w:rPr>
                <w:color w:val="548DD4" w:themeColor="text2" w:themeTint="99"/>
              </w:rPr>
              <w:t>zelená</w:t>
            </w:r>
          </w:p>
        </w:tc>
      </w:tr>
      <w:tr w:rsidR="00501611" w14:paraId="5D38BDF7" w14:textId="77777777" w:rsidTr="00501611">
        <w:tc>
          <w:tcPr>
            <w:tcW w:w="2122" w:type="dxa"/>
          </w:tcPr>
          <w:p w14:paraId="45FE76AF" w14:textId="3DBE6EA4" w:rsidR="00501611" w:rsidRDefault="00501611" w:rsidP="00501611">
            <w:pPr>
              <w:pStyle w:val="Odstavecseseznamem"/>
              <w:ind w:left="0"/>
            </w:pPr>
            <w:r w:rsidRPr="008C2935">
              <w:rPr>
                <w:color w:val="548DD4" w:themeColor="text2" w:themeTint="99"/>
              </w:rPr>
              <w:t>CoSO</w:t>
            </w:r>
            <w:r w:rsidRPr="008C2935">
              <w:rPr>
                <w:color w:val="548DD4" w:themeColor="text2" w:themeTint="99"/>
                <w:vertAlign w:val="subscript"/>
              </w:rPr>
              <w:t xml:space="preserve">4 </w:t>
            </w:r>
            <w:r w:rsidRPr="008C2935">
              <w:rPr>
                <w:color w:val="548DD4" w:themeColor="text2" w:themeTint="99"/>
              </w:rPr>
              <w:t>· 7H</w:t>
            </w:r>
            <w:r w:rsidRPr="008C2935">
              <w:rPr>
                <w:color w:val="548DD4" w:themeColor="text2" w:themeTint="99"/>
                <w:vertAlign w:val="subscript"/>
              </w:rPr>
              <w:t>2</w:t>
            </w:r>
            <w:r w:rsidRPr="008C2935">
              <w:rPr>
                <w:color w:val="548DD4" w:themeColor="text2" w:themeTint="99"/>
              </w:rPr>
              <w:t>O</w:t>
            </w:r>
          </w:p>
        </w:tc>
        <w:tc>
          <w:tcPr>
            <w:tcW w:w="3918" w:type="dxa"/>
          </w:tcPr>
          <w:p w14:paraId="4E1BFE86" w14:textId="6F09B2FC" w:rsidR="00501611" w:rsidRDefault="00501611" w:rsidP="00501611">
            <w:pPr>
              <w:pStyle w:val="Odstavecseseznamem"/>
              <w:ind w:left="0"/>
            </w:pPr>
            <w:r>
              <w:t>heptahydrát síranu kobaltnatého</w:t>
            </w:r>
          </w:p>
        </w:tc>
        <w:tc>
          <w:tcPr>
            <w:tcW w:w="3020" w:type="dxa"/>
          </w:tcPr>
          <w:p w14:paraId="23004A8D" w14:textId="655E5C46" w:rsidR="00501611" w:rsidRDefault="00501611" w:rsidP="00501611">
            <w:pPr>
              <w:pStyle w:val="Odstavecseseznamem"/>
              <w:ind w:left="0"/>
            </w:pPr>
            <w:r>
              <w:t xml:space="preserve">skalice </w:t>
            </w:r>
            <w:r>
              <w:rPr>
                <w:color w:val="548DD4" w:themeColor="text2" w:themeTint="99"/>
              </w:rPr>
              <w:t>kobaltnatá</w:t>
            </w:r>
          </w:p>
        </w:tc>
      </w:tr>
      <w:tr w:rsidR="00501611" w14:paraId="07F516B5" w14:textId="77777777" w:rsidTr="00501611">
        <w:tc>
          <w:tcPr>
            <w:tcW w:w="2122" w:type="dxa"/>
          </w:tcPr>
          <w:p w14:paraId="64DC9627" w14:textId="33F99DB8" w:rsidR="00501611" w:rsidRDefault="008C2935" w:rsidP="00501611">
            <w:pPr>
              <w:pStyle w:val="Odstavecseseznamem"/>
              <w:ind w:left="0"/>
            </w:pPr>
            <w:r>
              <w:t>Ni</w:t>
            </w:r>
            <w:r w:rsidR="00501611">
              <w:t>SO</w:t>
            </w:r>
            <w:r w:rsidR="00501611">
              <w:rPr>
                <w:vertAlign w:val="subscript"/>
              </w:rPr>
              <w:t xml:space="preserve">4 </w:t>
            </w:r>
            <w:r w:rsidR="00501611">
              <w:t>· 7H</w:t>
            </w:r>
            <w:r w:rsidR="00501611">
              <w:rPr>
                <w:vertAlign w:val="subscript"/>
              </w:rPr>
              <w:t>2</w:t>
            </w:r>
            <w:r w:rsidR="00501611">
              <w:t>O</w:t>
            </w:r>
          </w:p>
        </w:tc>
        <w:tc>
          <w:tcPr>
            <w:tcW w:w="3918" w:type="dxa"/>
          </w:tcPr>
          <w:p w14:paraId="7D7945CF" w14:textId="29769D3A" w:rsidR="00501611" w:rsidRDefault="00501611" w:rsidP="00501611">
            <w:pPr>
              <w:pStyle w:val="Odstavecseseznamem"/>
              <w:ind w:left="0"/>
            </w:pPr>
            <w:r w:rsidRPr="008C2935">
              <w:rPr>
                <w:color w:val="548DD4" w:themeColor="text2" w:themeTint="99"/>
              </w:rPr>
              <w:t>heptahydrát síranu nikelnatého</w:t>
            </w:r>
          </w:p>
        </w:tc>
        <w:tc>
          <w:tcPr>
            <w:tcW w:w="3020" w:type="dxa"/>
          </w:tcPr>
          <w:p w14:paraId="307808C4" w14:textId="52A2B004" w:rsidR="00501611" w:rsidRDefault="00501611" w:rsidP="00501611">
            <w:pPr>
              <w:pStyle w:val="Odstavecseseznamem"/>
              <w:ind w:left="0"/>
            </w:pPr>
            <w:r>
              <w:t xml:space="preserve">skalice </w:t>
            </w:r>
            <w:r>
              <w:rPr>
                <w:color w:val="548DD4" w:themeColor="text2" w:themeTint="99"/>
              </w:rPr>
              <w:t>nikelnatá</w:t>
            </w:r>
          </w:p>
        </w:tc>
      </w:tr>
    </w:tbl>
    <w:p w14:paraId="4C9828FB" w14:textId="4005D3F9" w:rsidR="006C6E7A" w:rsidRDefault="00D4538C" w:rsidP="00BB7372">
      <w:pPr>
        <w:pStyle w:val="Odstavecseseznamem"/>
        <w:numPr>
          <w:ilvl w:val="0"/>
          <w:numId w:val="28"/>
        </w:numPr>
      </w:pPr>
      <w:r>
        <w:t>Napište fyzikální vlastnosti a použití skalice modré, bílé a zelené.</w:t>
      </w:r>
    </w:p>
    <w:p w14:paraId="3B981A9C" w14:textId="076F0425" w:rsidR="00D4538C" w:rsidRDefault="00D4538C" w:rsidP="00D4538C">
      <w:pPr>
        <w:pStyle w:val="Titulek"/>
        <w:keepNext/>
      </w:pPr>
      <w:r>
        <w:t xml:space="preserve">Tabulka </w:t>
      </w:r>
      <w:r w:rsidR="001139C2">
        <w:t>24</w:t>
      </w:r>
      <w:r w:rsidR="00F05CA9">
        <w:t>: Fyzikální vlastnosti a použití skalice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3828"/>
        <w:gridCol w:w="4103"/>
      </w:tblGrid>
      <w:tr w:rsidR="00D4538C" w14:paraId="54F3DD1C" w14:textId="77777777" w:rsidTr="00D4538C">
        <w:tc>
          <w:tcPr>
            <w:tcW w:w="1129" w:type="dxa"/>
          </w:tcPr>
          <w:p w14:paraId="49213BF7" w14:textId="78D34D5C" w:rsidR="00D4538C" w:rsidRDefault="00D4538C" w:rsidP="00D4538C">
            <w:r>
              <w:t>Skalice</w:t>
            </w:r>
          </w:p>
        </w:tc>
        <w:tc>
          <w:tcPr>
            <w:tcW w:w="3828" w:type="dxa"/>
          </w:tcPr>
          <w:p w14:paraId="1B064082" w14:textId="699168B0" w:rsidR="00D4538C" w:rsidRDefault="00D4538C" w:rsidP="00D4538C">
            <w:r>
              <w:t>Fyzikální vlastnosti</w:t>
            </w:r>
          </w:p>
        </w:tc>
        <w:tc>
          <w:tcPr>
            <w:tcW w:w="4103" w:type="dxa"/>
          </w:tcPr>
          <w:p w14:paraId="59E58388" w14:textId="0A6A2406" w:rsidR="00D4538C" w:rsidRDefault="00D4538C" w:rsidP="00D4538C">
            <w:r>
              <w:t>Použití</w:t>
            </w:r>
          </w:p>
        </w:tc>
      </w:tr>
      <w:tr w:rsidR="00D4538C" w14:paraId="257449A3" w14:textId="77777777" w:rsidTr="00D4538C">
        <w:tc>
          <w:tcPr>
            <w:tcW w:w="1129" w:type="dxa"/>
          </w:tcPr>
          <w:p w14:paraId="2A7659CF" w14:textId="24F4A5DD" w:rsidR="00D4538C" w:rsidRDefault="00D4538C" w:rsidP="00D4538C">
            <w:r>
              <w:t>modrá</w:t>
            </w:r>
          </w:p>
        </w:tc>
        <w:tc>
          <w:tcPr>
            <w:tcW w:w="3828" w:type="dxa"/>
          </w:tcPr>
          <w:p w14:paraId="19601D7D" w14:textId="6D461575" w:rsidR="00D4538C" w:rsidRPr="00F05CA9" w:rsidRDefault="00F05CA9" w:rsidP="00F05CA9">
            <w:pPr>
              <w:rPr>
                <w:color w:val="548DD4" w:themeColor="text2" w:themeTint="99"/>
              </w:rPr>
            </w:pPr>
            <w:r w:rsidRPr="00F05CA9">
              <w:rPr>
                <w:color w:val="548DD4" w:themeColor="text2" w:themeTint="99"/>
              </w:rPr>
              <w:t>Modrá krystalická látka, v bezvodém stavu bílý prášek.</w:t>
            </w:r>
          </w:p>
        </w:tc>
        <w:tc>
          <w:tcPr>
            <w:tcW w:w="4103" w:type="dxa"/>
          </w:tcPr>
          <w:p w14:paraId="1757FC3C" w14:textId="47352F1A" w:rsidR="00D4538C" w:rsidRPr="00F05CA9" w:rsidRDefault="00F05CA9" w:rsidP="00D4538C">
            <w:pPr>
              <w:rPr>
                <w:color w:val="548DD4" w:themeColor="text2" w:themeTint="99"/>
              </w:rPr>
            </w:pPr>
            <w:r w:rsidRPr="00F05CA9">
              <w:rPr>
                <w:color w:val="548DD4" w:themeColor="text2" w:themeTint="99"/>
              </w:rPr>
              <w:t>Výroba minerálních barev, impregnace dřeva proti hnilobě, konzervace vycpanin, moření osiva, poměďovací lázně, barvení kůží, veterinární léčivo, v bezvodém stavu – k důkazu vody.</w:t>
            </w:r>
          </w:p>
        </w:tc>
      </w:tr>
      <w:tr w:rsidR="00D4538C" w14:paraId="1A520E79" w14:textId="77777777" w:rsidTr="00D4538C">
        <w:tc>
          <w:tcPr>
            <w:tcW w:w="1129" w:type="dxa"/>
          </w:tcPr>
          <w:p w14:paraId="7939C2C2" w14:textId="588BE527" w:rsidR="00D4538C" w:rsidRDefault="00D4538C" w:rsidP="00D4538C">
            <w:r>
              <w:t>bílá</w:t>
            </w:r>
          </w:p>
        </w:tc>
        <w:tc>
          <w:tcPr>
            <w:tcW w:w="3828" w:type="dxa"/>
          </w:tcPr>
          <w:p w14:paraId="37F196CC" w14:textId="79E15063" w:rsidR="00D4538C" w:rsidRPr="00F05CA9" w:rsidRDefault="00F05CA9" w:rsidP="00D4538C">
            <w:pPr>
              <w:rPr>
                <w:color w:val="548DD4" w:themeColor="text2" w:themeTint="99"/>
              </w:rPr>
            </w:pPr>
            <w:r w:rsidRPr="00F05CA9">
              <w:rPr>
                <w:color w:val="548DD4" w:themeColor="text2" w:themeTint="99"/>
              </w:rPr>
              <w:t>Bezbarvá krystalická látka, na vzduchu ztrácí vodu.</w:t>
            </w:r>
          </w:p>
        </w:tc>
        <w:tc>
          <w:tcPr>
            <w:tcW w:w="4103" w:type="dxa"/>
          </w:tcPr>
          <w:p w14:paraId="4A32CF93" w14:textId="54D47656" w:rsidR="00D4538C" w:rsidRPr="00F05CA9" w:rsidRDefault="00F05CA9" w:rsidP="00D4538C">
            <w:pPr>
              <w:rPr>
                <w:color w:val="548DD4" w:themeColor="text2" w:themeTint="99"/>
              </w:rPr>
            </w:pPr>
            <w:r w:rsidRPr="00F05CA9">
              <w:rPr>
                <w:color w:val="548DD4" w:themeColor="text2" w:themeTint="99"/>
              </w:rPr>
              <w:t>Impregnace dřeva, součást barviv pro potisk tkanin, galvanické pokovování, výroba zinečnatých sloučenin, do zvířecích krmiv k doplnění zinku.</w:t>
            </w:r>
          </w:p>
        </w:tc>
      </w:tr>
      <w:tr w:rsidR="00D4538C" w14:paraId="1BDAFFE8" w14:textId="77777777" w:rsidTr="00D4538C">
        <w:tc>
          <w:tcPr>
            <w:tcW w:w="1129" w:type="dxa"/>
          </w:tcPr>
          <w:p w14:paraId="59020A27" w14:textId="09E2E928" w:rsidR="00D4538C" w:rsidRDefault="00D4538C" w:rsidP="00D4538C">
            <w:r>
              <w:t>zelená</w:t>
            </w:r>
          </w:p>
        </w:tc>
        <w:tc>
          <w:tcPr>
            <w:tcW w:w="3828" w:type="dxa"/>
          </w:tcPr>
          <w:p w14:paraId="3E4C5DF9" w14:textId="566A4937" w:rsidR="00D4538C" w:rsidRPr="00F05CA9" w:rsidRDefault="00D4538C" w:rsidP="00D4538C">
            <w:pPr>
              <w:rPr>
                <w:color w:val="548DD4" w:themeColor="text2" w:themeTint="99"/>
              </w:rPr>
            </w:pPr>
            <w:r w:rsidRPr="00F05CA9">
              <w:rPr>
                <w:color w:val="548DD4" w:themeColor="text2" w:themeTint="99"/>
              </w:rPr>
              <w:t>Světle zelené krystalky, při delším skladování ztrácejí vodu, tvrdnou, oxidují se z dvojmocného železa (zeleného) na trojmocné (žluté až hnědé).</w:t>
            </w:r>
          </w:p>
        </w:tc>
        <w:tc>
          <w:tcPr>
            <w:tcW w:w="4103" w:type="dxa"/>
          </w:tcPr>
          <w:p w14:paraId="12BDF133" w14:textId="62EC0E5A" w:rsidR="00D4538C" w:rsidRPr="00F05CA9" w:rsidRDefault="00D4538C" w:rsidP="00D4538C">
            <w:pPr>
              <w:rPr>
                <w:color w:val="548DD4" w:themeColor="text2" w:themeTint="99"/>
              </w:rPr>
            </w:pPr>
            <w:r w:rsidRPr="00F05CA9">
              <w:rPr>
                <w:color w:val="548DD4" w:themeColor="text2" w:themeTint="99"/>
              </w:rPr>
              <w:t>Úprava pitných, povrchových a technických vod, proti mechu, k barvení a jako doplněk stravy při anémii.</w:t>
            </w:r>
          </w:p>
        </w:tc>
      </w:tr>
    </w:tbl>
    <w:p w14:paraId="2F3C55DA" w14:textId="7BAF2125" w:rsidR="00F05CA9" w:rsidRDefault="001A4766" w:rsidP="00BB7372">
      <w:pPr>
        <w:pStyle w:val="Odstavecseseznamem"/>
        <w:numPr>
          <w:ilvl w:val="0"/>
          <w:numId w:val="28"/>
        </w:numPr>
      </w:pPr>
      <w:r>
        <w:lastRenderedPageBreak/>
        <w:t xml:space="preserve">Vyhledejte co nejvíce informací o </w:t>
      </w:r>
      <w:r w:rsidR="00BD5733">
        <w:t>Glauberově soli.</w:t>
      </w:r>
    </w:p>
    <w:p w14:paraId="1C49A0BE" w14:textId="44356038" w:rsidR="00DA47A7" w:rsidRDefault="00DA47A7" w:rsidP="00BB7372">
      <w:pPr>
        <w:pStyle w:val="Odstavecseseznamem"/>
        <w:numPr>
          <w:ilvl w:val="0"/>
          <w:numId w:val="29"/>
        </w:numPr>
      </w:pPr>
      <w:r>
        <w:t>dekahydrát síranu sodného</w:t>
      </w:r>
      <w:r w:rsidR="001A4766">
        <w:t>,</w:t>
      </w:r>
      <w:r>
        <w:t xml:space="preserve"> </w:t>
      </w:r>
    </w:p>
    <w:p w14:paraId="3D07181E" w14:textId="3CAFED74" w:rsidR="00DA47A7" w:rsidRDefault="00DA47A7" w:rsidP="00BB7372">
      <w:pPr>
        <w:pStyle w:val="Odstavecseseznamem"/>
        <w:numPr>
          <w:ilvl w:val="0"/>
          <w:numId w:val="29"/>
        </w:numPr>
      </w:pPr>
      <w:r>
        <w:t>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· 10H</w:t>
      </w:r>
      <w:r>
        <w:rPr>
          <w:vertAlign w:val="subscript"/>
        </w:rPr>
        <w:t>2</w:t>
      </w:r>
      <w:r>
        <w:t>O</w:t>
      </w:r>
      <w:r w:rsidR="001A4766">
        <w:t>,</w:t>
      </w:r>
    </w:p>
    <w:p w14:paraId="3E34EE0E" w14:textId="7B5B9A08" w:rsidR="001A4766" w:rsidRDefault="001A4766" w:rsidP="00BB7372">
      <w:pPr>
        <w:pStyle w:val="Odstavecseseznamem"/>
        <w:numPr>
          <w:ilvl w:val="0"/>
          <w:numId w:val="29"/>
        </w:numPr>
      </w:pPr>
      <w:r>
        <w:t>mirabilit,</w:t>
      </w:r>
    </w:p>
    <w:p w14:paraId="50BE626C" w14:textId="4EB91F75" w:rsidR="001A4766" w:rsidRDefault="001A4766" w:rsidP="00BB7372">
      <w:pPr>
        <w:pStyle w:val="Odstavecseseznamem"/>
        <w:numPr>
          <w:ilvl w:val="0"/>
          <w:numId w:val="29"/>
        </w:numPr>
      </w:pPr>
      <w:r>
        <w:t>v 17. stol. připravena J. R. Glauberem reakcí chloridu sodného a kyseliny sírové,</w:t>
      </w:r>
    </w:p>
    <w:p w14:paraId="594D83B8" w14:textId="2EF8A08D" w:rsidR="001A4766" w:rsidRDefault="001A4766" w:rsidP="00BB7372">
      <w:pPr>
        <w:pStyle w:val="Odstavecseseznamem"/>
        <w:numPr>
          <w:ilvl w:val="0"/>
          <w:numId w:val="29"/>
        </w:numPr>
      </w:pPr>
      <w:r>
        <w:t>bílý, skelně lesklý, štěpný nerost, rozpustný ve vodě,</w:t>
      </w:r>
    </w:p>
    <w:p w14:paraId="0E20915D" w14:textId="306C1009" w:rsidR="001A4766" w:rsidRDefault="001A4766" w:rsidP="00BB7372">
      <w:pPr>
        <w:pStyle w:val="Odstavecseseznamem"/>
        <w:numPr>
          <w:ilvl w:val="0"/>
          <w:numId w:val="29"/>
        </w:numPr>
      </w:pPr>
      <w:r>
        <w:t>používá se v lékařství jako detoxikační prostředek, ve sklářství a barvířství.</w:t>
      </w:r>
    </w:p>
    <w:p w14:paraId="06BAA028" w14:textId="77777777" w:rsidR="001A4766" w:rsidRDefault="001A4766" w:rsidP="001A4766">
      <w:pPr>
        <w:pStyle w:val="Odstavecseseznamem"/>
        <w:ind w:left="1080"/>
      </w:pPr>
    </w:p>
    <w:p w14:paraId="7B6D05B0" w14:textId="5BF3F1D2" w:rsidR="00A65F4A" w:rsidRPr="001139C2" w:rsidRDefault="006C6E7A" w:rsidP="001139C2">
      <w:pPr>
        <w:pStyle w:val="Nadpis2"/>
      </w:pPr>
      <w:r w:rsidRPr="001139C2">
        <w:t>Domácí úkol</w:t>
      </w:r>
    </w:p>
    <w:p w14:paraId="71E53523" w14:textId="56418A5C" w:rsidR="001139C2" w:rsidRDefault="001139C2" w:rsidP="001139C2">
      <w:r>
        <w:t xml:space="preserve">Zadání pro žáky viz Příloha 7. </w:t>
      </w:r>
    </w:p>
    <w:p w14:paraId="2CD4FD2B" w14:textId="6F466994" w:rsidR="000E3D40" w:rsidRDefault="000E3D40" w:rsidP="00BB7372">
      <w:pPr>
        <w:pStyle w:val="Odstavecseseznamem"/>
        <w:numPr>
          <w:ilvl w:val="0"/>
          <w:numId w:val="30"/>
        </w:numPr>
        <w:spacing w:before="0" w:after="200" w:line="276" w:lineRule="auto"/>
        <w:jc w:val="left"/>
      </w:pPr>
      <w:r>
        <w:t>K názvu slo</w:t>
      </w:r>
      <w:r w:rsidR="00BF7B79">
        <w:t>učeniny přiřaďte správný vzorec:</w:t>
      </w: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7"/>
        <w:gridCol w:w="4363"/>
      </w:tblGrid>
      <w:tr w:rsidR="000E3D40" w14:paraId="48DA0F71" w14:textId="77777777" w:rsidTr="00BF7B79">
        <w:tc>
          <w:tcPr>
            <w:tcW w:w="4530" w:type="dxa"/>
          </w:tcPr>
          <w:p w14:paraId="7316B522" w14:textId="6DC3D0DD" w:rsidR="000E3D40" w:rsidRDefault="000E3D40" w:rsidP="000E3D40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1. heptahydrát siřičitanu sodného</w:t>
            </w:r>
          </w:p>
        </w:tc>
        <w:tc>
          <w:tcPr>
            <w:tcW w:w="4530" w:type="dxa"/>
          </w:tcPr>
          <w:p w14:paraId="492FC65F" w14:textId="3BD1A42A" w:rsidR="000E3D40" w:rsidRDefault="000E3D40" w:rsidP="00BB7372">
            <w:pPr>
              <w:pStyle w:val="Odstavecseseznamem"/>
              <w:numPr>
                <w:ilvl w:val="0"/>
                <w:numId w:val="31"/>
              </w:numPr>
              <w:spacing w:before="0" w:after="200" w:line="276" w:lineRule="auto"/>
              <w:jc w:val="left"/>
            </w:pPr>
            <w:r>
              <w:t>Na</w:t>
            </w:r>
            <w:r w:rsidRPr="000E3D40">
              <w:rPr>
                <w:vertAlign w:val="subscript"/>
              </w:rPr>
              <w:t>2</w:t>
            </w:r>
            <w:r>
              <w:t>SO</w:t>
            </w:r>
            <w:r w:rsidRPr="000E3D40">
              <w:rPr>
                <w:vertAlign w:val="subscript"/>
              </w:rPr>
              <w:t xml:space="preserve">4 </w:t>
            </w:r>
            <w:r>
              <w:t>· 10H</w:t>
            </w:r>
            <w:r w:rsidRPr="000E3D40">
              <w:rPr>
                <w:vertAlign w:val="subscript"/>
              </w:rPr>
              <w:t>2</w:t>
            </w:r>
            <w:r>
              <w:t>O</w:t>
            </w:r>
          </w:p>
        </w:tc>
      </w:tr>
      <w:tr w:rsidR="000E3D40" w14:paraId="4C21FF71" w14:textId="77777777" w:rsidTr="00BF7B79">
        <w:tc>
          <w:tcPr>
            <w:tcW w:w="4530" w:type="dxa"/>
          </w:tcPr>
          <w:p w14:paraId="708F2F39" w14:textId="2C98507E" w:rsidR="000E3D40" w:rsidRDefault="000E3D40" w:rsidP="000E3D40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2. nonahydrát sulfidu sodného</w:t>
            </w:r>
          </w:p>
        </w:tc>
        <w:tc>
          <w:tcPr>
            <w:tcW w:w="4530" w:type="dxa"/>
          </w:tcPr>
          <w:p w14:paraId="4013A15B" w14:textId="36CFF244" w:rsidR="000E3D40" w:rsidRDefault="000E3D40" w:rsidP="00BB7372">
            <w:pPr>
              <w:pStyle w:val="Odstavecseseznamem"/>
              <w:numPr>
                <w:ilvl w:val="0"/>
                <w:numId w:val="31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SiO</w:t>
            </w:r>
            <w:r>
              <w:rPr>
                <w:vertAlign w:val="subscript"/>
              </w:rPr>
              <w:t xml:space="preserve">3 </w:t>
            </w:r>
            <w:r>
              <w:t>· 9H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0E3D40" w14:paraId="12B3FC1A" w14:textId="77777777" w:rsidTr="00BF7B79">
        <w:tc>
          <w:tcPr>
            <w:tcW w:w="4530" w:type="dxa"/>
          </w:tcPr>
          <w:p w14:paraId="4F5174A8" w14:textId="5F8D0809" w:rsidR="000E3D40" w:rsidRDefault="000E3D40" w:rsidP="000E3D40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3. dekahydrát síranu sodného</w:t>
            </w:r>
          </w:p>
        </w:tc>
        <w:tc>
          <w:tcPr>
            <w:tcW w:w="4530" w:type="dxa"/>
          </w:tcPr>
          <w:p w14:paraId="02F52C5F" w14:textId="3AB598AA" w:rsidR="000E3D40" w:rsidRDefault="000E3D40" w:rsidP="00BB7372">
            <w:pPr>
              <w:pStyle w:val="Odstavecseseznamem"/>
              <w:numPr>
                <w:ilvl w:val="0"/>
                <w:numId w:val="31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 · 10H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0E3D40" w14:paraId="6A1F536E" w14:textId="77777777" w:rsidTr="00BF7B79">
        <w:tc>
          <w:tcPr>
            <w:tcW w:w="4530" w:type="dxa"/>
          </w:tcPr>
          <w:p w14:paraId="1DDB1EC8" w14:textId="11840BA3" w:rsidR="000E3D40" w:rsidRDefault="000E3D40" w:rsidP="000E3D40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4. nonahydrát křemičitanu sodn</w:t>
            </w:r>
            <w:r w:rsidR="00BF7B79">
              <w:t>é</w:t>
            </w:r>
            <w:r>
              <w:t>ho</w:t>
            </w:r>
          </w:p>
        </w:tc>
        <w:tc>
          <w:tcPr>
            <w:tcW w:w="4530" w:type="dxa"/>
          </w:tcPr>
          <w:p w14:paraId="7A38A503" w14:textId="7CC0B58A" w:rsidR="000E3D40" w:rsidRPr="000E3D40" w:rsidRDefault="000E3D40" w:rsidP="00BB7372">
            <w:pPr>
              <w:pStyle w:val="Odstavecseseznamem"/>
              <w:numPr>
                <w:ilvl w:val="0"/>
                <w:numId w:val="31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 xml:space="preserve">3 </w:t>
            </w:r>
            <w:r>
              <w:t>· 7H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0E3D40" w14:paraId="13701F3A" w14:textId="77777777" w:rsidTr="00BF7B79">
        <w:tc>
          <w:tcPr>
            <w:tcW w:w="4530" w:type="dxa"/>
          </w:tcPr>
          <w:p w14:paraId="4ED0A02A" w14:textId="77777777" w:rsidR="000E3D40" w:rsidRDefault="000E3D40" w:rsidP="000E3D40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530" w:type="dxa"/>
          </w:tcPr>
          <w:p w14:paraId="349D591B" w14:textId="65E22320" w:rsidR="000E3D40" w:rsidRDefault="000E3D40" w:rsidP="00BB7372">
            <w:pPr>
              <w:pStyle w:val="Odstavecseseznamem"/>
              <w:numPr>
                <w:ilvl w:val="0"/>
                <w:numId w:val="31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SiO</w:t>
            </w:r>
            <w:r>
              <w:rPr>
                <w:vertAlign w:val="subscript"/>
              </w:rPr>
              <w:t xml:space="preserve">3 </w:t>
            </w:r>
            <w:r>
              <w:t>· 7H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0E3D40" w14:paraId="4CE766A1" w14:textId="77777777" w:rsidTr="00BF7B79">
        <w:tc>
          <w:tcPr>
            <w:tcW w:w="4530" w:type="dxa"/>
          </w:tcPr>
          <w:p w14:paraId="4F6AB34F" w14:textId="77777777" w:rsidR="000E3D40" w:rsidRDefault="000E3D40" w:rsidP="000E3D40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530" w:type="dxa"/>
          </w:tcPr>
          <w:p w14:paraId="4B6DC33A" w14:textId="753E3C6A" w:rsidR="000E3D40" w:rsidRDefault="000E3D40" w:rsidP="00BB7372">
            <w:pPr>
              <w:pStyle w:val="Odstavecseseznamem"/>
              <w:numPr>
                <w:ilvl w:val="0"/>
                <w:numId w:val="31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 xml:space="preserve">3 </w:t>
            </w:r>
            <w:r>
              <w:t>· 9H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0E3D40" w14:paraId="0A02E9EE" w14:textId="77777777" w:rsidTr="00BF7B79">
        <w:tc>
          <w:tcPr>
            <w:tcW w:w="4530" w:type="dxa"/>
          </w:tcPr>
          <w:p w14:paraId="6459112B" w14:textId="77777777" w:rsidR="000E3D40" w:rsidRDefault="000E3D40" w:rsidP="000E3D40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530" w:type="dxa"/>
          </w:tcPr>
          <w:p w14:paraId="47F480ED" w14:textId="1CA420DA" w:rsidR="000E3D40" w:rsidRPr="000E3D40" w:rsidRDefault="000E3D40" w:rsidP="00BB7372">
            <w:pPr>
              <w:pStyle w:val="Odstavecseseznamem"/>
              <w:numPr>
                <w:ilvl w:val="0"/>
                <w:numId w:val="31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 · 9H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0E3D40" w14:paraId="4A65B3E3" w14:textId="77777777" w:rsidTr="00BF7B79">
        <w:tc>
          <w:tcPr>
            <w:tcW w:w="4530" w:type="dxa"/>
          </w:tcPr>
          <w:p w14:paraId="6CB60CBC" w14:textId="77777777" w:rsidR="000E3D40" w:rsidRDefault="000E3D40" w:rsidP="000E3D40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530" w:type="dxa"/>
          </w:tcPr>
          <w:p w14:paraId="1F1381C2" w14:textId="0143D17F" w:rsidR="000E3D40" w:rsidRDefault="000E3D40" w:rsidP="00BB7372">
            <w:pPr>
              <w:pStyle w:val="Odstavecseseznamem"/>
              <w:numPr>
                <w:ilvl w:val="0"/>
                <w:numId w:val="31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 xml:space="preserve">4 </w:t>
            </w:r>
            <w:r>
              <w:t>· 9H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</w:tbl>
    <w:p w14:paraId="18A143E4" w14:textId="77777777" w:rsidR="000E3D40" w:rsidRDefault="000E3D40" w:rsidP="000E3D40">
      <w:pPr>
        <w:pStyle w:val="Odstavecseseznamem"/>
        <w:spacing w:before="0" w:after="200" w:line="276" w:lineRule="auto"/>
        <w:ind w:left="360"/>
        <w:jc w:val="left"/>
      </w:pPr>
    </w:p>
    <w:p w14:paraId="2DDE21B3" w14:textId="702B07A3" w:rsidR="000E3D40" w:rsidRDefault="00BF7B79" w:rsidP="000E3D40">
      <w:pPr>
        <w:pStyle w:val="Odstavecseseznamem"/>
        <w:spacing w:before="0" w:after="200" w:line="276" w:lineRule="auto"/>
        <w:ind w:left="360"/>
        <w:jc w:val="left"/>
        <w:rPr>
          <w:color w:val="548DD4" w:themeColor="text2" w:themeTint="99"/>
        </w:rPr>
      </w:pPr>
      <w:r>
        <w:rPr>
          <w:color w:val="548DD4" w:themeColor="text2" w:themeTint="99"/>
        </w:rPr>
        <w:t>Správně: 1–D, 2–G, 3–A, 4–B</w:t>
      </w:r>
      <w:r w:rsidR="006A72BB">
        <w:rPr>
          <w:color w:val="548DD4" w:themeColor="text2" w:themeTint="99"/>
        </w:rPr>
        <w:t>.</w:t>
      </w:r>
    </w:p>
    <w:p w14:paraId="0978DBB9" w14:textId="5EE94A51" w:rsidR="00BF7B79" w:rsidRDefault="00BF7B79" w:rsidP="00BB7372">
      <w:pPr>
        <w:pStyle w:val="Odstavecseseznamem"/>
        <w:numPr>
          <w:ilvl w:val="0"/>
          <w:numId w:val="30"/>
        </w:numPr>
        <w:spacing w:before="0" w:after="200" w:line="276" w:lineRule="auto"/>
        <w:jc w:val="left"/>
      </w:pPr>
      <w:r w:rsidRPr="00BF7B79">
        <w:t>Ke vzorci přiřaďte správný název:</w:t>
      </w: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0"/>
        <w:gridCol w:w="4670"/>
      </w:tblGrid>
      <w:tr w:rsidR="00BF7B79" w14:paraId="2AC80BDE" w14:textId="77777777" w:rsidTr="006A72BB">
        <w:tc>
          <w:tcPr>
            <w:tcW w:w="4030" w:type="dxa"/>
          </w:tcPr>
          <w:p w14:paraId="3C910A0A" w14:textId="2B96A4E9" w:rsidR="00BF7B79" w:rsidRDefault="00BF7B79" w:rsidP="00BB7372">
            <w:pPr>
              <w:pStyle w:val="Odstavecseseznamem"/>
              <w:numPr>
                <w:ilvl w:val="0"/>
                <w:numId w:val="32"/>
              </w:numPr>
              <w:spacing w:before="0" w:after="200" w:line="276" w:lineRule="auto"/>
              <w:jc w:val="left"/>
            </w:pPr>
            <w:r>
              <w:t>MnCl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>
              <w:rPr>
                <w:rFonts w:ascii="Calibri" w:hAnsi="Calibri"/>
              </w:rPr>
              <w:t>·</w:t>
            </w:r>
            <w:r>
              <w:t xml:space="preserve"> 4H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4670" w:type="dxa"/>
          </w:tcPr>
          <w:p w14:paraId="233B08A9" w14:textId="2A210AD3" w:rsidR="00BF7B79" w:rsidRDefault="0034175A" w:rsidP="00BB7372">
            <w:pPr>
              <w:pStyle w:val="Odstavecseseznamem"/>
              <w:numPr>
                <w:ilvl w:val="0"/>
                <w:numId w:val="33"/>
              </w:numPr>
              <w:spacing w:before="0" w:after="200" w:line="276" w:lineRule="auto"/>
              <w:jc w:val="left"/>
            </w:pPr>
            <w:r>
              <w:t>hexahydrát síranu hořečnatého</w:t>
            </w:r>
          </w:p>
        </w:tc>
      </w:tr>
      <w:tr w:rsidR="00BF7B79" w14:paraId="30DD5C6D" w14:textId="77777777" w:rsidTr="006A72BB">
        <w:tc>
          <w:tcPr>
            <w:tcW w:w="4030" w:type="dxa"/>
          </w:tcPr>
          <w:p w14:paraId="577C20A2" w14:textId="42209843" w:rsidR="00BF7B79" w:rsidRDefault="00BF7B79" w:rsidP="00BB7372">
            <w:pPr>
              <w:pStyle w:val="Odstavecseseznamem"/>
              <w:numPr>
                <w:ilvl w:val="0"/>
                <w:numId w:val="32"/>
              </w:numPr>
              <w:spacing w:before="0" w:after="200" w:line="276" w:lineRule="auto"/>
              <w:jc w:val="left"/>
            </w:pPr>
            <w:r>
              <w:t>Hg(ClO</w:t>
            </w:r>
            <w:r>
              <w:rPr>
                <w:vertAlign w:val="subscript"/>
              </w:rPr>
              <w:t>4</w:t>
            </w:r>
            <w:r>
              <w:t>)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>
              <w:rPr>
                <w:rFonts w:ascii="Calibri" w:hAnsi="Calibri"/>
              </w:rPr>
              <w:t>·</w:t>
            </w:r>
            <w:r>
              <w:t xml:space="preserve"> 6H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4670" w:type="dxa"/>
          </w:tcPr>
          <w:p w14:paraId="4FFCD0A6" w14:textId="4130AEC9" w:rsidR="00BF7B79" w:rsidRDefault="0034175A" w:rsidP="00BB7372">
            <w:pPr>
              <w:pStyle w:val="Odstavecseseznamem"/>
              <w:numPr>
                <w:ilvl w:val="0"/>
                <w:numId w:val="33"/>
              </w:numPr>
              <w:spacing w:before="0" w:after="200" w:line="276" w:lineRule="auto"/>
              <w:jc w:val="left"/>
            </w:pPr>
            <w:r>
              <w:t>Dihydrát chloridu rtuťnatého</w:t>
            </w:r>
          </w:p>
        </w:tc>
      </w:tr>
      <w:tr w:rsidR="00BF7B79" w14:paraId="29A807CD" w14:textId="77777777" w:rsidTr="006A72BB">
        <w:tc>
          <w:tcPr>
            <w:tcW w:w="4030" w:type="dxa"/>
          </w:tcPr>
          <w:p w14:paraId="372F9F8F" w14:textId="7A992705" w:rsidR="00BF7B79" w:rsidRDefault="00BF7B79" w:rsidP="00BB7372">
            <w:pPr>
              <w:pStyle w:val="Odstavecseseznamem"/>
              <w:numPr>
                <w:ilvl w:val="0"/>
                <w:numId w:val="32"/>
              </w:numPr>
              <w:spacing w:before="0" w:after="200" w:line="276" w:lineRule="auto"/>
              <w:jc w:val="left"/>
            </w:pPr>
            <w:r>
              <w:t>MgCl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>
              <w:rPr>
                <w:rFonts w:ascii="Calibri" w:hAnsi="Calibri"/>
              </w:rPr>
              <w:t>·</w:t>
            </w:r>
            <w:r>
              <w:t xml:space="preserve"> 2H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4670" w:type="dxa"/>
          </w:tcPr>
          <w:p w14:paraId="3909023F" w14:textId="40B9BA1C" w:rsidR="00BF7B79" w:rsidRDefault="0034175A" w:rsidP="00BB7372">
            <w:pPr>
              <w:pStyle w:val="Odstavecseseznamem"/>
              <w:numPr>
                <w:ilvl w:val="0"/>
                <w:numId w:val="33"/>
              </w:numPr>
              <w:spacing w:before="0" w:after="200" w:line="276" w:lineRule="auto"/>
              <w:jc w:val="left"/>
            </w:pPr>
            <w:r>
              <w:t>Tetrahydrát chloridu hořečnatého</w:t>
            </w:r>
          </w:p>
        </w:tc>
      </w:tr>
      <w:tr w:rsidR="00BF7B79" w14:paraId="0EAD7B8D" w14:textId="77777777" w:rsidTr="006A72BB">
        <w:tc>
          <w:tcPr>
            <w:tcW w:w="4030" w:type="dxa"/>
          </w:tcPr>
          <w:p w14:paraId="2E3FFFF1" w14:textId="0F8CDDB9" w:rsidR="00BF7B79" w:rsidRDefault="00BF7B79" w:rsidP="00BB7372">
            <w:pPr>
              <w:pStyle w:val="Odstavecseseznamem"/>
              <w:numPr>
                <w:ilvl w:val="0"/>
                <w:numId w:val="32"/>
              </w:numPr>
              <w:spacing w:before="0" w:after="200" w:line="276" w:lineRule="auto"/>
              <w:jc w:val="left"/>
            </w:pPr>
            <w:r>
              <w:t>Mg(NO</w:t>
            </w:r>
            <w:r>
              <w:rPr>
                <w:vertAlign w:val="subscript"/>
              </w:rPr>
              <w:t>3</w:t>
            </w:r>
            <w:r>
              <w:t>)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>
              <w:rPr>
                <w:rFonts w:ascii="Calibri" w:hAnsi="Calibri"/>
              </w:rPr>
              <w:t>·</w:t>
            </w:r>
            <w:r>
              <w:t xml:space="preserve"> </w:t>
            </w:r>
            <w:r w:rsidR="0034175A">
              <w:t>6H</w:t>
            </w:r>
            <w:r w:rsidR="0034175A">
              <w:rPr>
                <w:vertAlign w:val="subscript"/>
              </w:rPr>
              <w:t>2</w:t>
            </w:r>
            <w:r w:rsidR="0034175A">
              <w:t>O</w:t>
            </w:r>
          </w:p>
        </w:tc>
        <w:tc>
          <w:tcPr>
            <w:tcW w:w="4670" w:type="dxa"/>
          </w:tcPr>
          <w:p w14:paraId="684A8A6E" w14:textId="4C6F9601" w:rsidR="00BF7B79" w:rsidRDefault="0034175A" w:rsidP="00BB7372">
            <w:pPr>
              <w:pStyle w:val="Odstavecseseznamem"/>
              <w:numPr>
                <w:ilvl w:val="0"/>
                <w:numId w:val="33"/>
              </w:numPr>
              <w:spacing w:before="0" w:after="200" w:line="276" w:lineRule="auto"/>
              <w:jc w:val="left"/>
            </w:pPr>
            <w:r>
              <w:t>Hexahydrát dusitanu hořečnatého</w:t>
            </w:r>
          </w:p>
        </w:tc>
      </w:tr>
      <w:tr w:rsidR="00BF7B79" w14:paraId="240764BF" w14:textId="77777777" w:rsidTr="006A72BB">
        <w:tc>
          <w:tcPr>
            <w:tcW w:w="4030" w:type="dxa"/>
          </w:tcPr>
          <w:p w14:paraId="30697EAE" w14:textId="31AA9A3D" w:rsidR="00BF7B79" w:rsidRDefault="0034175A" w:rsidP="00BB7372">
            <w:pPr>
              <w:pStyle w:val="Odstavecseseznamem"/>
              <w:numPr>
                <w:ilvl w:val="0"/>
                <w:numId w:val="32"/>
              </w:numPr>
              <w:spacing w:before="0" w:after="200" w:line="276" w:lineRule="auto"/>
              <w:jc w:val="left"/>
            </w:pPr>
            <w:r>
              <w:t>MgSO</w:t>
            </w:r>
            <w:r>
              <w:rPr>
                <w:vertAlign w:val="subscript"/>
              </w:rPr>
              <w:t>4</w:t>
            </w:r>
            <w:r>
              <w:t xml:space="preserve"> </w:t>
            </w:r>
            <w:r>
              <w:rPr>
                <w:rFonts w:ascii="Calibri" w:hAnsi="Calibri"/>
              </w:rPr>
              <w:t>·</w:t>
            </w:r>
            <w:r>
              <w:t xml:space="preserve"> 7H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4670" w:type="dxa"/>
          </w:tcPr>
          <w:p w14:paraId="5A2DA45D" w14:textId="1AA2B78B" w:rsidR="00BF7B79" w:rsidRDefault="0034175A" w:rsidP="00BB7372">
            <w:pPr>
              <w:pStyle w:val="Odstavecseseznamem"/>
              <w:numPr>
                <w:ilvl w:val="0"/>
                <w:numId w:val="33"/>
              </w:numPr>
              <w:spacing w:before="0" w:after="200" w:line="276" w:lineRule="auto"/>
              <w:jc w:val="left"/>
            </w:pPr>
            <w:r>
              <w:t>Dihydrát chloridu hořečnatého</w:t>
            </w:r>
          </w:p>
        </w:tc>
      </w:tr>
      <w:tr w:rsidR="00BF7B79" w14:paraId="2FA8D2FD" w14:textId="77777777" w:rsidTr="006A72BB">
        <w:tc>
          <w:tcPr>
            <w:tcW w:w="4030" w:type="dxa"/>
          </w:tcPr>
          <w:p w14:paraId="4AB0A883" w14:textId="77777777" w:rsidR="00BF7B79" w:rsidRDefault="00BF7B79" w:rsidP="00BF7B79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763D7B1C" w14:textId="331EBDE2" w:rsidR="00BF7B79" w:rsidRDefault="0034175A" w:rsidP="00BB7372">
            <w:pPr>
              <w:pStyle w:val="Odstavecseseznamem"/>
              <w:numPr>
                <w:ilvl w:val="0"/>
                <w:numId w:val="33"/>
              </w:numPr>
              <w:spacing w:before="0" w:after="200" w:line="276" w:lineRule="auto"/>
              <w:jc w:val="left"/>
            </w:pPr>
            <w:r>
              <w:t>Hexahydrát chloridu rtuťnatého</w:t>
            </w:r>
          </w:p>
        </w:tc>
      </w:tr>
      <w:tr w:rsidR="00BF7B79" w14:paraId="6BB6E595" w14:textId="77777777" w:rsidTr="006A72BB">
        <w:tc>
          <w:tcPr>
            <w:tcW w:w="4030" w:type="dxa"/>
          </w:tcPr>
          <w:p w14:paraId="7AB30A73" w14:textId="77777777" w:rsidR="00BF7B79" w:rsidRDefault="00BF7B79" w:rsidP="00BF7B79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41A4D61D" w14:textId="0546C709" w:rsidR="00BF7B79" w:rsidRDefault="0034175A" w:rsidP="00BB7372">
            <w:pPr>
              <w:pStyle w:val="Odstavecseseznamem"/>
              <w:numPr>
                <w:ilvl w:val="0"/>
                <w:numId w:val="33"/>
              </w:numPr>
              <w:spacing w:before="0" w:after="200" w:line="276" w:lineRule="auto"/>
              <w:jc w:val="left"/>
            </w:pPr>
            <w:r>
              <w:t>Hexahydrát chloristanu rtuťnatého</w:t>
            </w:r>
          </w:p>
        </w:tc>
      </w:tr>
      <w:tr w:rsidR="00BF7B79" w14:paraId="20C39005" w14:textId="77777777" w:rsidTr="006A72BB">
        <w:tc>
          <w:tcPr>
            <w:tcW w:w="4030" w:type="dxa"/>
          </w:tcPr>
          <w:p w14:paraId="6292772B" w14:textId="77777777" w:rsidR="00BF7B79" w:rsidRDefault="00BF7B79" w:rsidP="00BF7B79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27F29825" w14:textId="39986028" w:rsidR="00BF7B79" w:rsidRDefault="0034175A" w:rsidP="00BB7372">
            <w:pPr>
              <w:pStyle w:val="Odstavecseseznamem"/>
              <w:numPr>
                <w:ilvl w:val="0"/>
                <w:numId w:val="33"/>
              </w:numPr>
              <w:spacing w:before="0" w:after="200" w:line="276" w:lineRule="auto"/>
              <w:jc w:val="left"/>
            </w:pPr>
            <w:r>
              <w:t>Heptahydrát síranu hořečnatého</w:t>
            </w:r>
          </w:p>
        </w:tc>
      </w:tr>
      <w:tr w:rsidR="0034175A" w14:paraId="1DB970C7" w14:textId="77777777" w:rsidTr="006A72BB">
        <w:tc>
          <w:tcPr>
            <w:tcW w:w="4030" w:type="dxa"/>
          </w:tcPr>
          <w:p w14:paraId="72A40182" w14:textId="77777777" w:rsidR="0034175A" w:rsidRDefault="0034175A" w:rsidP="00BF7B79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18DAD210" w14:textId="6FDA7C7A" w:rsidR="0034175A" w:rsidRDefault="0034175A" w:rsidP="00BB7372">
            <w:pPr>
              <w:pStyle w:val="Odstavecseseznamem"/>
              <w:numPr>
                <w:ilvl w:val="0"/>
                <w:numId w:val="33"/>
              </w:numPr>
              <w:spacing w:before="0" w:after="200" w:line="276" w:lineRule="auto"/>
              <w:jc w:val="left"/>
            </w:pPr>
            <w:r>
              <w:t>Hexahydrát dusičnanu hořečnatého</w:t>
            </w:r>
          </w:p>
        </w:tc>
      </w:tr>
      <w:tr w:rsidR="0034175A" w14:paraId="0ADE92B6" w14:textId="77777777" w:rsidTr="006A72BB">
        <w:tc>
          <w:tcPr>
            <w:tcW w:w="4030" w:type="dxa"/>
          </w:tcPr>
          <w:p w14:paraId="0077C52B" w14:textId="77777777" w:rsidR="0034175A" w:rsidRDefault="0034175A" w:rsidP="00BF7B79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0DD3A145" w14:textId="231EFE90" w:rsidR="0034175A" w:rsidRDefault="0034175A" w:rsidP="00BB7372">
            <w:pPr>
              <w:pStyle w:val="Odstavecseseznamem"/>
              <w:numPr>
                <w:ilvl w:val="0"/>
                <w:numId w:val="33"/>
              </w:numPr>
              <w:spacing w:before="0" w:after="200" w:line="276" w:lineRule="auto"/>
              <w:jc w:val="left"/>
            </w:pPr>
            <w:r>
              <w:t>Tetrahydrát chloridu manganičitého</w:t>
            </w:r>
          </w:p>
        </w:tc>
      </w:tr>
      <w:tr w:rsidR="0034175A" w14:paraId="125D14CD" w14:textId="77777777" w:rsidTr="006A72BB">
        <w:tc>
          <w:tcPr>
            <w:tcW w:w="4030" w:type="dxa"/>
          </w:tcPr>
          <w:p w14:paraId="0323D13F" w14:textId="77777777" w:rsidR="0034175A" w:rsidRDefault="0034175A" w:rsidP="00BF7B79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101F0DB2" w14:textId="1E06B403" w:rsidR="0034175A" w:rsidRDefault="0034175A" w:rsidP="00BB7372">
            <w:pPr>
              <w:pStyle w:val="Odstavecseseznamem"/>
              <w:numPr>
                <w:ilvl w:val="0"/>
                <w:numId w:val="33"/>
              </w:numPr>
              <w:spacing w:before="0" w:after="200" w:line="276" w:lineRule="auto"/>
              <w:jc w:val="left"/>
            </w:pPr>
            <w:r>
              <w:t>Tetrahydrát chloridu manganatého</w:t>
            </w:r>
          </w:p>
        </w:tc>
      </w:tr>
    </w:tbl>
    <w:p w14:paraId="7B4D4314" w14:textId="77777777" w:rsidR="00BF7B79" w:rsidRDefault="00BF7B79" w:rsidP="00BF7B79">
      <w:pPr>
        <w:pStyle w:val="Odstavecseseznamem"/>
        <w:spacing w:before="0" w:after="200" w:line="276" w:lineRule="auto"/>
        <w:ind w:left="360"/>
        <w:jc w:val="left"/>
      </w:pPr>
    </w:p>
    <w:p w14:paraId="3DD0EC34" w14:textId="1140CD09" w:rsidR="006A72BB" w:rsidRPr="006A72BB" w:rsidRDefault="0034175A" w:rsidP="006A72BB">
      <w:pPr>
        <w:pStyle w:val="Odstavecseseznamem"/>
        <w:spacing w:before="0" w:after="200" w:line="276" w:lineRule="auto"/>
        <w:ind w:left="360"/>
        <w:jc w:val="left"/>
        <w:rPr>
          <w:color w:val="548DD4" w:themeColor="text2" w:themeTint="99"/>
        </w:rPr>
      </w:pPr>
      <w:r>
        <w:rPr>
          <w:color w:val="548DD4" w:themeColor="text2" w:themeTint="99"/>
        </w:rPr>
        <w:t>Správně: 1–K, 2–G, 3–E, 4–I</w:t>
      </w:r>
      <w:r w:rsidR="006A72BB">
        <w:rPr>
          <w:color w:val="548DD4" w:themeColor="text2" w:themeTint="99"/>
        </w:rPr>
        <w:t>, 5–H.</w:t>
      </w:r>
    </w:p>
    <w:p w14:paraId="0EFB3988" w14:textId="77777777" w:rsidR="0034175A" w:rsidRPr="00BF7B79" w:rsidRDefault="0034175A" w:rsidP="00BF7B79">
      <w:pPr>
        <w:pStyle w:val="Odstavecseseznamem"/>
        <w:spacing w:before="0" w:after="200" w:line="276" w:lineRule="auto"/>
        <w:ind w:left="360"/>
        <w:jc w:val="left"/>
      </w:pPr>
    </w:p>
    <w:p w14:paraId="4FC84191" w14:textId="5998ACFC" w:rsidR="006A72BB" w:rsidRDefault="006A72BB" w:rsidP="00BB7372">
      <w:pPr>
        <w:pStyle w:val="Odstavecseseznamem"/>
        <w:numPr>
          <w:ilvl w:val="0"/>
          <w:numId w:val="30"/>
        </w:numPr>
        <w:spacing w:before="0" w:after="200" w:line="276" w:lineRule="auto"/>
        <w:jc w:val="left"/>
      </w:pPr>
      <w:r>
        <w:t>Proveďte kontrolu jednotlivých názvů vzorců a chyby v názvech opravte:</w:t>
      </w: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3402"/>
        <w:gridCol w:w="3820"/>
      </w:tblGrid>
      <w:tr w:rsidR="006A72BB" w14:paraId="31B34CB9" w14:textId="77777777" w:rsidTr="00571919">
        <w:tc>
          <w:tcPr>
            <w:tcW w:w="1478" w:type="dxa"/>
          </w:tcPr>
          <w:p w14:paraId="3D0F6F55" w14:textId="313170F4" w:rsidR="006A72BB" w:rsidRDefault="006A72BB" w:rsidP="006A72BB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Vzorec</w:t>
            </w:r>
          </w:p>
        </w:tc>
        <w:tc>
          <w:tcPr>
            <w:tcW w:w="3402" w:type="dxa"/>
          </w:tcPr>
          <w:p w14:paraId="142EF051" w14:textId="50C72053" w:rsidR="006A72BB" w:rsidRDefault="006A72BB" w:rsidP="006A72BB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Název</w:t>
            </w:r>
          </w:p>
        </w:tc>
        <w:tc>
          <w:tcPr>
            <w:tcW w:w="3820" w:type="dxa"/>
          </w:tcPr>
          <w:p w14:paraId="67C5FE22" w14:textId="022FE846" w:rsidR="006A72BB" w:rsidRDefault="006A72BB" w:rsidP="006A72BB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Oprava</w:t>
            </w:r>
          </w:p>
        </w:tc>
      </w:tr>
      <w:tr w:rsidR="00F53B1D" w14:paraId="1E0768CF" w14:textId="77777777" w:rsidTr="00571919">
        <w:tc>
          <w:tcPr>
            <w:tcW w:w="1478" w:type="dxa"/>
          </w:tcPr>
          <w:p w14:paraId="46931E0A" w14:textId="2A5679E4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FeCl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>
              <w:rPr>
                <w:rFonts w:ascii="Calibri" w:hAnsi="Calibri"/>
              </w:rPr>
              <w:t>·</w:t>
            </w:r>
            <w:r>
              <w:t xml:space="preserve"> 4H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14F42E64" w14:textId="73055384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Tetrahydrát chloridu železitého</w:t>
            </w:r>
          </w:p>
        </w:tc>
        <w:tc>
          <w:tcPr>
            <w:tcW w:w="3820" w:type="dxa"/>
          </w:tcPr>
          <w:p w14:paraId="76A4741D" w14:textId="7AA44A43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 xml:space="preserve">Tetrahydrát chloridu </w:t>
            </w:r>
            <w:r w:rsidRPr="00F53B1D">
              <w:rPr>
                <w:color w:val="548DD4" w:themeColor="text2" w:themeTint="99"/>
              </w:rPr>
              <w:t>železnatého</w:t>
            </w:r>
          </w:p>
        </w:tc>
      </w:tr>
      <w:tr w:rsidR="00F53B1D" w14:paraId="75EDB80C" w14:textId="77777777" w:rsidTr="00571919">
        <w:tc>
          <w:tcPr>
            <w:tcW w:w="1478" w:type="dxa"/>
          </w:tcPr>
          <w:p w14:paraId="1D4C92CF" w14:textId="20C73339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LiNO</w:t>
            </w:r>
            <w:r>
              <w:rPr>
                <w:vertAlign w:val="subscript"/>
              </w:rPr>
              <w:t>3</w:t>
            </w:r>
            <w:r>
              <w:t xml:space="preserve"> </w:t>
            </w:r>
            <w:r>
              <w:rPr>
                <w:rFonts w:ascii="Calibri" w:hAnsi="Calibri"/>
              </w:rPr>
              <w:t>·</w:t>
            </w:r>
            <w:r>
              <w:t xml:space="preserve"> 3H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1DA8DF3A" w14:textId="36C2DC7A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Trihydrát dusitanu lithného</w:t>
            </w:r>
          </w:p>
        </w:tc>
        <w:tc>
          <w:tcPr>
            <w:tcW w:w="3820" w:type="dxa"/>
          </w:tcPr>
          <w:p w14:paraId="7288673E" w14:textId="23143E46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 xml:space="preserve">Trihydrát </w:t>
            </w:r>
            <w:r w:rsidRPr="00F53B1D">
              <w:rPr>
                <w:color w:val="548DD4" w:themeColor="text2" w:themeTint="99"/>
              </w:rPr>
              <w:t>dusičnanu</w:t>
            </w:r>
            <w:r>
              <w:t xml:space="preserve"> lithného</w:t>
            </w:r>
          </w:p>
        </w:tc>
      </w:tr>
      <w:tr w:rsidR="00F53B1D" w14:paraId="521CA06F" w14:textId="77777777" w:rsidTr="00571919">
        <w:tc>
          <w:tcPr>
            <w:tcW w:w="1478" w:type="dxa"/>
          </w:tcPr>
          <w:p w14:paraId="3BBA8E62" w14:textId="52A673BA" w:rsidR="00F53B1D" w:rsidRPr="006A72BB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  <w:rPr>
                <w:vertAlign w:val="subscript"/>
              </w:rPr>
            </w:pPr>
            <w:r>
              <w:t>NaIO</w:t>
            </w:r>
            <w:r>
              <w:rPr>
                <w:vertAlign w:val="subscript"/>
              </w:rPr>
              <w:t xml:space="preserve">4 </w:t>
            </w:r>
            <w:r>
              <w:rPr>
                <w:rFonts w:ascii="Calibri" w:hAnsi="Calibri"/>
              </w:rPr>
              <w:t>·</w:t>
            </w:r>
            <w:r>
              <w:t xml:space="preserve"> 3H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7EF52056" w14:textId="66B5303B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Trihydrát jodistanu sodného</w:t>
            </w:r>
          </w:p>
        </w:tc>
        <w:tc>
          <w:tcPr>
            <w:tcW w:w="3820" w:type="dxa"/>
          </w:tcPr>
          <w:p w14:paraId="1CE6822C" w14:textId="77777777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</w:tr>
      <w:tr w:rsidR="00F53B1D" w14:paraId="6F3E9ADF" w14:textId="77777777" w:rsidTr="00571919">
        <w:tc>
          <w:tcPr>
            <w:tcW w:w="1478" w:type="dxa"/>
          </w:tcPr>
          <w:p w14:paraId="2F43A2FC" w14:textId="5B0A1EBF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AlCl</w:t>
            </w:r>
            <w:r>
              <w:rPr>
                <w:vertAlign w:val="subscript"/>
              </w:rPr>
              <w:t>3</w:t>
            </w:r>
            <w:r>
              <w:t xml:space="preserve"> </w:t>
            </w:r>
            <w:r>
              <w:rPr>
                <w:rFonts w:ascii="Calibri" w:hAnsi="Calibri"/>
              </w:rPr>
              <w:t>·</w:t>
            </w:r>
            <w:r>
              <w:t xml:space="preserve"> 6H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50D05D29" w14:textId="1EEFFB5F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Hexahydrát chloridu hlinitého</w:t>
            </w:r>
          </w:p>
        </w:tc>
        <w:tc>
          <w:tcPr>
            <w:tcW w:w="3820" w:type="dxa"/>
          </w:tcPr>
          <w:p w14:paraId="6492CFE6" w14:textId="77777777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</w:tr>
      <w:tr w:rsidR="00F53B1D" w14:paraId="66DDDF94" w14:textId="77777777" w:rsidTr="00571919">
        <w:tc>
          <w:tcPr>
            <w:tcW w:w="1478" w:type="dxa"/>
          </w:tcPr>
          <w:p w14:paraId="7BC5AE6F" w14:textId="2E6D9D6B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NaClO</w:t>
            </w:r>
            <w:r>
              <w:rPr>
                <w:vertAlign w:val="subscript"/>
              </w:rPr>
              <w:t xml:space="preserve">4 </w:t>
            </w:r>
            <w:r>
              <w:rPr>
                <w:rFonts w:ascii="Calibri" w:hAnsi="Calibri"/>
              </w:rPr>
              <w:t>·</w:t>
            </w:r>
            <w:r>
              <w:t xml:space="preserve"> 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69C1D1C8" w14:textId="1DEDB444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Hemihydrát chloristanu sodného</w:t>
            </w:r>
          </w:p>
        </w:tc>
        <w:tc>
          <w:tcPr>
            <w:tcW w:w="3820" w:type="dxa"/>
          </w:tcPr>
          <w:p w14:paraId="4B99D06E" w14:textId="3FA6D25F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 w:rsidRPr="00F53B1D">
              <w:rPr>
                <w:color w:val="548DD4" w:themeColor="text2" w:themeTint="99"/>
              </w:rPr>
              <w:t>Monohydrát</w:t>
            </w:r>
            <w:r>
              <w:t xml:space="preserve"> chloristanu sodného</w:t>
            </w:r>
          </w:p>
        </w:tc>
      </w:tr>
      <w:tr w:rsidR="00F53B1D" w14:paraId="2979399B" w14:textId="77777777" w:rsidTr="00571919">
        <w:tc>
          <w:tcPr>
            <w:tcW w:w="1478" w:type="dxa"/>
          </w:tcPr>
          <w:p w14:paraId="14EC9270" w14:textId="3AC1A4B9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 xml:space="preserve">AgF </w:t>
            </w:r>
            <w:r>
              <w:rPr>
                <w:rFonts w:ascii="Calibri" w:hAnsi="Calibri"/>
              </w:rPr>
              <w:t>·</w:t>
            </w:r>
            <w:r>
              <w:t xml:space="preserve"> 2H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52BA8E8E" w14:textId="51A15A72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Dihydrát fluoridu zlatného</w:t>
            </w:r>
          </w:p>
        </w:tc>
        <w:tc>
          <w:tcPr>
            <w:tcW w:w="3820" w:type="dxa"/>
          </w:tcPr>
          <w:p w14:paraId="59FBBC72" w14:textId="68533BAD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 xml:space="preserve">Dihydrát fluoridu </w:t>
            </w:r>
            <w:r w:rsidRPr="00F53B1D">
              <w:rPr>
                <w:color w:val="548DD4" w:themeColor="text2" w:themeTint="99"/>
              </w:rPr>
              <w:t>stříbrného</w:t>
            </w:r>
          </w:p>
        </w:tc>
      </w:tr>
    </w:tbl>
    <w:p w14:paraId="5C43482C" w14:textId="77777777" w:rsidR="006A72BB" w:rsidRDefault="006A72BB" w:rsidP="006A72BB">
      <w:pPr>
        <w:pStyle w:val="Odstavecseseznamem"/>
        <w:spacing w:before="0" w:after="200" w:line="276" w:lineRule="auto"/>
        <w:ind w:left="360"/>
        <w:jc w:val="left"/>
      </w:pPr>
    </w:p>
    <w:p w14:paraId="37F566EE" w14:textId="2B65DBF8" w:rsidR="00F439D4" w:rsidRPr="008C2935" w:rsidRDefault="00F439D4" w:rsidP="00BB7372">
      <w:pPr>
        <w:pStyle w:val="Odstavecseseznamem"/>
        <w:numPr>
          <w:ilvl w:val="0"/>
          <w:numId w:val="30"/>
        </w:numPr>
        <w:spacing w:before="0" w:after="200" w:line="276" w:lineRule="auto"/>
        <w:jc w:val="left"/>
      </w:pPr>
      <w:r w:rsidRPr="00A06D76">
        <w:t xml:space="preserve">Doplňte triviální </w:t>
      </w:r>
      <w:r w:rsidR="002A08B1">
        <w:t xml:space="preserve">nebo mineralogické </w:t>
      </w:r>
      <w:r w:rsidRPr="00A06D76">
        <w:t>názvy sloučeniny</w:t>
      </w:r>
      <w:r w:rsidR="001139C2">
        <w:t>:</w:t>
      </w:r>
    </w:p>
    <w:tbl>
      <w:tblPr>
        <w:tblStyle w:val="Mkatabulky"/>
        <w:tblpPr w:leftFromText="141" w:rightFromText="141" w:vertAnchor="text" w:horzAnchor="margin" w:tblpXSpec="center" w:tblpY="3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F439D4" w14:paraId="511095E4" w14:textId="77777777" w:rsidTr="00951AC6">
        <w:trPr>
          <w:trHeight w:hRule="exact" w:val="454"/>
        </w:trPr>
        <w:tc>
          <w:tcPr>
            <w:tcW w:w="454" w:type="dxa"/>
          </w:tcPr>
          <w:p w14:paraId="5C7A9273" w14:textId="77777777" w:rsidR="00F439D4" w:rsidRDefault="00F439D4" w:rsidP="00951AC6">
            <w:pPr>
              <w:jc w:val="center"/>
            </w:pPr>
            <w:r>
              <w:t>1.</w:t>
            </w: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</w:tcPr>
          <w:p w14:paraId="65512562" w14:textId="77777777" w:rsidR="00F439D4" w:rsidRDefault="00F439D4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181C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H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EDDF83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6973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37D9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35DA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T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5B5BEAF9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</w:tcPr>
          <w:p w14:paraId="7052392E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</w:tcPr>
          <w:p w14:paraId="1D689B0A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</w:tr>
      <w:tr w:rsidR="00F439D4" w14:paraId="4C59D13B" w14:textId="77777777" w:rsidTr="00951AC6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04531BB5" w14:textId="77777777" w:rsidR="00F439D4" w:rsidRDefault="00F439D4" w:rsidP="00951AC6">
            <w:pPr>
              <w:jc w:val="center"/>
            </w:pPr>
            <w:r>
              <w:t>2.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93FF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5BAD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A85E4F9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F83A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Ě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A5C1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D168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32AA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734D59DA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</w:tcPr>
          <w:p w14:paraId="797D05F0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</w:tr>
      <w:tr w:rsidR="00F439D4" w14:paraId="38AA589E" w14:textId="77777777" w:rsidTr="00951AC6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2CBCA6D1" w14:textId="77777777" w:rsidR="00F439D4" w:rsidRDefault="00F439D4" w:rsidP="00951AC6">
            <w:pPr>
              <w:jc w:val="center"/>
            </w:pPr>
            <w:r>
              <w:t>3.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665B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A75F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F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530BA15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97E9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AF24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EEB1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C463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B367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T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13943B0F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</w:tr>
      <w:tr w:rsidR="00F439D4" w14:paraId="78F58A61" w14:textId="77777777" w:rsidTr="00951AC6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7A166AD6" w14:textId="77777777" w:rsidR="00F439D4" w:rsidRDefault="00F439D4" w:rsidP="00951AC6">
            <w:pPr>
              <w:jc w:val="center"/>
            </w:pPr>
            <w:r>
              <w:t>4.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840F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G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1814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F88EF0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2E3B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6B3E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1EB7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0940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T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E3D3FB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</w:tcPr>
          <w:p w14:paraId="28484E6E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</w:tr>
      <w:tr w:rsidR="00F439D4" w14:paraId="4CE3C946" w14:textId="77777777" w:rsidTr="00951AC6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7ECAA2D2" w14:textId="77777777" w:rsidR="00F439D4" w:rsidRDefault="00F439D4" w:rsidP="00951AC6">
            <w:pPr>
              <w:jc w:val="center"/>
            </w:pPr>
            <w: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4E98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043F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4F0B55C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G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6768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EA94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1BE4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T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B16D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73E4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T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37CCF51A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</w:tr>
      <w:tr w:rsidR="00F439D4" w14:paraId="10782870" w14:textId="77777777" w:rsidTr="00951AC6">
        <w:trPr>
          <w:trHeight w:hRule="exact" w:val="454"/>
        </w:trPr>
        <w:tc>
          <w:tcPr>
            <w:tcW w:w="454" w:type="dxa"/>
          </w:tcPr>
          <w:p w14:paraId="59AD72AC" w14:textId="77777777" w:rsidR="00F439D4" w:rsidRDefault="00F439D4" w:rsidP="00951AC6">
            <w:pPr>
              <w:jc w:val="center"/>
            </w:pPr>
            <w:r>
              <w:t>6.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0E11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9D5C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9A69D94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Á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F15B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31E8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893D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E206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V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B334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C67B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C</w:t>
            </w:r>
          </w:p>
        </w:tc>
      </w:tr>
      <w:tr w:rsidR="00F439D4" w14:paraId="7C5074DE" w14:textId="77777777" w:rsidTr="00951AC6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6CB41CAA" w14:textId="77777777" w:rsidR="00F439D4" w:rsidRDefault="00F439D4" w:rsidP="00951AC6">
            <w:pPr>
              <w:jc w:val="center"/>
            </w:pPr>
            <w:r>
              <w:t>7.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86A4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H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162C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60D7299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1E8A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6E7F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T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DA39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9F9D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  <w:r w:rsidRPr="00E17CDC">
              <w:rPr>
                <w:color w:val="548DD4" w:themeColor="text2" w:themeTint="99"/>
              </w:rPr>
              <w:t>T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511D1AE2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649D2990" w14:textId="77777777" w:rsidR="00F439D4" w:rsidRPr="00E17CDC" w:rsidRDefault="00F439D4" w:rsidP="00951AC6">
            <w:pPr>
              <w:jc w:val="center"/>
              <w:rPr>
                <w:color w:val="548DD4" w:themeColor="text2" w:themeTint="99"/>
              </w:rPr>
            </w:pPr>
          </w:p>
        </w:tc>
      </w:tr>
    </w:tbl>
    <w:p w14:paraId="35A056A5" w14:textId="2D02C893" w:rsidR="00F439D4" w:rsidRPr="00B72E59" w:rsidRDefault="00F439D4" w:rsidP="00B72E59">
      <w:pPr>
        <w:pStyle w:val="Titulek"/>
        <w:keepNext/>
        <w:tabs>
          <w:tab w:val="center" w:pos="4535"/>
        </w:tabs>
        <w:spacing w:before="0" w:after="0"/>
        <w:jc w:val="left"/>
        <w:rPr>
          <w:b w:val="0"/>
          <w:sz w:val="24"/>
          <w:szCs w:val="24"/>
        </w:rPr>
      </w:pPr>
      <w:r w:rsidRPr="00B72E59">
        <w:rPr>
          <w:b w:val="0"/>
          <w:sz w:val="24"/>
          <w:szCs w:val="24"/>
        </w:rPr>
        <w:tab/>
      </w:r>
    </w:p>
    <w:p w14:paraId="6328C44B" w14:textId="77777777" w:rsidR="00F439D4" w:rsidRDefault="00F439D4" w:rsidP="00BB7372">
      <w:pPr>
        <w:pStyle w:val="Odstavecseseznamem"/>
        <w:numPr>
          <w:ilvl w:val="0"/>
          <w:numId w:val="22"/>
        </w:numPr>
        <w:spacing w:before="0" w:after="0"/>
      </w:pPr>
      <w:r>
        <w:t>NaCl</w:t>
      </w:r>
    </w:p>
    <w:p w14:paraId="2DFF4E9C" w14:textId="77777777" w:rsidR="00F439D4" w:rsidRDefault="00F439D4" w:rsidP="00BB7372">
      <w:pPr>
        <w:pStyle w:val="Odstavecseseznamem"/>
        <w:numPr>
          <w:ilvl w:val="0"/>
          <w:numId w:val="22"/>
        </w:numPr>
        <w:spacing w:before="0" w:after="0"/>
      </w:pPr>
      <w:r>
        <w:t>HgS</w:t>
      </w:r>
    </w:p>
    <w:p w14:paraId="36777696" w14:textId="77777777" w:rsidR="00F439D4" w:rsidRDefault="00F439D4" w:rsidP="00BB7372">
      <w:pPr>
        <w:pStyle w:val="Odstavecseseznamem"/>
        <w:numPr>
          <w:ilvl w:val="0"/>
          <w:numId w:val="22"/>
        </w:numPr>
        <w:spacing w:before="0" w:after="0"/>
      </w:pPr>
      <w:r>
        <w:t>ZnS</w:t>
      </w:r>
    </w:p>
    <w:p w14:paraId="200D3003" w14:textId="77777777" w:rsidR="00F439D4" w:rsidRDefault="00F439D4" w:rsidP="00BB7372">
      <w:pPr>
        <w:pStyle w:val="Odstavecseseznamem"/>
        <w:numPr>
          <w:ilvl w:val="0"/>
          <w:numId w:val="22"/>
        </w:numPr>
        <w:spacing w:before="0" w:after="0"/>
      </w:pPr>
      <w:r>
        <w:t>PbS</w:t>
      </w:r>
    </w:p>
    <w:p w14:paraId="34F79C90" w14:textId="77777777" w:rsidR="00F439D4" w:rsidRPr="00B72E59" w:rsidRDefault="00F439D4" w:rsidP="00BB7372">
      <w:pPr>
        <w:pStyle w:val="Odstavecseseznamem"/>
        <w:numPr>
          <w:ilvl w:val="0"/>
          <w:numId w:val="22"/>
        </w:numPr>
        <w:spacing w:before="0" w:after="0"/>
        <w:rPr>
          <w:vertAlign w:val="subscript"/>
        </w:rPr>
      </w:pPr>
      <w:r>
        <w:t>Fe</w:t>
      </w:r>
      <w:r w:rsidRPr="00B72E59">
        <w:rPr>
          <w:vertAlign w:val="subscript"/>
        </w:rPr>
        <w:t>3</w:t>
      </w:r>
      <w:r>
        <w:t>O</w:t>
      </w:r>
      <w:r w:rsidRPr="00B72E59">
        <w:rPr>
          <w:vertAlign w:val="subscript"/>
        </w:rPr>
        <w:t>4</w:t>
      </w:r>
    </w:p>
    <w:p w14:paraId="1A3E0001" w14:textId="77777777" w:rsidR="00F439D4" w:rsidRDefault="00F439D4" w:rsidP="00BB7372">
      <w:pPr>
        <w:pStyle w:val="Odstavecseseznamem"/>
        <w:numPr>
          <w:ilvl w:val="0"/>
          <w:numId w:val="22"/>
        </w:numPr>
        <w:spacing w:before="0" w:after="0"/>
      </w:pPr>
      <w:r>
        <w:t>CaSO</w:t>
      </w:r>
      <w:r w:rsidRPr="00B72E59">
        <w:rPr>
          <w:vertAlign w:val="subscript"/>
        </w:rPr>
        <w:t>4</w:t>
      </w:r>
      <w:r>
        <w:t>.2H</w:t>
      </w:r>
      <w:r w:rsidRPr="00B72E59">
        <w:rPr>
          <w:vertAlign w:val="subscript"/>
        </w:rPr>
        <w:t>2</w:t>
      </w:r>
      <w:r>
        <w:t>O</w:t>
      </w:r>
    </w:p>
    <w:p w14:paraId="3A0084A7" w14:textId="231742D2" w:rsidR="00F439D4" w:rsidRPr="000817E9" w:rsidRDefault="00F439D4" w:rsidP="00BB7372">
      <w:pPr>
        <w:pStyle w:val="Odstavecseseznamem"/>
        <w:numPr>
          <w:ilvl w:val="0"/>
          <w:numId w:val="22"/>
        </w:numPr>
        <w:spacing w:before="0" w:after="0"/>
        <w:rPr>
          <w:vertAlign w:val="subscript"/>
        </w:rPr>
      </w:pPr>
      <w:r>
        <w:t>Fe</w:t>
      </w:r>
      <w:r w:rsidRPr="00B72E59">
        <w:rPr>
          <w:vertAlign w:val="subscript"/>
        </w:rPr>
        <w:t>2</w:t>
      </w:r>
      <w:r>
        <w:t>O</w:t>
      </w:r>
      <w:r w:rsidRPr="00B72E59">
        <w:rPr>
          <w:vertAlign w:val="subscript"/>
        </w:rPr>
        <w:t>3</w:t>
      </w:r>
    </w:p>
    <w:tbl>
      <w:tblPr>
        <w:tblStyle w:val="Mkatabulky"/>
        <w:tblpPr w:leftFromText="141" w:rightFromText="141" w:vertAnchor="text" w:horzAnchor="margin" w:tblpXSpec="center" w:tblpY="5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A08B1" w14:paraId="7A8506EE" w14:textId="77777777" w:rsidTr="00384315">
        <w:trPr>
          <w:trHeight w:hRule="exact" w:val="454"/>
        </w:trPr>
        <w:tc>
          <w:tcPr>
            <w:tcW w:w="454" w:type="dxa"/>
          </w:tcPr>
          <w:p w14:paraId="3D9351DD" w14:textId="77777777" w:rsidR="002A08B1" w:rsidRDefault="002A08B1" w:rsidP="00384315">
            <w:pPr>
              <w:jc w:val="center"/>
            </w:pPr>
            <w:r>
              <w:lastRenderedPageBreak/>
              <w:t>1.</w:t>
            </w:r>
          </w:p>
        </w:tc>
        <w:tc>
          <w:tcPr>
            <w:tcW w:w="454" w:type="dxa"/>
            <w:tcBorders>
              <w:right w:val="single" w:sz="4" w:space="0" w:color="auto"/>
            </w:tcBorders>
          </w:tcPr>
          <w:p w14:paraId="57B86918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A771" w14:textId="272E7297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 w:rsidRPr="00D11416">
              <w:rPr>
                <w:color w:val="548DD4" w:themeColor="text2" w:themeTint="99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B87F34" w14:textId="3BEEC3BA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 w:rsidRPr="00D11416">
              <w:rPr>
                <w:color w:val="548DD4" w:themeColor="text2" w:themeTint="99"/>
              </w:rPr>
              <w:t>Á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3F4CFF9" w14:textId="7CB166F5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5462" w14:textId="3CC7B9AB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EDAC" w14:textId="552AA7EA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13EAB090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2D843CF6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</w:tcPr>
          <w:p w14:paraId="45236922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</w:tr>
      <w:tr w:rsidR="002A08B1" w14:paraId="561A5F0F" w14:textId="77777777" w:rsidTr="00384315">
        <w:trPr>
          <w:trHeight w:hRule="exact" w:val="454"/>
        </w:trPr>
        <w:tc>
          <w:tcPr>
            <w:tcW w:w="454" w:type="dxa"/>
          </w:tcPr>
          <w:p w14:paraId="5C67C089" w14:textId="77777777" w:rsidR="002A08B1" w:rsidRDefault="002A08B1" w:rsidP="00384315">
            <w:pPr>
              <w:jc w:val="center"/>
            </w:pPr>
            <w:r>
              <w:t>2.</w:t>
            </w:r>
          </w:p>
        </w:tc>
        <w:tc>
          <w:tcPr>
            <w:tcW w:w="454" w:type="dxa"/>
          </w:tcPr>
          <w:p w14:paraId="13522D27" w14:textId="73BCF33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DB6D" w14:textId="5FEBCA4E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0CF86" w14:textId="6078B132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8602DF" w14:textId="1132A84E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11E3" w14:textId="5F6F6358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E205" w14:textId="4F430AD9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A845" w14:textId="5A04058A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195D" w14:textId="67556FBF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1C2BC467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</w:tr>
      <w:tr w:rsidR="002A08B1" w14:paraId="01209FC6" w14:textId="77777777" w:rsidTr="00384315">
        <w:trPr>
          <w:trHeight w:hRule="exact" w:val="454"/>
        </w:trPr>
        <w:tc>
          <w:tcPr>
            <w:tcW w:w="454" w:type="dxa"/>
          </w:tcPr>
          <w:p w14:paraId="4CBDB2C4" w14:textId="77777777" w:rsidR="002A08B1" w:rsidRDefault="002A08B1" w:rsidP="00384315">
            <w:pPr>
              <w:jc w:val="center"/>
            </w:pPr>
            <w:r>
              <w:t>3.</w:t>
            </w:r>
          </w:p>
        </w:tc>
        <w:tc>
          <w:tcPr>
            <w:tcW w:w="454" w:type="dxa"/>
            <w:tcBorders>
              <w:right w:val="single" w:sz="4" w:space="0" w:color="auto"/>
            </w:tcBorders>
          </w:tcPr>
          <w:p w14:paraId="247FEDC2" w14:textId="1FE2A5B9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FC2C" w14:textId="53ACF2D0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6715E1" w14:textId="2CEBFC24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A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3BF0FCF" w14:textId="7434BE1A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6573" w14:textId="266DE129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Y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99F6" w14:textId="6063A328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1D3A27" w14:textId="43F516EE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24C9E17" w14:textId="32CB7FDD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3059D3D7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</w:tr>
      <w:tr w:rsidR="002A08B1" w14:paraId="499CAF88" w14:textId="77777777" w:rsidTr="00384315">
        <w:trPr>
          <w:trHeight w:hRule="exact" w:val="454"/>
        </w:trPr>
        <w:tc>
          <w:tcPr>
            <w:tcW w:w="454" w:type="dxa"/>
          </w:tcPr>
          <w:p w14:paraId="5B9E190A" w14:textId="77777777" w:rsidR="002A08B1" w:rsidRDefault="002A08B1" w:rsidP="00384315">
            <w:pPr>
              <w:jc w:val="center"/>
            </w:pPr>
            <w:r>
              <w:t>4.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5B33719E" w14:textId="0A2E3506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AFA9" w14:textId="4ED2DB2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51CA80" w14:textId="69771763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8D25DBF" w14:textId="18C91359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7301" w14:textId="74F803C3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C8B4" w14:textId="69B54626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64FA" w14:textId="6A5118D0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9E85" w14:textId="4431CAD0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03AC" w14:textId="453E72F1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K</w:t>
            </w:r>
          </w:p>
        </w:tc>
      </w:tr>
      <w:tr w:rsidR="002A08B1" w14:paraId="59C6C83D" w14:textId="77777777" w:rsidTr="00384315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1B06CA47" w14:textId="77777777" w:rsidR="002A08B1" w:rsidRDefault="002A08B1" w:rsidP="00384315">
            <w:pPr>
              <w:jc w:val="center"/>
            </w:pPr>
            <w: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BF69" w14:textId="07CC582D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1322" w14:textId="455F7AE8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0E015" w14:textId="7AFAF7D6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DF17293" w14:textId="0902B99E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4F71" w14:textId="48979307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E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53F4" w14:textId="79F048F5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33F2906F" w14:textId="189FE2F1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7B9BAF2A" w14:textId="29B4D018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1E9BCAFB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</w:tr>
    </w:tbl>
    <w:p w14:paraId="24D475A8" w14:textId="77777777" w:rsidR="00500D8D" w:rsidRDefault="00500D8D" w:rsidP="00A82C19"/>
    <w:p w14:paraId="35D8C7AA" w14:textId="77777777" w:rsidR="00D11416" w:rsidRDefault="00D11416" w:rsidP="00BB7372">
      <w:pPr>
        <w:pStyle w:val="Odstavecseseznamem"/>
        <w:numPr>
          <w:ilvl w:val="0"/>
          <w:numId w:val="25"/>
        </w:numPr>
        <w:spacing w:before="0" w:after="0"/>
      </w:pPr>
      <w:r>
        <w:t>CaSO</w:t>
      </w:r>
      <w:r>
        <w:rPr>
          <w:vertAlign w:val="subscript"/>
        </w:rPr>
        <w:t>4</w:t>
      </w:r>
      <w:r>
        <w:t>.1/2H</w:t>
      </w:r>
      <w:r>
        <w:rPr>
          <w:vertAlign w:val="subscript"/>
        </w:rPr>
        <w:t>2</w:t>
      </w:r>
      <w:r>
        <w:t>O</w:t>
      </w:r>
    </w:p>
    <w:p w14:paraId="5870A3C4" w14:textId="77777777" w:rsidR="00D11416" w:rsidRDefault="00D11416" w:rsidP="00BB7372">
      <w:pPr>
        <w:pStyle w:val="Odstavecseseznamem"/>
        <w:numPr>
          <w:ilvl w:val="0"/>
          <w:numId w:val="25"/>
        </w:numPr>
        <w:spacing w:before="0" w:after="0"/>
      </w:pPr>
      <w:r>
        <w:t>Cu</w:t>
      </w:r>
      <w:r>
        <w:rPr>
          <w:vertAlign w:val="subscript"/>
        </w:rPr>
        <w:t>2</w:t>
      </w:r>
      <w:r>
        <w:t>O</w:t>
      </w:r>
    </w:p>
    <w:p w14:paraId="74477C54" w14:textId="77777777" w:rsidR="00D11416" w:rsidRPr="000817E9" w:rsidRDefault="00D11416" w:rsidP="00BB7372">
      <w:pPr>
        <w:pStyle w:val="Odstavecseseznamem"/>
        <w:numPr>
          <w:ilvl w:val="0"/>
          <w:numId w:val="25"/>
        </w:numPr>
        <w:spacing w:before="0" w:after="0"/>
      </w:pPr>
      <w:r>
        <w:t>BaSO</w:t>
      </w:r>
      <w:r>
        <w:rPr>
          <w:vertAlign w:val="subscript"/>
        </w:rPr>
        <w:t>4</w:t>
      </w:r>
    </w:p>
    <w:p w14:paraId="75799275" w14:textId="77777777" w:rsidR="00D11416" w:rsidRDefault="00D11416" w:rsidP="00BB7372">
      <w:pPr>
        <w:pStyle w:val="Odstavecseseznamem"/>
        <w:numPr>
          <w:ilvl w:val="0"/>
          <w:numId w:val="25"/>
        </w:numPr>
        <w:spacing w:before="0" w:after="0"/>
      </w:pPr>
      <w:r>
        <w:t>NH</w:t>
      </w:r>
      <w:r>
        <w:rPr>
          <w:vertAlign w:val="subscript"/>
        </w:rPr>
        <w:t>4</w:t>
      </w:r>
      <w:r>
        <w:t>Cl</w:t>
      </w:r>
    </w:p>
    <w:p w14:paraId="31E2C172" w14:textId="7CB386E9" w:rsidR="000817E9" w:rsidRPr="000817E9" w:rsidRDefault="00D11416" w:rsidP="00BB7372">
      <w:pPr>
        <w:pStyle w:val="Odstavecseseznamem"/>
        <w:numPr>
          <w:ilvl w:val="0"/>
          <w:numId w:val="25"/>
        </w:numPr>
        <w:spacing w:before="0" w:after="0"/>
      </w:pPr>
      <w:r>
        <w:t>FeCO</w:t>
      </w:r>
      <w:r>
        <w:rPr>
          <w:vertAlign w:val="subscript"/>
        </w:rPr>
        <w:t>3</w:t>
      </w:r>
    </w:p>
    <w:tbl>
      <w:tblPr>
        <w:tblStyle w:val="Mkatabulky"/>
        <w:tblpPr w:leftFromText="141" w:rightFromText="141" w:vertAnchor="text" w:horzAnchor="page" w:tblpX="3676" w:tblpY="3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A08B1" w14:paraId="4EBBA4DB" w14:textId="77777777" w:rsidTr="00384315">
        <w:trPr>
          <w:trHeight w:hRule="exact" w:val="454"/>
        </w:trPr>
        <w:tc>
          <w:tcPr>
            <w:tcW w:w="454" w:type="dxa"/>
          </w:tcPr>
          <w:p w14:paraId="741B4603" w14:textId="77777777" w:rsidR="002A08B1" w:rsidRDefault="002A08B1" w:rsidP="00384315">
            <w:pPr>
              <w:jc w:val="center"/>
            </w:pPr>
            <w:r>
              <w:t>1.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559DC59" w14:textId="77777777" w:rsidR="002A08B1" w:rsidRPr="00D11416" w:rsidRDefault="002A08B1" w:rsidP="00384315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71487" w14:textId="122BE1E8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 w:rsidRPr="00D11416">
              <w:rPr>
                <w:color w:val="548DD4" w:themeColor="text2" w:themeTint="99"/>
              </w:rP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8B62D9" w14:textId="4399B31A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BF694" w14:textId="61512CE3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0F33C8" w14:textId="0233E925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4232FB" w14:textId="1C83DA67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AAC848" w14:textId="095E7079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D27128" w14:textId="070D8E47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L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E0A7AE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F903A7" w14:textId="295E0488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DC2DE9" w14:textId="314DEFE5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DA11AF4" w14:textId="4C2F2CF2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B4C072A" w14:textId="2B3A10BE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</w:tr>
      <w:tr w:rsidR="002A08B1" w14:paraId="76974877" w14:textId="77777777" w:rsidTr="00384315">
        <w:trPr>
          <w:trHeight w:hRule="exact" w:val="454"/>
        </w:trPr>
        <w:tc>
          <w:tcPr>
            <w:tcW w:w="454" w:type="dxa"/>
          </w:tcPr>
          <w:p w14:paraId="0FB05428" w14:textId="77777777" w:rsidR="002A08B1" w:rsidRDefault="002A08B1" w:rsidP="00384315">
            <w:pPr>
              <w:jc w:val="center"/>
            </w:pPr>
            <w:r>
              <w:t>2.</w:t>
            </w:r>
          </w:p>
        </w:tc>
        <w:tc>
          <w:tcPr>
            <w:tcW w:w="454" w:type="dxa"/>
            <w:shd w:val="clear" w:color="auto" w:fill="FFFFFF" w:themeFill="background1"/>
          </w:tcPr>
          <w:p w14:paraId="7A9939E6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34F35AC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0CAF0E8" w14:textId="77777777" w:rsidR="002A08B1" w:rsidRPr="00D11416" w:rsidRDefault="002A08B1" w:rsidP="0038431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88E3ED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9CC774" w14:textId="7A78C861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39C6423" w14:textId="06AC2C93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BA78FF" w14:textId="1636B648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C096CB" w14:textId="4BFBA872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D8E162" w14:textId="1079F169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8EEF4" w14:textId="312F1460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A486FF" w14:textId="762D686F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F4720A" w14:textId="41DA0FFF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C65C083" w14:textId="5894079A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</w:tr>
      <w:tr w:rsidR="002A08B1" w14:paraId="2E1D7975" w14:textId="77777777" w:rsidTr="00384315">
        <w:trPr>
          <w:trHeight w:hRule="exact" w:val="454"/>
        </w:trPr>
        <w:tc>
          <w:tcPr>
            <w:tcW w:w="454" w:type="dxa"/>
          </w:tcPr>
          <w:p w14:paraId="24C3E622" w14:textId="77777777" w:rsidR="002A08B1" w:rsidRDefault="002A08B1" w:rsidP="00384315">
            <w:pPr>
              <w:jc w:val="center"/>
            </w:pPr>
            <w:r>
              <w:t>3.</w:t>
            </w:r>
          </w:p>
        </w:tc>
        <w:tc>
          <w:tcPr>
            <w:tcW w:w="454" w:type="dxa"/>
            <w:shd w:val="clear" w:color="auto" w:fill="FFFFFF" w:themeFill="background1"/>
          </w:tcPr>
          <w:p w14:paraId="0A606538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F17D808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0C777B5" w14:textId="77777777" w:rsidR="002A08B1" w:rsidRPr="00D11416" w:rsidRDefault="002A08B1" w:rsidP="0038431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F483B90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21D0DD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956880D" w14:textId="470C680E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AE256E" w14:textId="4200B322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DEA41B" w14:textId="2FE4F538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30C1DE" w14:textId="7DA04553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F003E8" w14:textId="08907525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44A86" w14:textId="28EAC6D0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298D87" w14:textId="51D9E025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Á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4A9406" w14:textId="2E78C954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</w:t>
            </w:r>
          </w:p>
        </w:tc>
      </w:tr>
      <w:tr w:rsidR="002A08B1" w14:paraId="6E22303E" w14:textId="77777777" w:rsidTr="00384315">
        <w:trPr>
          <w:trHeight w:hRule="exact" w:val="454"/>
        </w:trPr>
        <w:tc>
          <w:tcPr>
            <w:tcW w:w="454" w:type="dxa"/>
          </w:tcPr>
          <w:p w14:paraId="3BC937B9" w14:textId="77777777" w:rsidR="002A08B1" w:rsidRDefault="002A08B1" w:rsidP="00384315">
            <w:pPr>
              <w:jc w:val="center"/>
            </w:pPr>
            <w:r>
              <w:t>4.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6B9338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FB8B1D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147AC0" w14:textId="77777777" w:rsidR="002A08B1" w:rsidRPr="00D11416" w:rsidRDefault="002A08B1" w:rsidP="0038431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5FFD3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242707" w14:textId="6AD065D8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5FA2E88" w14:textId="57DFF080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D7DBF7" w14:textId="451A4108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1E7449" w14:textId="1B3DA447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B285CD" w14:textId="26D3FF80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8C6B99E" w14:textId="178A10C8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05145A5" w14:textId="76D29C65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6981296" w14:textId="09ABD684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0600164" w14:textId="6F276D46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</w:tr>
      <w:tr w:rsidR="002A08B1" w14:paraId="050662AC" w14:textId="77777777" w:rsidTr="00384315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30A1AF57" w14:textId="77777777" w:rsidR="002A08B1" w:rsidRDefault="002A08B1" w:rsidP="00384315">
            <w:pPr>
              <w:jc w:val="center"/>
            </w:pPr>
            <w: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056F9" w14:textId="2DFDA4D2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57B67" w14:textId="76A8E587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7BFC4E" w14:textId="4EC82F4E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G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8B06AB" w14:textId="17C34AD0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8B88CA" w14:textId="3A19C05D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20B8FD7" w14:textId="70CBB573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Z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9F881" w14:textId="51FCEF1E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F5F0E" w14:textId="6F6E32EE" w:rsidR="002A08B1" w:rsidRPr="00D11416" w:rsidRDefault="00D11416" w:rsidP="00384315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6767977" w14:textId="77777777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06C769A" w14:textId="29C3C558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2E8466B" w14:textId="4ACB9DAB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5FA75D8" w14:textId="68E98D8D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D4E6F08" w14:textId="230DDD96" w:rsidR="002A08B1" w:rsidRPr="00D11416" w:rsidRDefault="002A08B1" w:rsidP="00384315">
            <w:pPr>
              <w:jc w:val="center"/>
              <w:rPr>
                <w:color w:val="548DD4" w:themeColor="text2" w:themeTint="99"/>
              </w:rPr>
            </w:pPr>
          </w:p>
        </w:tc>
      </w:tr>
    </w:tbl>
    <w:p w14:paraId="49278A3D" w14:textId="77777777" w:rsidR="002A08B1" w:rsidRDefault="002A08B1" w:rsidP="00A82C19"/>
    <w:p w14:paraId="0CEF221A" w14:textId="3C151BDF" w:rsidR="002A08B1" w:rsidRPr="000817E9" w:rsidRDefault="000817E9" w:rsidP="00BB7372">
      <w:pPr>
        <w:pStyle w:val="Odstavecseseznamem"/>
        <w:numPr>
          <w:ilvl w:val="0"/>
          <w:numId w:val="23"/>
        </w:numPr>
        <w:spacing w:before="0" w:after="0"/>
      </w:pPr>
      <w:r>
        <w:t>Hg</w:t>
      </w:r>
      <w:r>
        <w:rPr>
          <w:vertAlign w:val="subscript"/>
        </w:rPr>
        <w:t>2</w:t>
      </w:r>
      <w:r>
        <w:t>Cl</w:t>
      </w:r>
      <w:r>
        <w:rPr>
          <w:vertAlign w:val="subscript"/>
        </w:rPr>
        <w:t>2</w:t>
      </w:r>
    </w:p>
    <w:p w14:paraId="10DB1AD3" w14:textId="160EE986" w:rsidR="000817E9" w:rsidRPr="000817E9" w:rsidRDefault="000817E9" w:rsidP="00BB7372">
      <w:pPr>
        <w:pStyle w:val="Odstavecseseznamem"/>
        <w:numPr>
          <w:ilvl w:val="0"/>
          <w:numId w:val="23"/>
        </w:numPr>
        <w:spacing w:before="0" w:after="0"/>
      </w:pPr>
      <w:r>
        <w:t>CaMg(CO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</w:p>
    <w:p w14:paraId="0DBC90E2" w14:textId="7EA1C67C" w:rsidR="000817E9" w:rsidRDefault="000817E9" w:rsidP="00BB7372">
      <w:pPr>
        <w:pStyle w:val="Odstavecseseznamem"/>
        <w:numPr>
          <w:ilvl w:val="0"/>
          <w:numId w:val="23"/>
        </w:numPr>
        <w:spacing w:before="0" w:after="0"/>
      </w:pPr>
      <w:r>
        <w:t>HgCl</w:t>
      </w:r>
      <w:r>
        <w:rPr>
          <w:vertAlign w:val="subscript"/>
        </w:rPr>
        <w:t>2</w:t>
      </w:r>
    </w:p>
    <w:p w14:paraId="1F4878FD" w14:textId="17C0EED9" w:rsidR="000817E9" w:rsidRDefault="000817E9" w:rsidP="00BB7372">
      <w:pPr>
        <w:pStyle w:val="Odstavecseseznamem"/>
        <w:numPr>
          <w:ilvl w:val="0"/>
          <w:numId w:val="23"/>
        </w:numPr>
        <w:spacing w:before="0" w:after="0"/>
      </w:pPr>
      <w:r>
        <w:t>AgNO</w:t>
      </w:r>
      <w:r>
        <w:rPr>
          <w:vertAlign w:val="subscript"/>
        </w:rPr>
        <w:t>3</w:t>
      </w:r>
    </w:p>
    <w:p w14:paraId="5F97B3DA" w14:textId="57E857CF" w:rsidR="000817E9" w:rsidRDefault="000817E9" w:rsidP="00BB7372">
      <w:pPr>
        <w:pStyle w:val="Odstavecseseznamem"/>
        <w:numPr>
          <w:ilvl w:val="0"/>
          <w:numId w:val="23"/>
        </w:numPr>
        <w:spacing w:before="0" w:after="0"/>
      </w:pPr>
      <w:r>
        <w:t>MgCO</w:t>
      </w:r>
      <w:r>
        <w:rPr>
          <w:vertAlign w:val="subscript"/>
        </w:rPr>
        <w:t>3</w:t>
      </w:r>
    </w:p>
    <w:tbl>
      <w:tblPr>
        <w:tblStyle w:val="Mkatabulky"/>
        <w:tblpPr w:leftFromText="141" w:rightFromText="141" w:vertAnchor="text" w:horzAnchor="margin" w:tblpXSpec="center" w:tblpY="3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D11416" w14:paraId="33CCD8CD" w14:textId="77777777" w:rsidTr="002A08B1">
        <w:trPr>
          <w:trHeight w:hRule="exact" w:val="454"/>
        </w:trPr>
        <w:tc>
          <w:tcPr>
            <w:tcW w:w="454" w:type="dxa"/>
          </w:tcPr>
          <w:p w14:paraId="66C18978" w14:textId="77777777" w:rsidR="00D11416" w:rsidRDefault="00D11416" w:rsidP="00951AC6">
            <w:pPr>
              <w:jc w:val="center"/>
            </w:pPr>
            <w:r>
              <w:t>1.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C3B2B6" w14:textId="77777777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BBC18" w14:textId="77777777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E5BC599" w14:textId="71A4B6EA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 w:rsidRPr="00D11416">
              <w:rPr>
                <w:color w:val="548DD4" w:themeColor="text2" w:themeTint="99"/>
              </w:rPr>
              <w:t>B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B87977" w14:textId="570A22EC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 w:rsidRPr="00D11416">
              <w:rPr>
                <w:color w:val="548DD4" w:themeColor="text2" w:themeTint="99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189FE0" w14:textId="3AEA9193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 w:rsidRPr="00D11416">
              <w:rPr>
                <w:color w:val="548DD4" w:themeColor="text2" w:themeTint="99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BA1F73" w14:textId="53DF8613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 w:rsidRPr="00D11416">
              <w:rPr>
                <w:color w:val="548DD4" w:themeColor="text2" w:themeTint="99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57F22" w14:textId="4127604B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 w:rsidRPr="00D11416">
              <w:rPr>
                <w:color w:val="548DD4" w:themeColor="text2" w:themeTint="99"/>
              </w:rPr>
              <w:t>L</w:t>
            </w:r>
          </w:p>
        </w:tc>
      </w:tr>
      <w:tr w:rsidR="00D11416" w14:paraId="157826F3" w14:textId="77777777" w:rsidTr="002A08B1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54A5F58E" w14:textId="77777777" w:rsidR="00D11416" w:rsidRDefault="00D11416" w:rsidP="00951AC6">
            <w:pPr>
              <w:jc w:val="center"/>
            </w:pPr>
            <w:r>
              <w:t>2.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CA348E" w14:textId="518DB6DC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F21F9" w14:textId="44ACF109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3D726FF" w14:textId="39A7BB50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FE0CC" w14:textId="72C9CC1E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FDBFC" w14:textId="42A895DB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871F46" w14:textId="5889CF3E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C79A45" w14:textId="39E071D0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T</w:t>
            </w:r>
          </w:p>
        </w:tc>
      </w:tr>
      <w:tr w:rsidR="00D11416" w14:paraId="53B72643" w14:textId="77777777" w:rsidTr="002A08B1">
        <w:trPr>
          <w:trHeight w:hRule="exact" w:val="454"/>
        </w:trPr>
        <w:tc>
          <w:tcPr>
            <w:tcW w:w="454" w:type="dxa"/>
          </w:tcPr>
          <w:p w14:paraId="3D7B0408" w14:textId="77777777" w:rsidR="00D11416" w:rsidRDefault="00D11416" w:rsidP="00951AC6">
            <w:pPr>
              <w:jc w:val="center"/>
            </w:pPr>
            <w:r>
              <w:t>3.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5672E2" w14:textId="77777777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8228FD" w14:textId="727B0ECD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A6B2012" w14:textId="75F3D14B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A01D2" w14:textId="25B13025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4A05D" w14:textId="1990C5B3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91024" w14:textId="61FD17BA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1CEE67" w14:textId="45842126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D</w:t>
            </w:r>
          </w:p>
        </w:tc>
      </w:tr>
      <w:tr w:rsidR="00D11416" w14:paraId="74B1FD02" w14:textId="77777777" w:rsidTr="002A08B1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3443CB48" w14:textId="77777777" w:rsidR="00D11416" w:rsidRDefault="00D11416" w:rsidP="00951AC6">
            <w:pPr>
              <w:jc w:val="center"/>
            </w:pPr>
            <w:r>
              <w:t>4.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DA550F" w14:textId="78F87BD4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FDFA5C" w14:textId="6FB369BA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Í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37A9A6E" w14:textId="50EBEC32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831CF0" w14:textId="05D11C19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FA1F1E" w14:textId="422FAE11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8AC5E" w14:textId="3A35AADA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4996B3" w14:textId="77777777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</w:p>
        </w:tc>
      </w:tr>
      <w:tr w:rsidR="00D11416" w14:paraId="275BFB85" w14:textId="77777777" w:rsidTr="002A08B1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6B441BC7" w14:textId="77777777" w:rsidR="00D11416" w:rsidRDefault="00D11416" w:rsidP="00951AC6">
            <w:pPr>
              <w:jc w:val="center"/>
            </w:pPr>
            <w: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A8A6B" w14:textId="37E83D85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CCFEB6" w14:textId="638CE65D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1549623" w14:textId="2F6E6FD4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Z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1086AC" w14:textId="3AC4DD06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0B32AD" w14:textId="2D60142F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V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A3E78B" w14:textId="59F32338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F6B163" w14:textId="5F9AF482" w:rsidR="00D11416" w:rsidRPr="00D11416" w:rsidRDefault="00D11416" w:rsidP="00951AC6">
            <w:pPr>
              <w:jc w:val="center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C</w:t>
            </w:r>
          </w:p>
        </w:tc>
      </w:tr>
    </w:tbl>
    <w:p w14:paraId="3FB21EB8" w14:textId="77777777" w:rsidR="002A08B1" w:rsidRDefault="002A08B1" w:rsidP="00A82C19"/>
    <w:p w14:paraId="2F5145CC" w14:textId="5A8AAFBF" w:rsidR="002A08B1" w:rsidRPr="000817E9" w:rsidRDefault="000817E9" w:rsidP="00BB7372">
      <w:pPr>
        <w:pStyle w:val="Odstavecseseznamem"/>
        <w:numPr>
          <w:ilvl w:val="0"/>
          <w:numId w:val="24"/>
        </w:numPr>
        <w:spacing w:before="0" w:after="0"/>
      </w:pPr>
      <w:r>
        <w:t>MnO</w:t>
      </w:r>
      <w:r>
        <w:rPr>
          <w:vertAlign w:val="subscript"/>
        </w:rPr>
        <w:t>2</w:t>
      </w:r>
    </w:p>
    <w:p w14:paraId="5BBC1BFD" w14:textId="2CAB9950" w:rsidR="000817E9" w:rsidRDefault="000817E9" w:rsidP="00BB7372">
      <w:pPr>
        <w:pStyle w:val="Odstavecseseznamem"/>
        <w:numPr>
          <w:ilvl w:val="0"/>
          <w:numId w:val="24"/>
        </w:numPr>
        <w:spacing w:before="0" w:after="0"/>
      </w:pPr>
      <w:r>
        <w:t>PbCO</w:t>
      </w:r>
      <w:r>
        <w:rPr>
          <w:vertAlign w:val="subscript"/>
        </w:rPr>
        <w:t>3</w:t>
      </w:r>
    </w:p>
    <w:p w14:paraId="4E2557D2" w14:textId="2349E066" w:rsidR="000817E9" w:rsidRPr="000817E9" w:rsidRDefault="000817E9" w:rsidP="00BB7372">
      <w:pPr>
        <w:pStyle w:val="Odstavecseseznamem"/>
        <w:numPr>
          <w:ilvl w:val="0"/>
          <w:numId w:val="24"/>
        </w:numPr>
        <w:spacing w:before="0" w:after="0"/>
      </w:pPr>
      <w:r>
        <w:t>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</w:p>
    <w:p w14:paraId="643272EF" w14:textId="03881D10" w:rsidR="000817E9" w:rsidRDefault="000817E9" w:rsidP="00BB7372">
      <w:pPr>
        <w:pStyle w:val="Odstavecseseznamem"/>
        <w:numPr>
          <w:ilvl w:val="0"/>
          <w:numId w:val="24"/>
        </w:numPr>
        <w:spacing w:before="0" w:after="0"/>
      </w:pPr>
      <w:r>
        <w:t>Pb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</w:p>
    <w:p w14:paraId="597B01AD" w14:textId="349A750A" w:rsidR="009B6AB1" w:rsidRDefault="000817E9" w:rsidP="00BB7372">
      <w:pPr>
        <w:pStyle w:val="Odstavecseseznamem"/>
        <w:numPr>
          <w:ilvl w:val="0"/>
          <w:numId w:val="24"/>
        </w:numPr>
        <w:spacing w:before="0" w:after="0"/>
      </w:pPr>
      <w:r>
        <w:t>CaF</w:t>
      </w:r>
      <w:r>
        <w:rPr>
          <w:vertAlign w:val="subscript"/>
        </w:rPr>
        <w:t>2</w:t>
      </w:r>
    </w:p>
    <w:p w14:paraId="502D8874" w14:textId="77777777" w:rsidR="00FB2830" w:rsidRDefault="00FB2830" w:rsidP="009B6AB1">
      <w:pPr>
        <w:sectPr w:rsidR="00FB2830" w:rsidSect="00A65F4A">
          <w:headerReference w:type="default" r:id="rId58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5633EF88" w14:textId="2B78B110" w:rsidR="009B6AB1" w:rsidRPr="009B6AB1" w:rsidRDefault="009B6AB1" w:rsidP="009B6AB1"/>
    <w:p w14:paraId="587C3A6A" w14:textId="77777777" w:rsidR="00F26C56" w:rsidRDefault="00F26C56" w:rsidP="00F26C56">
      <w:pPr>
        <w:tabs>
          <w:tab w:val="left" w:pos="960"/>
        </w:tabs>
        <w:sectPr w:rsidR="00F26C56" w:rsidSect="00FB2830">
          <w:type w:val="continuous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  <w:r>
        <w:tab/>
      </w:r>
    </w:p>
    <w:p w14:paraId="3FD04E45" w14:textId="4BFA32D0" w:rsidR="009B6AB1" w:rsidRPr="009B6AB1" w:rsidRDefault="009B6AB1" w:rsidP="00F26C56">
      <w:pPr>
        <w:tabs>
          <w:tab w:val="left" w:pos="960"/>
        </w:tabs>
      </w:pPr>
    </w:p>
    <w:p w14:paraId="2488DA06" w14:textId="35578196" w:rsidR="009B6AB1" w:rsidRDefault="009B6AB1" w:rsidP="009B6AB1"/>
    <w:p w14:paraId="79132D22" w14:textId="6FB762CA" w:rsidR="009B6AB1" w:rsidRDefault="009B6AB1" w:rsidP="009B6AB1"/>
    <w:p w14:paraId="493995D5" w14:textId="77777777" w:rsidR="00F26C56" w:rsidRDefault="009B6AB1" w:rsidP="00F26C56">
      <w:pPr>
        <w:tabs>
          <w:tab w:val="left" w:pos="5160"/>
        </w:tabs>
        <w:sectPr w:rsidR="00F26C56" w:rsidSect="00F26C56">
          <w:type w:val="continuous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  <w:r>
        <w:tab/>
      </w:r>
    </w:p>
    <w:p w14:paraId="6955DFE2" w14:textId="41D48ED7" w:rsidR="00BD5733" w:rsidRPr="009B6AB1" w:rsidRDefault="00BD5733" w:rsidP="00F26C56">
      <w:pPr>
        <w:tabs>
          <w:tab w:val="left" w:pos="5160"/>
        </w:tabs>
        <w:sectPr w:rsidR="00BD5733" w:rsidRPr="009B6AB1" w:rsidSect="00F26C56">
          <w:type w:val="continuous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16D899E0" w14:textId="0F7B3A3B" w:rsidR="00570A64" w:rsidRPr="00570A64" w:rsidRDefault="00570A64" w:rsidP="00F26C56">
      <w:pPr>
        <w:pStyle w:val="Nadpis1"/>
        <w:numPr>
          <w:ilvl w:val="0"/>
          <w:numId w:val="0"/>
        </w:numPr>
        <w:rPr>
          <w:rStyle w:val="Zdraznnintenzivn"/>
          <w:i w:val="0"/>
          <w:iCs w:val="0"/>
          <w:color w:val="365F91" w:themeColor="accent1" w:themeShade="BF"/>
        </w:rPr>
      </w:pPr>
      <w:bookmarkStart w:id="7" w:name="_Toc427306544"/>
      <w:r w:rsidRPr="00570A64">
        <w:rPr>
          <w:rStyle w:val="Zdraznnintenzivn"/>
          <w:i w:val="0"/>
          <w:iCs w:val="0"/>
          <w:color w:val="365F91" w:themeColor="accent1" w:themeShade="BF"/>
        </w:rPr>
        <w:lastRenderedPageBreak/>
        <w:t>Přílohy</w:t>
      </w:r>
      <w:bookmarkEnd w:id="7"/>
    </w:p>
    <w:p w14:paraId="740F74DA" w14:textId="5C91C498" w:rsidR="00500D8D" w:rsidRPr="009B6AB1" w:rsidRDefault="00500D8D" w:rsidP="009B6AB1">
      <w:pPr>
        <w:spacing w:before="0" w:after="200" w:line="276" w:lineRule="auto"/>
        <w:jc w:val="left"/>
        <w:rPr>
          <w:rStyle w:val="Zdraznnintenzivn"/>
          <w:i w:val="0"/>
          <w:iCs w:val="0"/>
          <w:color w:val="auto"/>
        </w:rPr>
      </w:pPr>
      <w:r w:rsidRPr="001139C2">
        <w:rPr>
          <w:rStyle w:val="Zdraznnintenzivn"/>
        </w:rPr>
        <w:t>Příloha č. 1</w:t>
      </w:r>
    </w:p>
    <w:p w14:paraId="1002CC8E" w14:textId="77777777" w:rsidR="00500D8D" w:rsidRDefault="00500D8D" w:rsidP="00500D8D">
      <w:pPr>
        <w:pStyle w:val="Odstavecseseznamem"/>
        <w:numPr>
          <w:ilvl w:val="0"/>
          <w:numId w:val="5"/>
        </w:numPr>
      </w:pPr>
      <w:r>
        <w:t>Vyhledejte na internetu názvy pro jednotlivé periody a skupiny a doplňte všechny údaje do tabulky:</w:t>
      </w:r>
    </w:p>
    <w:p w14:paraId="566E12B7" w14:textId="45958B8A" w:rsidR="00500D8D" w:rsidRDefault="00500D8D" w:rsidP="00500D8D">
      <w:pPr>
        <w:pStyle w:val="Titulek"/>
        <w:keepNext/>
      </w:pPr>
      <w:r>
        <w:t xml:space="preserve">Tabulka </w:t>
      </w:r>
      <w:r w:rsidR="001C326E">
        <w:fldChar w:fldCharType="begin"/>
      </w:r>
      <w:r w:rsidR="001C326E">
        <w:instrText xml:space="preserve"> SEQ Tabulka \* ARABIC </w:instrText>
      </w:r>
      <w:r w:rsidR="001C326E">
        <w:fldChar w:fldCharType="separate"/>
      </w:r>
      <w:r w:rsidR="006C1473">
        <w:rPr>
          <w:noProof/>
        </w:rPr>
        <w:t>10</w:t>
      </w:r>
      <w:r w:rsidR="001C326E">
        <w:rPr>
          <w:noProof/>
        </w:rPr>
        <w:fldChar w:fldCharType="end"/>
      </w:r>
      <w:r>
        <w:t>: Názvy period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247"/>
        <w:gridCol w:w="3993"/>
        <w:gridCol w:w="3820"/>
      </w:tblGrid>
      <w:tr w:rsidR="00500D8D" w14:paraId="650BC75C" w14:textId="77777777" w:rsidTr="00500D8D">
        <w:tc>
          <w:tcPr>
            <w:tcW w:w="1247" w:type="dxa"/>
            <w:vAlign w:val="center"/>
          </w:tcPr>
          <w:p w14:paraId="57D0D9FC" w14:textId="77777777" w:rsidR="00500D8D" w:rsidRDefault="00500D8D" w:rsidP="00500D8D">
            <w:pPr>
              <w:pStyle w:val="Odstavecseseznamem"/>
              <w:tabs>
                <w:tab w:val="left" w:pos="1337"/>
              </w:tabs>
              <w:ind w:left="0"/>
              <w:jc w:val="left"/>
            </w:pPr>
            <w:r>
              <w:t>Číslo periody</w:t>
            </w:r>
          </w:p>
        </w:tc>
        <w:tc>
          <w:tcPr>
            <w:tcW w:w="3993" w:type="dxa"/>
          </w:tcPr>
          <w:p w14:paraId="02477AC8" w14:textId="77777777" w:rsidR="00500D8D" w:rsidRDefault="00500D8D" w:rsidP="00500D8D">
            <w:pPr>
              <w:pStyle w:val="Odstavecseseznamem"/>
              <w:ind w:left="0"/>
              <w:jc w:val="left"/>
            </w:pPr>
            <w:r>
              <w:t>Název periody</w:t>
            </w:r>
          </w:p>
        </w:tc>
        <w:tc>
          <w:tcPr>
            <w:tcW w:w="3820" w:type="dxa"/>
            <w:vAlign w:val="center"/>
          </w:tcPr>
          <w:p w14:paraId="0B3E0328" w14:textId="77777777" w:rsidR="00500D8D" w:rsidRDefault="00500D8D" w:rsidP="00500D8D">
            <w:pPr>
              <w:pStyle w:val="Odstavecseseznamem"/>
              <w:ind w:left="0"/>
              <w:jc w:val="left"/>
            </w:pPr>
            <w:r>
              <w:t>Počet prvků</w:t>
            </w:r>
          </w:p>
        </w:tc>
      </w:tr>
      <w:tr w:rsidR="00500D8D" w14:paraId="1700F1CE" w14:textId="77777777" w:rsidTr="00A252A2">
        <w:trPr>
          <w:trHeight w:hRule="exact" w:val="454"/>
        </w:trPr>
        <w:tc>
          <w:tcPr>
            <w:tcW w:w="1247" w:type="dxa"/>
          </w:tcPr>
          <w:p w14:paraId="0FEBFD3E" w14:textId="77777777" w:rsidR="00500D8D" w:rsidRPr="00370789" w:rsidRDefault="00500D8D" w:rsidP="00500D8D">
            <w:pPr>
              <w:pStyle w:val="Odstavecseseznamem"/>
              <w:ind w:left="0"/>
              <w:jc w:val="center"/>
              <w:rPr>
                <w:i/>
              </w:rPr>
            </w:pPr>
            <w:r>
              <w:t xml:space="preserve">1. </w:t>
            </w:r>
            <w:r>
              <w:rPr>
                <w:i/>
              </w:rPr>
              <w:t>(n =1)</w:t>
            </w:r>
          </w:p>
        </w:tc>
        <w:tc>
          <w:tcPr>
            <w:tcW w:w="3993" w:type="dxa"/>
          </w:tcPr>
          <w:p w14:paraId="6B5EDC22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312FEF6D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16A79839" w14:textId="77777777" w:rsidTr="00A252A2">
        <w:trPr>
          <w:trHeight w:hRule="exact" w:val="454"/>
        </w:trPr>
        <w:tc>
          <w:tcPr>
            <w:tcW w:w="1247" w:type="dxa"/>
          </w:tcPr>
          <w:p w14:paraId="1A493113" w14:textId="77777777" w:rsidR="00500D8D" w:rsidRDefault="00500D8D" w:rsidP="00500D8D">
            <w:pPr>
              <w:pStyle w:val="Odstavecseseznamem"/>
              <w:ind w:left="0"/>
              <w:jc w:val="center"/>
            </w:pPr>
            <w:r>
              <w:t xml:space="preserve">2. </w:t>
            </w:r>
            <w:r w:rsidRPr="00370789">
              <w:rPr>
                <w:i/>
              </w:rPr>
              <w:t>(n=2)</w:t>
            </w:r>
          </w:p>
        </w:tc>
        <w:tc>
          <w:tcPr>
            <w:tcW w:w="3993" w:type="dxa"/>
          </w:tcPr>
          <w:p w14:paraId="04EC5317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793C3AC5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0B68D5F3" w14:textId="77777777" w:rsidTr="00A252A2">
        <w:trPr>
          <w:trHeight w:hRule="exact" w:val="454"/>
        </w:trPr>
        <w:tc>
          <w:tcPr>
            <w:tcW w:w="1247" w:type="dxa"/>
          </w:tcPr>
          <w:p w14:paraId="3687718A" w14:textId="77777777" w:rsidR="00500D8D" w:rsidRDefault="00500D8D" w:rsidP="00500D8D">
            <w:pPr>
              <w:pStyle w:val="Odstavecseseznamem"/>
              <w:ind w:left="0"/>
              <w:jc w:val="center"/>
            </w:pPr>
            <w:r>
              <w:t xml:space="preserve">3. </w:t>
            </w:r>
            <w:r w:rsidRPr="00370789">
              <w:rPr>
                <w:i/>
              </w:rPr>
              <w:t>(n=3)</w:t>
            </w:r>
          </w:p>
        </w:tc>
        <w:tc>
          <w:tcPr>
            <w:tcW w:w="3993" w:type="dxa"/>
          </w:tcPr>
          <w:p w14:paraId="051B82C5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0B74658F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11397F08" w14:textId="77777777" w:rsidTr="00A252A2">
        <w:trPr>
          <w:trHeight w:hRule="exact" w:val="454"/>
        </w:trPr>
        <w:tc>
          <w:tcPr>
            <w:tcW w:w="1247" w:type="dxa"/>
          </w:tcPr>
          <w:p w14:paraId="4FE48B31" w14:textId="77777777" w:rsidR="00500D8D" w:rsidRDefault="00500D8D" w:rsidP="00500D8D">
            <w:pPr>
              <w:pStyle w:val="Odstavecseseznamem"/>
              <w:ind w:left="0"/>
              <w:jc w:val="center"/>
            </w:pPr>
            <w:r>
              <w:t xml:space="preserve">4. </w:t>
            </w:r>
            <w:r w:rsidRPr="00370789">
              <w:rPr>
                <w:i/>
              </w:rPr>
              <w:t>(n=4)</w:t>
            </w:r>
          </w:p>
        </w:tc>
        <w:tc>
          <w:tcPr>
            <w:tcW w:w="3993" w:type="dxa"/>
          </w:tcPr>
          <w:p w14:paraId="0DBCAE52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1A783943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60764379" w14:textId="77777777" w:rsidTr="00A252A2">
        <w:trPr>
          <w:trHeight w:hRule="exact" w:val="454"/>
        </w:trPr>
        <w:tc>
          <w:tcPr>
            <w:tcW w:w="1247" w:type="dxa"/>
          </w:tcPr>
          <w:p w14:paraId="65CB1884" w14:textId="77777777" w:rsidR="00500D8D" w:rsidRDefault="00500D8D" w:rsidP="00500D8D">
            <w:pPr>
              <w:pStyle w:val="Odstavecseseznamem"/>
              <w:ind w:left="0"/>
              <w:jc w:val="center"/>
            </w:pPr>
            <w:r>
              <w:t xml:space="preserve">5. </w:t>
            </w:r>
            <w:r w:rsidRPr="00370789">
              <w:rPr>
                <w:i/>
              </w:rPr>
              <w:t>(n=5)</w:t>
            </w:r>
          </w:p>
        </w:tc>
        <w:tc>
          <w:tcPr>
            <w:tcW w:w="3993" w:type="dxa"/>
          </w:tcPr>
          <w:p w14:paraId="3B786C26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15D9D2BC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78DBA2E9" w14:textId="77777777" w:rsidTr="00A252A2">
        <w:trPr>
          <w:trHeight w:hRule="exact" w:val="454"/>
        </w:trPr>
        <w:tc>
          <w:tcPr>
            <w:tcW w:w="1247" w:type="dxa"/>
          </w:tcPr>
          <w:p w14:paraId="3407563E" w14:textId="77777777" w:rsidR="00500D8D" w:rsidRPr="00370789" w:rsidRDefault="00500D8D" w:rsidP="00500D8D">
            <w:pPr>
              <w:pStyle w:val="Odstavecseseznamem"/>
              <w:ind w:left="0"/>
              <w:jc w:val="center"/>
              <w:rPr>
                <w:i/>
              </w:rPr>
            </w:pPr>
            <w:r>
              <w:t xml:space="preserve">6. </w:t>
            </w:r>
            <w:r>
              <w:rPr>
                <w:i/>
              </w:rPr>
              <w:t>(n=6)</w:t>
            </w:r>
          </w:p>
        </w:tc>
        <w:tc>
          <w:tcPr>
            <w:tcW w:w="3993" w:type="dxa"/>
          </w:tcPr>
          <w:p w14:paraId="188467D6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2A903205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5E2E687E" w14:textId="77777777" w:rsidTr="00A252A2">
        <w:trPr>
          <w:trHeight w:hRule="exact" w:val="454"/>
        </w:trPr>
        <w:tc>
          <w:tcPr>
            <w:tcW w:w="1247" w:type="dxa"/>
          </w:tcPr>
          <w:p w14:paraId="1D05AE39" w14:textId="77777777" w:rsidR="00500D8D" w:rsidRDefault="00500D8D" w:rsidP="00500D8D">
            <w:pPr>
              <w:pStyle w:val="Odstavecseseznamem"/>
              <w:ind w:left="0"/>
              <w:jc w:val="center"/>
            </w:pPr>
            <w:r>
              <w:t xml:space="preserve">7. </w:t>
            </w:r>
            <w:r w:rsidRPr="00370789">
              <w:rPr>
                <w:i/>
              </w:rPr>
              <w:t>(n=7)</w:t>
            </w:r>
          </w:p>
        </w:tc>
        <w:tc>
          <w:tcPr>
            <w:tcW w:w="3993" w:type="dxa"/>
          </w:tcPr>
          <w:p w14:paraId="7DF971A2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65894524" w14:textId="77777777" w:rsidR="00500D8D" w:rsidRDefault="00500D8D" w:rsidP="00500D8D">
            <w:pPr>
              <w:pStyle w:val="Odstavecseseznamem"/>
              <w:ind w:left="0"/>
            </w:pPr>
          </w:p>
        </w:tc>
      </w:tr>
    </w:tbl>
    <w:p w14:paraId="7ABE7785" w14:textId="321F715A" w:rsidR="00500D8D" w:rsidRDefault="00500D8D" w:rsidP="000113E1">
      <w:pPr>
        <w:pStyle w:val="Titulek"/>
        <w:keepNext/>
      </w:pPr>
      <w:r>
        <w:t xml:space="preserve">Tabulka </w:t>
      </w:r>
      <w:r w:rsidR="009D0FF2">
        <w:t>2</w:t>
      </w:r>
      <w:r>
        <w:t>: Názvy skupin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554"/>
        <w:gridCol w:w="3686"/>
        <w:gridCol w:w="3820"/>
      </w:tblGrid>
      <w:tr w:rsidR="00500D8D" w14:paraId="7AF7D8B9" w14:textId="77777777" w:rsidTr="00A252A2">
        <w:trPr>
          <w:trHeight w:hRule="exact" w:val="454"/>
        </w:trPr>
        <w:tc>
          <w:tcPr>
            <w:tcW w:w="1554" w:type="dxa"/>
          </w:tcPr>
          <w:p w14:paraId="77FC25B2" w14:textId="77777777" w:rsidR="00500D8D" w:rsidRDefault="00500D8D" w:rsidP="00500D8D">
            <w:pPr>
              <w:pStyle w:val="Odstavecseseznamem"/>
              <w:ind w:left="0"/>
            </w:pPr>
            <w:r>
              <w:t>Číslo skupiny</w:t>
            </w:r>
          </w:p>
        </w:tc>
        <w:tc>
          <w:tcPr>
            <w:tcW w:w="3686" w:type="dxa"/>
          </w:tcPr>
          <w:p w14:paraId="1F3F0B96" w14:textId="77777777" w:rsidR="00500D8D" w:rsidRDefault="00500D8D" w:rsidP="00500D8D">
            <w:pPr>
              <w:pStyle w:val="Odstavecseseznamem"/>
              <w:ind w:left="0"/>
            </w:pPr>
            <w:r>
              <w:t>Název skupiny</w:t>
            </w:r>
          </w:p>
        </w:tc>
        <w:tc>
          <w:tcPr>
            <w:tcW w:w="3820" w:type="dxa"/>
          </w:tcPr>
          <w:p w14:paraId="50AC3EF3" w14:textId="77777777" w:rsidR="00500D8D" w:rsidRDefault="00500D8D" w:rsidP="00500D8D">
            <w:pPr>
              <w:pStyle w:val="Odstavecseseznamem"/>
              <w:ind w:left="0"/>
            </w:pPr>
            <w:r>
              <w:t>Prvky</w:t>
            </w:r>
          </w:p>
        </w:tc>
      </w:tr>
      <w:tr w:rsidR="00500D8D" w14:paraId="547CDA09" w14:textId="77777777" w:rsidTr="00A252A2">
        <w:trPr>
          <w:trHeight w:hRule="exact" w:val="454"/>
        </w:trPr>
        <w:tc>
          <w:tcPr>
            <w:tcW w:w="1554" w:type="dxa"/>
          </w:tcPr>
          <w:p w14:paraId="1142395B" w14:textId="77777777" w:rsidR="00500D8D" w:rsidRDefault="00500D8D" w:rsidP="00500D8D">
            <w:pPr>
              <w:pStyle w:val="Odstavecseseznamem"/>
              <w:ind w:left="0"/>
            </w:pPr>
            <w:r>
              <w:t>I. A (1.)</w:t>
            </w:r>
          </w:p>
        </w:tc>
        <w:tc>
          <w:tcPr>
            <w:tcW w:w="3686" w:type="dxa"/>
          </w:tcPr>
          <w:p w14:paraId="349F0D2F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54C99598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46AFFC06" w14:textId="77777777" w:rsidTr="00A252A2">
        <w:trPr>
          <w:trHeight w:hRule="exact" w:val="454"/>
        </w:trPr>
        <w:tc>
          <w:tcPr>
            <w:tcW w:w="1554" w:type="dxa"/>
          </w:tcPr>
          <w:p w14:paraId="54C561BC" w14:textId="77777777" w:rsidR="00500D8D" w:rsidRPr="0015604F" w:rsidRDefault="00500D8D" w:rsidP="00500D8D">
            <w:pPr>
              <w:pStyle w:val="Odstavecseseznamem"/>
              <w:ind w:left="0"/>
              <w:rPr>
                <w:sz w:val="26"/>
              </w:rPr>
            </w:pPr>
            <w:r>
              <w:t xml:space="preserve">II. A </w:t>
            </w:r>
            <w:r>
              <w:rPr>
                <w:sz w:val="26"/>
              </w:rPr>
              <w:t>(2.)</w:t>
            </w:r>
          </w:p>
        </w:tc>
        <w:tc>
          <w:tcPr>
            <w:tcW w:w="3686" w:type="dxa"/>
          </w:tcPr>
          <w:p w14:paraId="33435AAA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39F9FEC7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1093B72B" w14:textId="77777777" w:rsidTr="00A252A2">
        <w:trPr>
          <w:trHeight w:hRule="exact" w:val="454"/>
        </w:trPr>
        <w:tc>
          <w:tcPr>
            <w:tcW w:w="1554" w:type="dxa"/>
          </w:tcPr>
          <w:p w14:paraId="686442F3" w14:textId="77777777" w:rsidR="00500D8D" w:rsidRDefault="00500D8D" w:rsidP="00500D8D">
            <w:pPr>
              <w:pStyle w:val="Odstavecseseznamem"/>
              <w:ind w:left="0"/>
            </w:pPr>
            <w:r>
              <w:t>III. A (13.)</w:t>
            </w:r>
          </w:p>
        </w:tc>
        <w:tc>
          <w:tcPr>
            <w:tcW w:w="3686" w:type="dxa"/>
          </w:tcPr>
          <w:p w14:paraId="69695D22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0A26E108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32B7391F" w14:textId="77777777" w:rsidTr="00A252A2">
        <w:trPr>
          <w:trHeight w:hRule="exact" w:val="454"/>
        </w:trPr>
        <w:tc>
          <w:tcPr>
            <w:tcW w:w="1554" w:type="dxa"/>
          </w:tcPr>
          <w:p w14:paraId="0DE69622" w14:textId="77777777" w:rsidR="00500D8D" w:rsidRDefault="00500D8D" w:rsidP="00500D8D">
            <w:pPr>
              <w:pStyle w:val="Odstavecseseznamem"/>
              <w:ind w:left="0"/>
            </w:pPr>
            <w:r>
              <w:t>IV. A (14.)</w:t>
            </w:r>
          </w:p>
        </w:tc>
        <w:tc>
          <w:tcPr>
            <w:tcW w:w="3686" w:type="dxa"/>
          </w:tcPr>
          <w:p w14:paraId="621A61F4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292CB20C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379E2FAF" w14:textId="77777777" w:rsidTr="00A252A2">
        <w:trPr>
          <w:trHeight w:hRule="exact" w:val="454"/>
        </w:trPr>
        <w:tc>
          <w:tcPr>
            <w:tcW w:w="1554" w:type="dxa"/>
          </w:tcPr>
          <w:p w14:paraId="3A172E08" w14:textId="77777777" w:rsidR="00500D8D" w:rsidRDefault="00500D8D" w:rsidP="00500D8D">
            <w:pPr>
              <w:pStyle w:val="Odstavecseseznamem"/>
              <w:ind w:left="0"/>
            </w:pPr>
            <w:r>
              <w:t>V. A (15.)</w:t>
            </w:r>
          </w:p>
        </w:tc>
        <w:tc>
          <w:tcPr>
            <w:tcW w:w="3686" w:type="dxa"/>
          </w:tcPr>
          <w:p w14:paraId="264DC598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10A22626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3DF5C2C5" w14:textId="77777777" w:rsidTr="00A252A2">
        <w:trPr>
          <w:trHeight w:hRule="exact" w:val="454"/>
        </w:trPr>
        <w:tc>
          <w:tcPr>
            <w:tcW w:w="1554" w:type="dxa"/>
          </w:tcPr>
          <w:p w14:paraId="4A982909" w14:textId="77777777" w:rsidR="00500D8D" w:rsidRDefault="00500D8D" w:rsidP="00500D8D">
            <w:pPr>
              <w:pStyle w:val="Odstavecseseznamem"/>
              <w:ind w:left="0"/>
            </w:pPr>
            <w:r>
              <w:t>VI. A (16.)</w:t>
            </w:r>
          </w:p>
        </w:tc>
        <w:tc>
          <w:tcPr>
            <w:tcW w:w="3686" w:type="dxa"/>
          </w:tcPr>
          <w:p w14:paraId="4A6B1DA7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0A5D7247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5E6AAE69" w14:textId="77777777" w:rsidTr="00A252A2">
        <w:trPr>
          <w:trHeight w:hRule="exact" w:val="454"/>
        </w:trPr>
        <w:tc>
          <w:tcPr>
            <w:tcW w:w="1554" w:type="dxa"/>
          </w:tcPr>
          <w:p w14:paraId="183DC328" w14:textId="77777777" w:rsidR="00500D8D" w:rsidRDefault="00500D8D" w:rsidP="00500D8D">
            <w:pPr>
              <w:pStyle w:val="Odstavecseseznamem"/>
              <w:ind w:left="0"/>
            </w:pPr>
            <w:r>
              <w:t>VII. A (17.)</w:t>
            </w:r>
          </w:p>
        </w:tc>
        <w:tc>
          <w:tcPr>
            <w:tcW w:w="3686" w:type="dxa"/>
          </w:tcPr>
          <w:p w14:paraId="147482DE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54CD2E01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33EA7CC7" w14:textId="77777777" w:rsidTr="00A252A2">
        <w:trPr>
          <w:trHeight w:hRule="exact" w:val="454"/>
        </w:trPr>
        <w:tc>
          <w:tcPr>
            <w:tcW w:w="1554" w:type="dxa"/>
          </w:tcPr>
          <w:p w14:paraId="3DB1C803" w14:textId="77777777" w:rsidR="00500D8D" w:rsidRDefault="00500D8D" w:rsidP="00500D8D">
            <w:pPr>
              <w:pStyle w:val="Odstavecseseznamem"/>
              <w:ind w:left="0"/>
            </w:pPr>
            <w:r>
              <w:t>VIII. A (18.)</w:t>
            </w:r>
          </w:p>
        </w:tc>
        <w:tc>
          <w:tcPr>
            <w:tcW w:w="3686" w:type="dxa"/>
          </w:tcPr>
          <w:p w14:paraId="6852FB12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5276D587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1739E028" w14:textId="77777777" w:rsidTr="00A252A2">
        <w:trPr>
          <w:trHeight w:hRule="exact" w:val="454"/>
        </w:trPr>
        <w:tc>
          <w:tcPr>
            <w:tcW w:w="1554" w:type="dxa"/>
          </w:tcPr>
          <w:p w14:paraId="45C1A4E0" w14:textId="77777777" w:rsidR="00500D8D" w:rsidRDefault="00500D8D" w:rsidP="00500D8D">
            <w:pPr>
              <w:pStyle w:val="Odstavecseseznamem"/>
              <w:ind w:left="0"/>
            </w:pPr>
            <w:r>
              <w:t>I. B (11.)</w:t>
            </w:r>
          </w:p>
        </w:tc>
        <w:tc>
          <w:tcPr>
            <w:tcW w:w="3686" w:type="dxa"/>
          </w:tcPr>
          <w:p w14:paraId="30DF0343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768CEBAA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06367D2A" w14:textId="77777777" w:rsidTr="00A252A2">
        <w:trPr>
          <w:trHeight w:hRule="exact" w:val="454"/>
        </w:trPr>
        <w:tc>
          <w:tcPr>
            <w:tcW w:w="1554" w:type="dxa"/>
          </w:tcPr>
          <w:p w14:paraId="22591AB3" w14:textId="77777777" w:rsidR="00500D8D" w:rsidRDefault="00500D8D" w:rsidP="00500D8D">
            <w:pPr>
              <w:pStyle w:val="Odstavecseseznamem"/>
              <w:ind w:left="0"/>
            </w:pPr>
            <w:r>
              <w:t>II. B (12.)</w:t>
            </w:r>
          </w:p>
        </w:tc>
        <w:tc>
          <w:tcPr>
            <w:tcW w:w="3686" w:type="dxa"/>
          </w:tcPr>
          <w:p w14:paraId="4F621965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017525C4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2E8E3B6F" w14:textId="77777777" w:rsidTr="00A252A2">
        <w:trPr>
          <w:trHeight w:hRule="exact" w:val="454"/>
        </w:trPr>
        <w:tc>
          <w:tcPr>
            <w:tcW w:w="1554" w:type="dxa"/>
            <w:vMerge w:val="restart"/>
          </w:tcPr>
          <w:p w14:paraId="736C6722" w14:textId="77777777" w:rsidR="00500D8D" w:rsidRDefault="00500D8D" w:rsidP="00500D8D">
            <w:pPr>
              <w:pStyle w:val="Odstavecseseznamem"/>
              <w:ind w:left="0"/>
            </w:pPr>
            <w:r>
              <w:t xml:space="preserve">VIII. B </w:t>
            </w:r>
          </w:p>
          <w:p w14:paraId="20BD7581" w14:textId="77777777" w:rsidR="00500D8D" w:rsidRDefault="00500D8D" w:rsidP="00500D8D">
            <w:pPr>
              <w:pStyle w:val="Odstavecseseznamem"/>
              <w:ind w:left="0"/>
            </w:pPr>
            <w:r>
              <w:t>(8.–10.)</w:t>
            </w:r>
          </w:p>
        </w:tc>
        <w:tc>
          <w:tcPr>
            <w:tcW w:w="3686" w:type="dxa"/>
          </w:tcPr>
          <w:p w14:paraId="1F518A8A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163C9E36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59DF2436" w14:textId="77777777" w:rsidTr="00A252A2">
        <w:trPr>
          <w:trHeight w:hRule="exact" w:val="454"/>
        </w:trPr>
        <w:tc>
          <w:tcPr>
            <w:tcW w:w="1554" w:type="dxa"/>
            <w:vMerge/>
          </w:tcPr>
          <w:p w14:paraId="218AE58C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686" w:type="dxa"/>
          </w:tcPr>
          <w:p w14:paraId="6894E5A0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333A2D0D" w14:textId="77777777" w:rsidR="00500D8D" w:rsidRDefault="00500D8D" w:rsidP="00500D8D">
            <w:pPr>
              <w:pStyle w:val="Odstavecseseznamem"/>
              <w:ind w:left="0"/>
            </w:pPr>
          </w:p>
        </w:tc>
      </w:tr>
      <w:tr w:rsidR="00500D8D" w14:paraId="4A4FC49E" w14:textId="77777777" w:rsidTr="00A252A2">
        <w:trPr>
          <w:trHeight w:hRule="exact" w:val="454"/>
        </w:trPr>
        <w:tc>
          <w:tcPr>
            <w:tcW w:w="1554" w:type="dxa"/>
            <w:vMerge/>
          </w:tcPr>
          <w:p w14:paraId="607D1950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686" w:type="dxa"/>
          </w:tcPr>
          <w:p w14:paraId="3A40E8E8" w14:textId="77777777" w:rsidR="00500D8D" w:rsidRDefault="00500D8D" w:rsidP="00500D8D">
            <w:pPr>
              <w:pStyle w:val="Odstavecseseznamem"/>
              <w:ind w:left="0"/>
            </w:pPr>
          </w:p>
        </w:tc>
        <w:tc>
          <w:tcPr>
            <w:tcW w:w="3820" w:type="dxa"/>
          </w:tcPr>
          <w:p w14:paraId="6733D3C3" w14:textId="77777777" w:rsidR="00500D8D" w:rsidRDefault="00500D8D" w:rsidP="00500D8D">
            <w:pPr>
              <w:pStyle w:val="Odstavecseseznamem"/>
              <w:ind w:left="0"/>
            </w:pPr>
          </w:p>
        </w:tc>
      </w:tr>
    </w:tbl>
    <w:p w14:paraId="7136C700" w14:textId="77777777" w:rsidR="00500D8D" w:rsidRDefault="00500D8D" w:rsidP="00500D8D">
      <w:pPr>
        <w:pStyle w:val="Odstavecseseznamem"/>
        <w:numPr>
          <w:ilvl w:val="0"/>
          <w:numId w:val="5"/>
        </w:numPr>
      </w:pPr>
      <w:r>
        <w:t>Do slepé tabulky dopište značky prvků ve skupinách.</w:t>
      </w:r>
    </w:p>
    <w:p w14:paraId="5D7D3087" w14:textId="394076B9" w:rsidR="00500D8D" w:rsidRDefault="00500D8D" w:rsidP="00500D8D">
      <w:pPr>
        <w:pStyle w:val="Titulek"/>
        <w:keepNext/>
      </w:pPr>
      <w:r>
        <w:t xml:space="preserve">Tabulka </w:t>
      </w:r>
      <w:r w:rsidR="009D0FF2">
        <w:t>3</w:t>
      </w:r>
      <w:r>
        <w:t>: Slepá PSP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477"/>
        <w:gridCol w:w="478"/>
        <w:gridCol w:w="477"/>
        <w:gridCol w:w="477"/>
        <w:gridCol w:w="478"/>
        <w:gridCol w:w="477"/>
        <w:gridCol w:w="477"/>
        <w:gridCol w:w="478"/>
        <w:gridCol w:w="477"/>
        <w:gridCol w:w="478"/>
        <w:gridCol w:w="477"/>
        <w:gridCol w:w="477"/>
        <w:gridCol w:w="478"/>
        <w:gridCol w:w="477"/>
        <w:gridCol w:w="477"/>
        <w:gridCol w:w="478"/>
        <w:gridCol w:w="477"/>
        <w:gridCol w:w="478"/>
      </w:tblGrid>
      <w:tr w:rsidR="00500D8D" w14:paraId="4A835981" w14:textId="77777777" w:rsidTr="001B3CA8">
        <w:trPr>
          <w:cantSplit/>
          <w:trHeight w:val="1361"/>
        </w:trPr>
        <w:tc>
          <w:tcPr>
            <w:tcW w:w="477" w:type="dxa"/>
          </w:tcPr>
          <w:p w14:paraId="26BB89AE" w14:textId="77777777" w:rsidR="00500D8D" w:rsidRDefault="00500D8D" w:rsidP="00500D8D"/>
        </w:tc>
        <w:tc>
          <w:tcPr>
            <w:tcW w:w="477" w:type="dxa"/>
            <w:tcBorders>
              <w:bottom w:val="single" w:sz="4" w:space="0" w:color="auto"/>
            </w:tcBorders>
            <w:textDirection w:val="btLr"/>
          </w:tcPr>
          <w:p w14:paraId="039D9B80" w14:textId="77777777" w:rsidR="00500D8D" w:rsidRDefault="00500D8D" w:rsidP="00500D8D">
            <w:pPr>
              <w:ind w:left="113" w:right="113"/>
            </w:pPr>
            <w:r>
              <w:t>I. A (1.)</w:t>
            </w:r>
          </w:p>
        </w:tc>
        <w:tc>
          <w:tcPr>
            <w:tcW w:w="478" w:type="dxa"/>
            <w:textDirection w:val="btLr"/>
          </w:tcPr>
          <w:p w14:paraId="50633552" w14:textId="77777777" w:rsidR="00500D8D" w:rsidRDefault="00500D8D" w:rsidP="00500D8D">
            <w:pPr>
              <w:ind w:left="113" w:right="113"/>
            </w:pPr>
            <w:r>
              <w:t>II. A (2.)</w:t>
            </w:r>
          </w:p>
        </w:tc>
        <w:tc>
          <w:tcPr>
            <w:tcW w:w="477" w:type="dxa"/>
            <w:textDirection w:val="btLr"/>
          </w:tcPr>
          <w:p w14:paraId="090170FF" w14:textId="77777777" w:rsidR="00500D8D" w:rsidRDefault="00500D8D" w:rsidP="00500D8D">
            <w:pPr>
              <w:ind w:left="113" w:right="113"/>
            </w:pPr>
            <w:r>
              <w:t>III. B (3.)</w:t>
            </w:r>
          </w:p>
        </w:tc>
        <w:tc>
          <w:tcPr>
            <w:tcW w:w="477" w:type="dxa"/>
            <w:textDirection w:val="btLr"/>
          </w:tcPr>
          <w:p w14:paraId="175890D3" w14:textId="77777777" w:rsidR="00500D8D" w:rsidRDefault="00500D8D" w:rsidP="00500D8D">
            <w:pPr>
              <w:ind w:left="113" w:right="113"/>
            </w:pPr>
            <w:r>
              <w:t>IV. B (4.)</w:t>
            </w:r>
          </w:p>
        </w:tc>
        <w:tc>
          <w:tcPr>
            <w:tcW w:w="478" w:type="dxa"/>
            <w:textDirection w:val="btLr"/>
          </w:tcPr>
          <w:p w14:paraId="3BB8AC3E" w14:textId="77777777" w:rsidR="00500D8D" w:rsidRDefault="00500D8D" w:rsidP="00500D8D">
            <w:pPr>
              <w:ind w:left="113" w:right="113"/>
            </w:pPr>
            <w:r>
              <w:t>V. B (5.)</w:t>
            </w:r>
          </w:p>
        </w:tc>
        <w:tc>
          <w:tcPr>
            <w:tcW w:w="477" w:type="dxa"/>
            <w:textDirection w:val="btLr"/>
          </w:tcPr>
          <w:p w14:paraId="36B4AC34" w14:textId="77777777" w:rsidR="00500D8D" w:rsidRDefault="00500D8D" w:rsidP="00500D8D">
            <w:pPr>
              <w:ind w:left="113" w:right="113"/>
            </w:pPr>
            <w:r>
              <w:t>VI. B (6.)</w:t>
            </w:r>
          </w:p>
        </w:tc>
        <w:tc>
          <w:tcPr>
            <w:tcW w:w="477" w:type="dxa"/>
            <w:textDirection w:val="btLr"/>
          </w:tcPr>
          <w:p w14:paraId="4C3F0D06" w14:textId="77777777" w:rsidR="00500D8D" w:rsidRDefault="00500D8D" w:rsidP="00500D8D">
            <w:pPr>
              <w:ind w:left="113" w:right="113"/>
            </w:pPr>
            <w:r>
              <w:t>VII. B (7.)</w:t>
            </w:r>
          </w:p>
        </w:tc>
        <w:tc>
          <w:tcPr>
            <w:tcW w:w="478" w:type="dxa"/>
            <w:textDirection w:val="btLr"/>
          </w:tcPr>
          <w:p w14:paraId="29E3799F" w14:textId="77777777" w:rsidR="00500D8D" w:rsidRDefault="00500D8D" w:rsidP="00500D8D">
            <w:pPr>
              <w:ind w:left="113" w:right="113"/>
            </w:pPr>
            <w:r>
              <w:t>VIII. B (8.)</w:t>
            </w:r>
          </w:p>
        </w:tc>
        <w:tc>
          <w:tcPr>
            <w:tcW w:w="477" w:type="dxa"/>
            <w:textDirection w:val="btLr"/>
          </w:tcPr>
          <w:p w14:paraId="16BD8575" w14:textId="77777777" w:rsidR="00500D8D" w:rsidRDefault="00500D8D" w:rsidP="00500D8D">
            <w:pPr>
              <w:ind w:left="113" w:right="113"/>
            </w:pPr>
            <w:r>
              <w:t>VIII. B (9.)</w:t>
            </w:r>
          </w:p>
        </w:tc>
        <w:tc>
          <w:tcPr>
            <w:tcW w:w="478" w:type="dxa"/>
            <w:textDirection w:val="btLr"/>
          </w:tcPr>
          <w:p w14:paraId="7FB591EC" w14:textId="77777777" w:rsidR="00500D8D" w:rsidRDefault="00500D8D" w:rsidP="00500D8D">
            <w:pPr>
              <w:ind w:left="113" w:right="113"/>
            </w:pPr>
            <w:r>
              <w:t>VIII. B (10.)</w:t>
            </w:r>
          </w:p>
        </w:tc>
        <w:tc>
          <w:tcPr>
            <w:tcW w:w="477" w:type="dxa"/>
            <w:textDirection w:val="btLr"/>
          </w:tcPr>
          <w:p w14:paraId="73AC0251" w14:textId="77777777" w:rsidR="00500D8D" w:rsidRDefault="00500D8D" w:rsidP="00500D8D">
            <w:pPr>
              <w:ind w:left="113" w:right="113"/>
            </w:pPr>
            <w:r>
              <w:t>I. B (11.)</w:t>
            </w:r>
          </w:p>
        </w:tc>
        <w:tc>
          <w:tcPr>
            <w:tcW w:w="477" w:type="dxa"/>
            <w:textDirection w:val="btLr"/>
          </w:tcPr>
          <w:p w14:paraId="28E1D9BC" w14:textId="77777777" w:rsidR="00500D8D" w:rsidRDefault="00500D8D" w:rsidP="00500D8D">
            <w:pPr>
              <w:ind w:left="113" w:right="113"/>
            </w:pPr>
            <w:r>
              <w:t>II. B (12.)</w:t>
            </w:r>
          </w:p>
        </w:tc>
        <w:tc>
          <w:tcPr>
            <w:tcW w:w="478" w:type="dxa"/>
            <w:textDirection w:val="btLr"/>
          </w:tcPr>
          <w:p w14:paraId="7B6AC1F5" w14:textId="77777777" w:rsidR="00500D8D" w:rsidRDefault="00500D8D" w:rsidP="00500D8D">
            <w:pPr>
              <w:ind w:left="113" w:right="113"/>
            </w:pPr>
            <w:r>
              <w:t>III. A (13.)</w:t>
            </w:r>
          </w:p>
        </w:tc>
        <w:tc>
          <w:tcPr>
            <w:tcW w:w="477" w:type="dxa"/>
            <w:textDirection w:val="btLr"/>
          </w:tcPr>
          <w:p w14:paraId="499FCAD7" w14:textId="77777777" w:rsidR="00500D8D" w:rsidRDefault="00500D8D" w:rsidP="00500D8D">
            <w:pPr>
              <w:ind w:left="113" w:right="113"/>
            </w:pPr>
            <w:r>
              <w:t>IV. A (14.)</w:t>
            </w:r>
          </w:p>
        </w:tc>
        <w:tc>
          <w:tcPr>
            <w:tcW w:w="477" w:type="dxa"/>
            <w:textDirection w:val="btLr"/>
          </w:tcPr>
          <w:p w14:paraId="1235773F" w14:textId="77777777" w:rsidR="00500D8D" w:rsidRDefault="00500D8D" w:rsidP="00500D8D">
            <w:pPr>
              <w:ind w:left="113" w:right="113"/>
            </w:pPr>
            <w:r>
              <w:t>V. A (15.)</w:t>
            </w:r>
          </w:p>
        </w:tc>
        <w:tc>
          <w:tcPr>
            <w:tcW w:w="478" w:type="dxa"/>
            <w:textDirection w:val="btLr"/>
          </w:tcPr>
          <w:p w14:paraId="282C56E6" w14:textId="77777777" w:rsidR="00500D8D" w:rsidRDefault="00500D8D" w:rsidP="00500D8D">
            <w:pPr>
              <w:ind w:left="113" w:right="113"/>
            </w:pPr>
            <w:r>
              <w:t>VI. A (16.)</w:t>
            </w:r>
          </w:p>
        </w:tc>
        <w:tc>
          <w:tcPr>
            <w:tcW w:w="477" w:type="dxa"/>
            <w:textDirection w:val="btLr"/>
          </w:tcPr>
          <w:p w14:paraId="480E7312" w14:textId="77777777" w:rsidR="00500D8D" w:rsidRDefault="00500D8D" w:rsidP="00500D8D">
            <w:pPr>
              <w:ind w:left="113" w:right="113"/>
            </w:pPr>
            <w:r>
              <w:t>VII. A (17.)</w:t>
            </w:r>
          </w:p>
        </w:tc>
        <w:tc>
          <w:tcPr>
            <w:tcW w:w="478" w:type="dxa"/>
            <w:tcBorders>
              <w:bottom w:val="single" w:sz="4" w:space="0" w:color="auto"/>
            </w:tcBorders>
            <w:textDirection w:val="btLr"/>
          </w:tcPr>
          <w:p w14:paraId="6D61583F" w14:textId="77777777" w:rsidR="00500D8D" w:rsidRDefault="00500D8D" w:rsidP="00500D8D">
            <w:pPr>
              <w:ind w:left="113" w:right="113"/>
            </w:pPr>
            <w:r>
              <w:t>VIII. A (18.)</w:t>
            </w:r>
          </w:p>
        </w:tc>
      </w:tr>
      <w:tr w:rsidR="00500D8D" w14:paraId="41899E74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2C0D8401" w14:textId="77777777" w:rsidR="00500D8D" w:rsidRDefault="00500D8D" w:rsidP="00500D8D">
            <w:r>
              <w:t>1.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E18C" w14:textId="77777777" w:rsidR="00500D8D" w:rsidRDefault="00500D8D" w:rsidP="00500D8D"/>
        </w:tc>
        <w:tc>
          <w:tcPr>
            <w:tcW w:w="478" w:type="dxa"/>
            <w:tcBorders>
              <w:left w:val="single" w:sz="4" w:space="0" w:color="auto"/>
              <w:bottom w:val="single" w:sz="4" w:space="0" w:color="auto"/>
            </w:tcBorders>
          </w:tcPr>
          <w:p w14:paraId="671280C3" w14:textId="77777777" w:rsidR="00500D8D" w:rsidRDefault="00500D8D" w:rsidP="00500D8D"/>
        </w:tc>
        <w:tc>
          <w:tcPr>
            <w:tcW w:w="477" w:type="dxa"/>
          </w:tcPr>
          <w:p w14:paraId="4BE2AEED" w14:textId="77777777" w:rsidR="00500D8D" w:rsidRDefault="00500D8D" w:rsidP="00500D8D"/>
        </w:tc>
        <w:tc>
          <w:tcPr>
            <w:tcW w:w="477" w:type="dxa"/>
          </w:tcPr>
          <w:p w14:paraId="525D9E20" w14:textId="77777777" w:rsidR="00500D8D" w:rsidRDefault="00500D8D" w:rsidP="00500D8D"/>
        </w:tc>
        <w:tc>
          <w:tcPr>
            <w:tcW w:w="478" w:type="dxa"/>
          </w:tcPr>
          <w:p w14:paraId="6C881E45" w14:textId="77777777" w:rsidR="00500D8D" w:rsidRDefault="00500D8D" w:rsidP="00500D8D"/>
        </w:tc>
        <w:tc>
          <w:tcPr>
            <w:tcW w:w="477" w:type="dxa"/>
          </w:tcPr>
          <w:p w14:paraId="3CFE2571" w14:textId="77777777" w:rsidR="00500D8D" w:rsidRDefault="00500D8D" w:rsidP="00500D8D"/>
        </w:tc>
        <w:tc>
          <w:tcPr>
            <w:tcW w:w="477" w:type="dxa"/>
          </w:tcPr>
          <w:p w14:paraId="7CEF3AEF" w14:textId="77777777" w:rsidR="00500D8D" w:rsidRDefault="00500D8D" w:rsidP="00500D8D"/>
        </w:tc>
        <w:tc>
          <w:tcPr>
            <w:tcW w:w="478" w:type="dxa"/>
          </w:tcPr>
          <w:p w14:paraId="00B4EFB2" w14:textId="77777777" w:rsidR="00500D8D" w:rsidRDefault="00500D8D" w:rsidP="00500D8D"/>
        </w:tc>
        <w:tc>
          <w:tcPr>
            <w:tcW w:w="477" w:type="dxa"/>
          </w:tcPr>
          <w:p w14:paraId="385C1F5C" w14:textId="77777777" w:rsidR="00500D8D" w:rsidRDefault="00500D8D" w:rsidP="00500D8D"/>
        </w:tc>
        <w:tc>
          <w:tcPr>
            <w:tcW w:w="478" w:type="dxa"/>
          </w:tcPr>
          <w:p w14:paraId="412BDFE5" w14:textId="77777777" w:rsidR="00500D8D" w:rsidRDefault="00500D8D" w:rsidP="00500D8D"/>
        </w:tc>
        <w:tc>
          <w:tcPr>
            <w:tcW w:w="477" w:type="dxa"/>
          </w:tcPr>
          <w:p w14:paraId="4B392078" w14:textId="77777777" w:rsidR="00500D8D" w:rsidRDefault="00500D8D" w:rsidP="00500D8D"/>
        </w:tc>
        <w:tc>
          <w:tcPr>
            <w:tcW w:w="477" w:type="dxa"/>
          </w:tcPr>
          <w:p w14:paraId="699F71FC" w14:textId="77777777" w:rsidR="00500D8D" w:rsidRDefault="00500D8D" w:rsidP="00500D8D"/>
        </w:tc>
        <w:tc>
          <w:tcPr>
            <w:tcW w:w="478" w:type="dxa"/>
            <w:tcBorders>
              <w:bottom w:val="single" w:sz="4" w:space="0" w:color="auto"/>
            </w:tcBorders>
          </w:tcPr>
          <w:p w14:paraId="24E4BAF2" w14:textId="77777777" w:rsidR="00500D8D" w:rsidRDefault="00500D8D" w:rsidP="00500D8D"/>
        </w:tc>
        <w:tc>
          <w:tcPr>
            <w:tcW w:w="477" w:type="dxa"/>
            <w:tcBorders>
              <w:bottom w:val="single" w:sz="4" w:space="0" w:color="auto"/>
            </w:tcBorders>
          </w:tcPr>
          <w:p w14:paraId="75E4AD0D" w14:textId="77777777" w:rsidR="00500D8D" w:rsidRDefault="00500D8D" w:rsidP="00500D8D"/>
        </w:tc>
        <w:tc>
          <w:tcPr>
            <w:tcW w:w="477" w:type="dxa"/>
            <w:tcBorders>
              <w:bottom w:val="single" w:sz="4" w:space="0" w:color="auto"/>
            </w:tcBorders>
          </w:tcPr>
          <w:p w14:paraId="60CFD570" w14:textId="77777777" w:rsidR="00500D8D" w:rsidRDefault="00500D8D" w:rsidP="00500D8D"/>
        </w:tc>
        <w:tc>
          <w:tcPr>
            <w:tcW w:w="478" w:type="dxa"/>
            <w:tcBorders>
              <w:bottom w:val="single" w:sz="4" w:space="0" w:color="auto"/>
            </w:tcBorders>
          </w:tcPr>
          <w:p w14:paraId="203C247F" w14:textId="77777777" w:rsidR="00500D8D" w:rsidRDefault="00500D8D" w:rsidP="00500D8D"/>
        </w:tc>
        <w:tc>
          <w:tcPr>
            <w:tcW w:w="477" w:type="dxa"/>
            <w:tcBorders>
              <w:bottom w:val="single" w:sz="4" w:space="0" w:color="auto"/>
              <w:right w:val="single" w:sz="4" w:space="0" w:color="auto"/>
            </w:tcBorders>
          </w:tcPr>
          <w:p w14:paraId="3E50EAD0" w14:textId="77777777" w:rsidR="00500D8D" w:rsidRDefault="00500D8D" w:rsidP="00500D8D"/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14CFCC3" w14:textId="77777777" w:rsidR="00500D8D" w:rsidRDefault="00500D8D" w:rsidP="00500D8D"/>
        </w:tc>
      </w:tr>
      <w:tr w:rsidR="00500D8D" w14:paraId="5C7AE25E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5790AB45" w14:textId="77777777" w:rsidR="00500D8D" w:rsidRDefault="00500D8D" w:rsidP="00500D8D">
            <w:r>
              <w:t>2.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075BD1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5A5465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7" w:type="dxa"/>
            <w:tcBorders>
              <w:left w:val="single" w:sz="4" w:space="0" w:color="auto"/>
            </w:tcBorders>
          </w:tcPr>
          <w:p w14:paraId="696456A5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</w:tcPr>
          <w:p w14:paraId="495CDB5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</w:tcPr>
          <w:p w14:paraId="0A58A6C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</w:tcPr>
          <w:p w14:paraId="0602DCEA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</w:tcPr>
          <w:p w14:paraId="36E1AE7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</w:tcPr>
          <w:p w14:paraId="0AEEBA3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</w:tcPr>
          <w:p w14:paraId="036A7F30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</w:tcPr>
          <w:p w14:paraId="279E188D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</w:tcPr>
          <w:p w14:paraId="772090F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right w:val="single" w:sz="4" w:space="0" w:color="auto"/>
            </w:tcBorders>
          </w:tcPr>
          <w:p w14:paraId="37665954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6C7DC042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F458E8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1A798FE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492A055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81DA9AE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5035905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  <w:tr w:rsidR="00500D8D" w14:paraId="0637F898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714B09E9" w14:textId="77777777" w:rsidR="00500D8D" w:rsidRDefault="00500D8D" w:rsidP="00500D8D">
            <w:r>
              <w:t>3.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C820B6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9BC3B4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7" w:type="dxa"/>
            <w:tcBorders>
              <w:left w:val="single" w:sz="4" w:space="0" w:color="auto"/>
              <w:bottom w:val="single" w:sz="4" w:space="0" w:color="auto"/>
            </w:tcBorders>
          </w:tcPr>
          <w:p w14:paraId="40AFA53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</w:tcPr>
          <w:p w14:paraId="2D61D3C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14:paraId="1D060D8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</w:tcPr>
          <w:p w14:paraId="0C41A92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</w:tcPr>
          <w:p w14:paraId="4E03A824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14:paraId="7D565EE4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</w:tcPr>
          <w:p w14:paraId="75834DA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14:paraId="4947178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</w:tcPr>
          <w:p w14:paraId="475F36E4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bottom w:val="single" w:sz="4" w:space="0" w:color="auto"/>
              <w:right w:val="single" w:sz="4" w:space="0" w:color="auto"/>
            </w:tcBorders>
          </w:tcPr>
          <w:p w14:paraId="2AC9AB4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BCDCE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0974159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56C0842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C85A8BD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EA72F8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ED82CB5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  <w:tr w:rsidR="00500D8D" w14:paraId="4F6FD425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2C4894B8" w14:textId="77777777" w:rsidR="00500D8D" w:rsidRDefault="00500D8D" w:rsidP="00500D8D">
            <w:r>
              <w:t>4.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7E24D7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584FAE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F59E8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D066F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0B8A6B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C9FF8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5D34B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BC1365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40C50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D3BEB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48412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F86AB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2361A0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5764FAD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57F8AB8D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79DA340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30C1C9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2B25B92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  <w:tr w:rsidR="00500D8D" w14:paraId="21D96882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102A5CB2" w14:textId="77777777" w:rsidR="00500D8D" w:rsidRDefault="00500D8D" w:rsidP="00500D8D">
            <w:r>
              <w:t>5.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32D68E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5DE0C5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84E7F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C2E47E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C4646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4BB655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9E8D3B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9CECA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3063F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77E0A3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F181E5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10D5E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EAE31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170A4D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15F30C1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14:paraId="2824435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12396C0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FF129B2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  <w:tr w:rsidR="00500D8D" w14:paraId="371D7F2D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2C8B0AB6" w14:textId="77777777" w:rsidR="00500D8D" w:rsidRDefault="00500D8D" w:rsidP="00500D8D">
            <w:r>
              <w:t>6.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26A688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CF9501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945340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4AC33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1319D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4912D3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640AB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FC9F3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7507C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B82E5D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D7942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5B8B5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FE378A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A5914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C36393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CFF83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6172FD1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13657A9C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  <w:tr w:rsidR="00500D8D" w14:paraId="2390F405" w14:textId="77777777" w:rsidTr="001B3CA8">
        <w:trPr>
          <w:trHeight w:hRule="exact" w:val="454"/>
        </w:trPr>
        <w:tc>
          <w:tcPr>
            <w:tcW w:w="477" w:type="dxa"/>
            <w:tcBorders>
              <w:right w:val="single" w:sz="4" w:space="0" w:color="auto"/>
            </w:tcBorders>
          </w:tcPr>
          <w:p w14:paraId="01A4A649" w14:textId="77777777" w:rsidR="00500D8D" w:rsidRDefault="00500D8D" w:rsidP="00500D8D">
            <w:r>
              <w:t>7.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8BF631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708E12" w14:textId="77777777" w:rsidR="00500D8D" w:rsidRPr="006829A3" w:rsidRDefault="00500D8D" w:rsidP="00500D8D">
            <w:pPr>
              <w:rPr>
                <w:color w:val="D9D9D9" w:themeColor="background1" w:themeShade="D9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07067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58FF51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EBA13C2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395077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74C142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CAE17A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DCE2255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807E75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24344AE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9AEB11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</w:tcBorders>
          </w:tcPr>
          <w:p w14:paraId="4DCC65B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</w:tcPr>
          <w:p w14:paraId="35671DA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</w:tcPr>
          <w:p w14:paraId="4FEA943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</w:tcPr>
          <w:p w14:paraId="75460E4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</w:tcPr>
          <w:p w14:paraId="1B9E8805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</w:tcPr>
          <w:p w14:paraId="2BD4F392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</w:tbl>
    <w:p w14:paraId="4F9BD4BE" w14:textId="77777777" w:rsidR="001B3CA8" w:rsidRDefault="001B3CA8" w:rsidP="001B3CA8">
      <w:pPr>
        <w:spacing w:before="0" w:after="200" w:line="276" w:lineRule="auto"/>
        <w:jc w:val="left"/>
      </w:pPr>
    </w:p>
    <w:p w14:paraId="0AEE1E57" w14:textId="2D812CAE" w:rsidR="00500D8D" w:rsidRDefault="00500D8D" w:rsidP="001B3CA8">
      <w:pPr>
        <w:pStyle w:val="Odstavecseseznamem"/>
        <w:numPr>
          <w:ilvl w:val="0"/>
          <w:numId w:val="5"/>
        </w:numPr>
        <w:spacing w:before="0" w:after="200" w:line="276" w:lineRule="auto"/>
        <w:jc w:val="left"/>
      </w:pPr>
      <w:r>
        <w:t>Procvičujeme názvy a značky prvků a jejich umístění v PSP.</w:t>
      </w:r>
    </w:p>
    <w:p w14:paraId="6C0E9DC2" w14:textId="12223900" w:rsidR="00500D8D" w:rsidRDefault="00500D8D" w:rsidP="00500D8D">
      <w:pPr>
        <w:pStyle w:val="Titulek"/>
        <w:keepNext/>
      </w:pPr>
      <w:r>
        <w:t xml:space="preserve">Tabulka </w:t>
      </w:r>
      <w:r w:rsidR="009D0FF2">
        <w:t>4</w:t>
      </w:r>
      <w:r>
        <w:t>: Doporučené aplikace na procvičování prvků a jejich umístění v PSP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73"/>
        <w:gridCol w:w="3056"/>
        <w:gridCol w:w="2731"/>
      </w:tblGrid>
      <w:tr w:rsidR="00500D8D" w14:paraId="38AF94AF" w14:textId="77777777" w:rsidTr="00500D8D">
        <w:tc>
          <w:tcPr>
            <w:tcW w:w="3273" w:type="dxa"/>
          </w:tcPr>
          <w:p w14:paraId="07C7177D" w14:textId="77777777" w:rsidR="00500D8D" w:rsidRDefault="00500D8D" w:rsidP="00500D8D">
            <w:pPr>
              <w:jc w:val="left"/>
            </w:pPr>
            <w:r>
              <w:t>IOS od Apple</w:t>
            </w:r>
          </w:p>
        </w:tc>
        <w:tc>
          <w:tcPr>
            <w:tcW w:w="3056" w:type="dxa"/>
          </w:tcPr>
          <w:p w14:paraId="7BDCBB32" w14:textId="77777777" w:rsidR="00500D8D" w:rsidRDefault="00500D8D" w:rsidP="00500D8D">
            <w:pPr>
              <w:jc w:val="left"/>
            </w:pPr>
            <w:r>
              <w:t>Android od Google</w:t>
            </w:r>
          </w:p>
        </w:tc>
        <w:tc>
          <w:tcPr>
            <w:tcW w:w="2731" w:type="dxa"/>
          </w:tcPr>
          <w:p w14:paraId="5E06747C" w14:textId="77777777" w:rsidR="00500D8D" w:rsidRDefault="00500D8D" w:rsidP="00500D8D">
            <w:pPr>
              <w:jc w:val="left"/>
            </w:pPr>
            <w:r>
              <w:t>Microsoft Windows 8</w:t>
            </w:r>
          </w:p>
        </w:tc>
      </w:tr>
      <w:tr w:rsidR="00500D8D" w14:paraId="40B8BFE1" w14:textId="77777777" w:rsidTr="00500D8D">
        <w:tc>
          <w:tcPr>
            <w:tcW w:w="3273" w:type="dxa"/>
          </w:tcPr>
          <w:p w14:paraId="42E7DD08" w14:textId="77777777" w:rsidR="00500D8D" w:rsidRDefault="00500D8D" w:rsidP="00500D8D">
            <w:pPr>
              <w:jc w:val="center"/>
            </w:pPr>
            <w:r w:rsidRPr="006D455D">
              <w:rPr>
                <w:noProof/>
              </w:rPr>
              <w:drawing>
                <wp:inline distT="0" distB="0" distL="0" distR="0" wp14:anchorId="73047C38" wp14:editId="0E1E61A4">
                  <wp:extent cx="827405" cy="798830"/>
                  <wp:effectExtent l="0" t="0" r="0" b="1270"/>
                  <wp:docPr id="4" name="Obráze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5417657B" w14:textId="77777777" w:rsidR="00500D8D" w:rsidRDefault="00500D8D" w:rsidP="00500D8D">
            <w:pPr>
              <w:jc w:val="center"/>
            </w:pPr>
          </w:p>
        </w:tc>
        <w:tc>
          <w:tcPr>
            <w:tcW w:w="2731" w:type="dxa"/>
          </w:tcPr>
          <w:p w14:paraId="209CF6E7" w14:textId="77777777" w:rsidR="00500D8D" w:rsidRDefault="00500D8D" w:rsidP="00500D8D">
            <w:pPr>
              <w:jc w:val="left"/>
            </w:pPr>
          </w:p>
        </w:tc>
      </w:tr>
      <w:tr w:rsidR="00500D8D" w14:paraId="7CAC00EC" w14:textId="77777777" w:rsidTr="00500D8D">
        <w:trPr>
          <w:trHeight w:val="1949"/>
        </w:trPr>
        <w:tc>
          <w:tcPr>
            <w:tcW w:w="3273" w:type="dxa"/>
          </w:tcPr>
          <w:p w14:paraId="0AA5EAEA" w14:textId="77777777" w:rsidR="00500D8D" w:rsidRDefault="00500D8D" w:rsidP="00500D8D">
            <w:pPr>
              <w:jc w:val="center"/>
            </w:pPr>
            <w:r w:rsidRPr="006D455D">
              <w:rPr>
                <w:noProof/>
              </w:rPr>
              <w:drawing>
                <wp:inline distT="0" distB="0" distL="0" distR="0" wp14:anchorId="3E947644" wp14:editId="6089F68D">
                  <wp:extent cx="727075" cy="770255"/>
                  <wp:effectExtent l="0" t="0" r="0" b="0"/>
                  <wp:docPr id="5" name="Obráze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1A31D420" w14:textId="77777777" w:rsidR="00500D8D" w:rsidRDefault="00500D8D" w:rsidP="00500D8D">
            <w:pPr>
              <w:jc w:val="center"/>
            </w:pPr>
            <w:r w:rsidRPr="006D455D">
              <w:rPr>
                <w:noProof/>
              </w:rPr>
              <w:drawing>
                <wp:inline distT="0" distB="0" distL="0" distR="0" wp14:anchorId="27C475FC" wp14:editId="36EF1A91">
                  <wp:extent cx="643890" cy="784225"/>
                  <wp:effectExtent l="0" t="0" r="3810" b="0"/>
                  <wp:docPr id="7" name="Obráze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14:paraId="04A37D2F" w14:textId="77777777" w:rsidR="00500D8D" w:rsidRDefault="00500D8D" w:rsidP="006D1F39">
            <w:pPr>
              <w:jc w:val="center"/>
              <w:rPr>
                <w:rFonts w:ascii="Helvetica" w:hAnsi="Helvetica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0DDAF43C" wp14:editId="23D8672F">
                  <wp:extent cx="638264" cy="619211"/>
                  <wp:effectExtent l="0" t="0" r="9525" b="952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riodic Table Window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64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63856" w14:textId="77777777" w:rsidR="00500D8D" w:rsidRPr="00D42D08" w:rsidRDefault="00500D8D" w:rsidP="006D1F39">
            <w:r w:rsidRPr="00D42D08">
              <w:t>App Periodic Table Quiz APK for Windows Phone</w:t>
            </w:r>
          </w:p>
        </w:tc>
      </w:tr>
    </w:tbl>
    <w:p w14:paraId="6DAC5B16" w14:textId="77777777" w:rsidR="00500D8D" w:rsidRDefault="00500D8D" w:rsidP="00500D8D">
      <w:pPr>
        <w:pStyle w:val="Odstavecseseznamem"/>
        <w:numPr>
          <w:ilvl w:val="0"/>
          <w:numId w:val="5"/>
        </w:numPr>
        <w:jc w:val="left"/>
      </w:pPr>
      <w:r>
        <w:lastRenderedPageBreak/>
        <w:t>Zjistěte, jak se mění v PSP fyzikální a chemické vlastnosti prvků. Informace vyhledejte na internetu nebo v aplikaci.</w:t>
      </w:r>
    </w:p>
    <w:p w14:paraId="082F56DA" w14:textId="5CABBAAD" w:rsidR="00500D8D" w:rsidRDefault="00500D8D" w:rsidP="00500D8D">
      <w:pPr>
        <w:pStyle w:val="Titulek"/>
        <w:keepNext/>
      </w:pPr>
      <w:r>
        <w:t xml:space="preserve">Tabulka </w:t>
      </w:r>
      <w:r w:rsidR="009D0FF2">
        <w:t>5</w:t>
      </w:r>
      <w:r>
        <w:t xml:space="preserve">: Doporučené aplikace na vyhledávání fyzikálních a chemických vlastností prvků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73"/>
        <w:gridCol w:w="3056"/>
        <w:gridCol w:w="2731"/>
      </w:tblGrid>
      <w:tr w:rsidR="00500D8D" w14:paraId="0ECA6553" w14:textId="77777777" w:rsidTr="00500D8D">
        <w:tc>
          <w:tcPr>
            <w:tcW w:w="3273" w:type="dxa"/>
          </w:tcPr>
          <w:p w14:paraId="1B23A66A" w14:textId="77777777" w:rsidR="00500D8D" w:rsidRDefault="00500D8D" w:rsidP="00500D8D">
            <w:pPr>
              <w:jc w:val="left"/>
            </w:pPr>
            <w:r>
              <w:t>IOS od Apple</w:t>
            </w:r>
          </w:p>
        </w:tc>
        <w:tc>
          <w:tcPr>
            <w:tcW w:w="3056" w:type="dxa"/>
          </w:tcPr>
          <w:p w14:paraId="41B3F358" w14:textId="77777777" w:rsidR="00500D8D" w:rsidRDefault="00500D8D" w:rsidP="00500D8D">
            <w:pPr>
              <w:jc w:val="left"/>
            </w:pPr>
            <w:r>
              <w:t>Android od Google</w:t>
            </w:r>
          </w:p>
        </w:tc>
        <w:tc>
          <w:tcPr>
            <w:tcW w:w="2731" w:type="dxa"/>
          </w:tcPr>
          <w:p w14:paraId="2F8B51B5" w14:textId="77777777" w:rsidR="00500D8D" w:rsidRDefault="00500D8D" w:rsidP="00500D8D">
            <w:pPr>
              <w:jc w:val="left"/>
            </w:pPr>
            <w:r>
              <w:t>Microsoft Windows 8</w:t>
            </w:r>
          </w:p>
        </w:tc>
      </w:tr>
      <w:tr w:rsidR="00500D8D" w14:paraId="112AEB86" w14:textId="77777777" w:rsidTr="00500D8D">
        <w:tc>
          <w:tcPr>
            <w:tcW w:w="3273" w:type="dxa"/>
          </w:tcPr>
          <w:p w14:paraId="059DC918" w14:textId="77777777" w:rsidR="00500D8D" w:rsidRDefault="00500D8D" w:rsidP="00500D8D">
            <w:pPr>
              <w:jc w:val="center"/>
            </w:pPr>
            <w:r w:rsidRPr="00D21F0C">
              <w:rPr>
                <w:noProof/>
              </w:rPr>
              <w:drawing>
                <wp:inline distT="0" distB="0" distL="0" distR="0" wp14:anchorId="3FFB3131" wp14:editId="229B0AB5">
                  <wp:extent cx="734060" cy="708660"/>
                  <wp:effectExtent l="0" t="0" r="8890" b="0"/>
                  <wp:docPr id="10" name="Obráze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11384A14" w14:textId="77777777" w:rsidR="00500D8D" w:rsidRDefault="00500D8D" w:rsidP="00500D8D">
            <w:pPr>
              <w:jc w:val="center"/>
            </w:pPr>
            <w:r w:rsidRPr="00D21F0C">
              <w:rPr>
                <w:noProof/>
              </w:rPr>
              <w:drawing>
                <wp:inline distT="0" distB="0" distL="0" distR="0" wp14:anchorId="30F6766E" wp14:editId="7A2A2808">
                  <wp:extent cx="705485" cy="820420"/>
                  <wp:effectExtent l="0" t="0" r="0" b="0"/>
                  <wp:docPr id="13" name="Obrázek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14:paraId="377EA91F" w14:textId="77777777" w:rsidR="00500D8D" w:rsidRDefault="00500D8D" w:rsidP="00500D8D">
            <w:pPr>
              <w:jc w:val="left"/>
            </w:pPr>
          </w:p>
        </w:tc>
      </w:tr>
    </w:tbl>
    <w:p w14:paraId="369A1E51" w14:textId="77777777" w:rsidR="00500D8D" w:rsidRDefault="00500D8D" w:rsidP="00500D8D">
      <w:pPr>
        <w:jc w:val="left"/>
      </w:pPr>
    </w:p>
    <w:p w14:paraId="5189CA76" w14:textId="77777777" w:rsidR="00500D8D" w:rsidRDefault="00500D8D" w:rsidP="00500D8D">
      <w:pPr>
        <w:pStyle w:val="Odstavecseseznamem"/>
        <w:numPr>
          <w:ilvl w:val="1"/>
          <w:numId w:val="5"/>
        </w:numPr>
        <w:jc w:val="left"/>
      </w:pPr>
      <w:r>
        <w:t>Do tabulky doplňte chybějící údaje.</w:t>
      </w:r>
    </w:p>
    <w:p w14:paraId="2E29042F" w14:textId="12E68C04" w:rsidR="00D2277C" w:rsidRDefault="00500D8D" w:rsidP="00500D8D">
      <w:pPr>
        <w:pStyle w:val="Odstavecseseznamem"/>
        <w:numPr>
          <w:ilvl w:val="1"/>
          <w:numId w:val="5"/>
        </w:numPr>
        <w:jc w:val="left"/>
      </w:pPr>
      <w:r>
        <w:t xml:space="preserve"> Naznačte do obrázku grafickou závislost růstu těchto vlastností v závislosti na protonovém čísle. </w:t>
      </w:r>
    </w:p>
    <w:p w14:paraId="41B82C4F" w14:textId="0CB0D3A1" w:rsidR="00200C7D" w:rsidRPr="00320922" w:rsidRDefault="00500D8D" w:rsidP="00320922">
      <w:pPr>
        <w:spacing w:before="0" w:after="200" w:line="276" w:lineRule="auto"/>
        <w:jc w:val="center"/>
        <w:rPr>
          <w:b/>
          <w:color w:val="4F81BD" w:themeColor="accent1"/>
          <w:sz w:val="18"/>
          <w:szCs w:val="18"/>
        </w:rPr>
      </w:pPr>
      <w:r w:rsidRPr="00320922">
        <w:rPr>
          <w:b/>
          <w:color w:val="4F81BD" w:themeColor="accent1"/>
          <w:sz w:val="18"/>
          <w:szCs w:val="18"/>
        </w:rPr>
        <w:t xml:space="preserve">Tabulka </w:t>
      </w:r>
      <w:r w:rsidR="009D0FF2">
        <w:rPr>
          <w:b/>
          <w:color w:val="4F81BD" w:themeColor="accent1"/>
          <w:sz w:val="18"/>
          <w:szCs w:val="18"/>
        </w:rPr>
        <w:t>6</w:t>
      </w:r>
      <w:r w:rsidRPr="00320922">
        <w:rPr>
          <w:b/>
          <w:color w:val="4F81BD" w:themeColor="accent1"/>
          <w:sz w:val="18"/>
          <w:szCs w:val="18"/>
        </w:rPr>
        <w:t>: Periodicita fyzi</w:t>
      </w:r>
      <w:r w:rsidR="00200C7D" w:rsidRPr="00320922">
        <w:rPr>
          <w:b/>
          <w:color w:val="4F81BD" w:themeColor="accent1"/>
          <w:sz w:val="18"/>
          <w:szCs w:val="18"/>
        </w:rPr>
        <w:t>kálních a chemických vlastností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76"/>
        <w:gridCol w:w="7184"/>
      </w:tblGrid>
      <w:tr w:rsidR="00200C7D" w14:paraId="49C8B3C6" w14:textId="77777777" w:rsidTr="00C6741E">
        <w:trPr>
          <w:trHeight w:hRule="exact" w:val="454"/>
        </w:trPr>
        <w:tc>
          <w:tcPr>
            <w:tcW w:w="1674" w:type="dxa"/>
          </w:tcPr>
          <w:p w14:paraId="351D36C4" w14:textId="77777777" w:rsidR="00200C7D" w:rsidRDefault="00200C7D" w:rsidP="00200C7D">
            <w:pPr>
              <w:jc w:val="left"/>
            </w:pPr>
            <w:r>
              <w:t>Periodicita</w:t>
            </w:r>
          </w:p>
        </w:tc>
        <w:tc>
          <w:tcPr>
            <w:tcW w:w="7386" w:type="dxa"/>
          </w:tcPr>
          <w:p w14:paraId="3CCAC3DC" w14:textId="77777777" w:rsidR="00200C7D" w:rsidRDefault="00200C7D" w:rsidP="00200C7D">
            <w:pPr>
              <w:jc w:val="left"/>
            </w:pPr>
            <w:r>
              <w:t>Charakteristika vlastností</w:t>
            </w:r>
          </w:p>
        </w:tc>
      </w:tr>
      <w:tr w:rsidR="00200C7D" w:rsidRPr="0094212F" w14:paraId="2C7BED38" w14:textId="77777777" w:rsidTr="00C6741E">
        <w:trPr>
          <w:trHeight w:hRule="exact" w:val="4139"/>
        </w:trPr>
        <w:tc>
          <w:tcPr>
            <w:tcW w:w="1674" w:type="dxa"/>
          </w:tcPr>
          <w:p w14:paraId="33A59F80" w14:textId="77777777" w:rsidR="00200C7D" w:rsidRDefault="00200C7D" w:rsidP="00200C7D">
            <w:pPr>
              <w:jc w:val="left"/>
            </w:pPr>
            <w:r>
              <w:t>Ionizační energie a elektronové afinity</w:t>
            </w:r>
          </w:p>
        </w:tc>
        <w:tc>
          <w:tcPr>
            <w:tcW w:w="7386" w:type="dxa"/>
          </w:tcPr>
          <w:p w14:paraId="1398313B" w14:textId="77777777" w:rsidR="00D2277C" w:rsidRDefault="00200C7D" w:rsidP="00D2277C">
            <w:pPr>
              <w:spacing w:after="240"/>
            </w:pPr>
            <w:r>
              <w:rPr>
                <w:color w:val="0070C0"/>
              </w:rPr>
              <w:t>………………………………</w:t>
            </w:r>
            <w:r w:rsidRPr="00434E2B">
              <w:rPr>
                <w:color w:val="0070C0"/>
              </w:rPr>
              <w:t xml:space="preserve"> </w:t>
            </w:r>
            <w:r w:rsidRPr="0094212F">
              <w:t xml:space="preserve">je energie nutná k odtržení elektronu od atomu v plynném stavu, vzniká </w:t>
            </w:r>
            <w:r>
              <w:rPr>
                <w:color w:val="0070C0"/>
              </w:rPr>
              <w:t>……….</w:t>
            </w:r>
            <w:r w:rsidRPr="0094212F">
              <w:t xml:space="preserve"> Nejnižší ionizační energii mají </w:t>
            </w:r>
            <w:r w:rsidR="00D2277C">
              <w:rPr>
                <w:color w:val="0070C0"/>
              </w:rPr>
              <w:t>……..</w:t>
            </w:r>
            <w:r w:rsidRPr="0094212F">
              <w:t xml:space="preserve"> </w:t>
            </w:r>
          </w:p>
          <w:p w14:paraId="73E4D2E7" w14:textId="20D71245" w:rsidR="00200C7D" w:rsidRPr="0094212F" w:rsidRDefault="00D2277C" w:rsidP="00D2277C">
            <w:pPr>
              <w:spacing w:after="240"/>
            </w:pPr>
            <w:r>
              <w:rPr>
                <w:color w:val="0070C0"/>
              </w:rPr>
              <w:t>……………………………………….</w:t>
            </w:r>
            <w:r w:rsidR="00200C7D" w:rsidRPr="0094212F">
              <w:t xml:space="preserve"> je energie uvolněná při vzniku </w:t>
            </w:r>
            <w:r>
              <w:rPr>
                <w:color w:val="548DD4" w:themeColor="text2" w:themeTint="99"/>
              </w:rPr>
              <w:t>…………………….</w:t>
            </w:r>
            <w:r w:rsidR="00200C7D" w:rsidRPr="0094212F">
              <w:t xml:space="preserve"> z atomu v plynném stavu. Elektropozitivní prvky mají malou </w:t>
            </w:r>
            <w:r>
              <w:rPr>
                <w:color w:val="548DD4" w:themeColor="text2" w:themeTint="99"/>
              </w:rPr>
              <w:t>………………</w:t>
            </w:r>
            <w:r w:rsidR="00200C7D" w:rsidRPr="0094212F">
              <w:t xml:space="preserve"> k elektronům a tvoří </w:t>
            </w:r>
            <w:r>
              <w:rPr>
                <w:color w:val="548DD4" w:themeColor="text2" w:themeTint="99"/>
              </w:rPr>
              <w:t>……………….</w:t>
            </w:r>
            <w:r w:rsidR="00200C7D" w:rsidRPr="0094212F">
              <w:t xml:space="preserve">, elektronegativní prvky mají velkou </w:t>
            </w:r>
            <w:r>
              <w:rPr>
                <w:color w:val="548DD4" w:themeColor="text2" w:themeTint="99"/>
              </w:rPr>
              <w:t>………………..</w:t>
            </w:r>
            <w:r w:rsidR="00200C7D" w:rsidRPr="0094212F">
              <w:t xml:space="preserve"> k elektronům a tvoří </w:t>
            </w:r>
            <w:r>
              <w:rPr>
                <w:color w:val="548DD4" w:themeColor="text2" w:themeTint="99"/>
              </w:rPr>
              <w:t>………………….</w:t>
            </w:r>
          </w:p>
        </w:tc>
      </w:tr>
      <w:tr w:rsidR="00200C7D" w14:paraId="1609B3E3" w14:textId="77777777" w:rsidTr="00C6741E">
        <w:trPr>
          <w:trHeight w:hRule="exact" w:val="2608"/>
        </w:trPr>
        <w:tc>
          <w:tcPr>
            <w:tcW w:w="1674" w:type="dxa"/>
          </w:tcPr>
          <w:p w14:paraId="29483637" w14:textId="77777777" w:rsidR="00200C7D" w:rsidRDefault="00200C7D" w:rsidP="00200C7D">
            <w:pPr>
              <w:jc w:val="left"/>
            </w:pPr>
            <w:r>
              <w:lastRenderedPageBreak/>
              <w:t>Kovového a nekovového charakteru</w:t>
            </w:r>
          </w:p>
        </w:tc>
        <w:tc>
          <w:tcPr>
            <w:tcW w:w="7386" w:type="dxa"/>
          </w:tcPr>
          <w:p w14:paraId="5254B0A6" w14:textId="734A8A79" w:rsidR="00200C7D" w:rsidRDefault="00200C7D" w:rsidP="00D2277C">
            <w:pPr>
              <w:spacing w:after="240"/>
            </w:pPr>
            <w:r>
              <w:t xml:space="preserve">V tabulce se nachází úhlopříčka polokovů </w:t>
            </w:r>
            <w:r w:rsidRPr="00434E2B">
              <w:rPr>
                <w:color w:val="548DD4" w:themeColor="text2" w:themeTint="99"/>
              </w:rPr>
              <w:t>(</w:t>
            </w:r>
            <w:r w:rsidR="00D2277C">
              <w:rPr>
                <w:color w:val="548DD4" w:themeColor="text2" w:themeTint="99"/>
              </w:rPr>
              <w:t>………………………………..</w:t>
            </w:r>
            <w:r w:rsidRPr="00434E2B">
              <w:rPr>
                <w:color w:val="548DD4" w:themeColor="text2" w:themeTint="99"/>
              </w:rPr>
              <w:t xml:space="preserve">). </w:t>
            </w:r>
            <w:r>
              <w:t xml:space="preserve">Pod úhlopříčkou se nacházejí prvky s malou </w:t>
            </w:r>
            <w:r w:rsidR="00D2277C">
              <w:rPr>
                <w:color w:val="548DD4" w:themeColor="text2" w:themeTint="99"/>
              </w:rPr>
              <w:t xml:space="preserve">……………… </w:t>
            </w:r>
            <w:r>
              <w:t xml:space="preserve">energií – </w:t>
            </w:r>
            <w:r w:rsidR="00D2277C">
              <w:rPr>
                <w:color w:val="548DD4" w:themeColor="text2" w:themeTint="99"/>
              </w:rPr>
              <w:t>………….</w:t>
            </w:r>
            <w:r w:rsidRPr="00434E2B">
              <w:rPr>
                <w:color w:val="548DD4" w:themeColor="text2" w:themeTint="99"/>
              </w:rPr>
              <w:t xml:space="preserve">, </w:t>
            </w:r>
            <w:r>
              <w:t>které tvoří více než 5/6 prvků z celé tabulky. Nad úhlopříčkou se nacházejí prvky s </w:t>
            </w:r>
            <w:r w:rsidR="00D2277C">
              <w:rPr>
                <w:color w:val="548DD4" w:themeColor="text2" w:themeTint="99"/>
              </w:rPr>
              <w:t>……………..</w:t>
            </w:r>
            <w:r>
              <w:t xml:space="preserve"> ionizační energií a velkou </w:t>
            </w:r>
            <w:r w:rsidR="00D2277C">
              <w:rPr>
                <w:color w:val="548DD4" w:themeColor="text2" w:themeTint="99"/>
              </w:rPr>
              <w:t>………………………..</w:t>
            </w:r>
            <w:r w:rsidRPr="00434E2B">
              <w:rPr>
                <w:color w:val="548DD4" w:themeColor="text2" w:themeTint="99"/>
              </w:rPr>
              <w:t xml:space="preserve"> </w:t>
            </w:r>
            <w:r>
              <w:t>– nekovy.</w:t>
            </w:r>
          </w:p>
        </w:tc>
      </w:tr>
      <w:tr w:rsidR="00200C7D" w14:paraId="768A30AE" w14:textId="77777777" w:rsidTr="00C6741E">
        <w:trPr>
          <w:trHeight w:hRule="exact" w:val="3119"/>
        </w:trPr>
        <w:tc>
          <w:tcPr>
            <w:tcW w:w="1674" w:type="dxa"/>
          </w:tcPr>
          <w:p w14:paraId="0D46CE4E" w14:textId="77777777" w:rsidR="00200C7D" w:rsidRDefault="00200C7D" w:rsidP="00200C7D">
            <w:pPr>
              <w:jc w:val="left"/>
            </w:pPr>
            <w:r>
              <w:t>Elektronegativita</w:t>
            </w:r>
          </w:p>
        </w:tc>
        <w:tc>
          <w:tcPr>
            <w:tcW w:w="7386" w:type="dxa"/>
          </w:tcPr>
          <w:p w14:paraId="70653AB5" w14:textId="223B5EA0" w:rsidR="00200C7D" w:rsidRDefault="00200C7D" w:rsidP="00D2277C">
            <w:pPr>
              <w:spacing w:after="240"/>
              <w:rPr>
                <w:noProof/>
              </w:rPr>
            </w:pPr>
            <w:r>
              <w:rPr>
                <w:noProof/>
              </w:rPr>
              <w:t xml:space="preserve">Elektronegativita je schopnost atomu přitahovat </w:t>
            </w:r>
            <w:r w:rsidR="00D2277C">
              <w:rPr>
                <w:noProof/>
                <w:color w:val="548DD4" w:themeColor="text2" w:themeTint="99"/>
              </w:rPr>
              <w:t>……………………………</w:t>
            </w:r>
            <w:r>
              <w:rPr>
                <w:noProof/>
              </w:rPr>
              <w:t xml:space="preserve"> elektrony. Zavedl ji Linus Pauling. Je to bezrozměrná veličina, značí se </w:t>
            </w:r>
            <w:r w:rsidR="00D2277C">
              <w:rPr>
                <w:noProof/>
                <w:color w:val="548DD4" w:themeColor="text2" w:themeTint="99"/>
              </w:rPr>
              <w:t>…….</w:t>
            </w:r>
            <w:r>
              <w:rPr>
                <w:noProof/>
              </w:rPr>
              <w:t xml:space="preserve"> </w:t>
            </w:r>
            <w:r w:rsidR="00D2277C">
              <w:rPr>
                <w:noProof/>
                <w:color w:val="548DD4" w:themeColor="text2" w:themeTint="99"/>
              </w:rPr>
              <w:t>…………….</w:t>
            </w:r>
            <w:r>
              <w:rPr>
                <w:noProof/>
              </w:rPr>
              <w:t xml:space="preserve"> hodnoty elektronegativity mají ty prvky, které vznikem aniontu dosáhnou elektronové konfigurace následujícího </w:t>
            </w:r>
            <w:r w:rsidR="00D2277C">
              <w:rPr>
                <w:noProof/>
                <w:color w:val="548DD4" w:themeColor="text2" w:themeTint="99"/>
              </w:rPr>
              <w:t>…………………….</w:t>
            </w:r>
            <w:r w:rsidRPr="00434E2B">
              <w:rPr>
                <w:noProof/>
                <w:color w:val="548DD4" w:themeColor="text2" w:themeTint="99"/>
              </w:rPr>
              <w:t xml:space="preserve"> </w:t>
            </w:r>
            <w:r>
              <w:rPr>
                <w:noProof/>
              </w:rPr>
              <w:t xml:space="preserve">(halogeny). Podle rozdílu elektronegativity určujeme </w:t>
            </w:r>
            <w:r w:rsidR="00D2277C">
              <w:rPr>
                <w:noProof/>
                <w:color w:val="548DD4" w:themeColor="text2" w:themeTint="99"/>
              </w:rPr>
              <w:t>…………………..</w:t>
            </w:r>
            <w:r w:rsidRPr="00434E2B">
              <w:rPr>
                <w:noProof/>
                <w:color w:val="548DD4" w:themeColor="text2" w:themeTint="99"/>
              </w:rPr>
              <w:t>.</w:t>
            </w:r>
          </w:p>
        </w:tc>
      </w:tr>
      <w:tr w:rsidR="00200C7D" w14:paraId="6B54FD97" w14:textId="77777777" w:rsidTr="00C6741E">
        <w:trPr>
          <w:trHeight w:hRule="exact" w:val="1814"/>
        </w:trPr>
        <w:tc>
          <w:tcPr>
            <w:tcW w:w="1674" w:type="dxa"/>
          </w:tcPr>
          <w:p w14:paraId="2E7A7807" w14:textId="77777777" w:rsidR="00200C7D" w:rsidRDefault="00200C7D" w:rsidP="00200C7D">
            <w:pPr>
              <w:jc w:val="left"/>
            </w:pPr>
            <w:r>
              <w:t>Acidobazických vlastností</w:t>
            </w:r>
          </w:p>
        </w:tc>
        <w:tc>
          <w:tcPr>
            <w:tcW w:w="7386" w:type="dxa"/>
          </w:tcPr>
          <w:p w14:paraId="2B5B5EEA" w14:textId="3DCEBDDD" w:rsidR="00200C7D" w:rsidRDefault="00200C7D" w:rsidP="00D2277C">
            <w:pPr>
              <w:spacing w:after="240"/>
            </w:pPr>
            <w:r>
              <w:t xml:space="preserve">Látka je tím silnější kyselinou </w:t>
            </w:r>
            <w:r w:rsidRPr="008220EB">
              <w:rPr>
                <w:i/>
              </w:rPr>
              <w:t>(acidum</w:t>
            </w:r>
            <w:r>
              <w:rPr>
                <w:i/>
              </w:rPr>
              <w:t xml:space="preserve">), </w:t>
            </w:r>
            <w:r>
              <w:t xml:space="preserve">čím snadněji </w:t>
            </w:r>
            <w:r w:rsidR="00D2277C">
              <w:rPr>
                <w:color w:val="548DD4" w:themeColor="text2" w:themeTint="99"/>
              </w:rPr>
              <w:t>……………………..</w:t>
            </w:r>
            <w:r>
              <w:t xml:space="preserve"> vodíkový kation (nejsilnější kyslíkaté kyseliny odvozeny od Cl). Bazicita (zásaditost) je dána schopností </w:t>
            </w:r>
            <w:r w:rsidR="00D2277C">
              <w:rPr>
                <w:color w:val="548DD4" w:themeColor="text2" w:themeTint="99"/>
              </w:rPr>
              <w:t>…………………..</w:t>
            </w:r>
            <w:r>
              <w:t xml:space="preserve"> vodíkový kation.</w:t>
            </w:r>
          </w:p>
        </w:tc>
      </w:tr>
      <w:tr w:rsidR="00200C7D" w14:paraId="2341739A" w14:textId="77777777" w:rsidTr="00C6741E">
        <w:trPr>
          <w:trHeight w:hRule="exact" w:val="3515"/>
        </w:trPr>
        <w:tc>
          <w:tcPr>
            <w:tcW w:w="1674" w:type="dxa"/>
          </w:tcPr>
          <w:p w14:paraId="369167BE" w14:textId="77777777" w:rsidR="00200C7D" w:rsidRDefault="00200C7D" w:rsidP="00200C7D">
            <w:pPr>
              <w:jc w:val="left"/>
            </w:pPr>
            <w:r>
              <w:t>Oxidačních a redukčních vlastností</w:t>
            </w:r>
          </w:p>
        </w:tc>
        <w:tc>
          <w:tcPr>
            <w:tcW w:w="7386" w:type="dxa"/>
          </w:tcPr>
          <w:p w14:paraId="42F4EA0B" w14:textId="77777777" w:rsidR="00D2277C" w:rsidRDefault="00200C7D" w:rsidP="00D2277C">
            <w:pPr>
              <w:spacing w:before="0" w:after="0"/>
            </w:pPr>
            <w:r>
              <w:t>Oxidace je děj, při kterém dochází k </w:t>
            </w:r>
            <w:r w:rsidR="00D2277C">
              <w:rPr>
                <w:color w:val="548DD4" w:themeColor="text2" w:themeTint="99"/>
              </w:rPr>
              <w:t xml:space="preserve">………………… </w:t>
            </w:r>
            <w:r>
              <w:t xml:space="preserve">elektronů a oxidační číslo prvku se </w:t>
            </w:r>
            <w:r w:rsidR="00D2277C">
              <w:rPr>
                <w:color w:val="548DD4" w:themeColor="text2" w:themeTint="99"/>
              </w:rPr>
              <w:t>………………….</w:t>
            </w:r>
            <w:r>
              <w:t xml:space="preserve"> Redukce je děj, při kterém dochází k </w:t>
            </w:r>
            <w:r w:rsidR="00D2277C">
              <w:rPr>
                <w:color w:val="548DD4" w:themeColor="text2" w:themeTint="99"/>
              </w:rPr>
              <w:t>………………..</w:t>
            </w:r>
            <w:r>
              <w:t xml:space="preserve"> elektronů a oxidační číslo se </w:t>
            </w:r>
            <w:r w:rsidR="00D2277C">
              <w:rPr>
                <w:color w:val="548DD4" w:themeColor="text2" w:themeTint="99"/>
              </w:rPr>
              <w:t>…………………</w:t>
            </w:r>
            <w:r>
              <w:t xml:space="preserve"> </w:t>
            </w:r>
          </w:p>
          <w:p w14:paraId="0345AE6E" w14:textId="1C321849" w:rsidR="00200C7D" w:rsidRPr="00D2277C" w:rsidRDefault="00D2277C" w:rsidP="00D2277C">
            <w:pPr>
              <w:spacing w:after="240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 xml:space="preserve">…………………. </w:t>
            </w:r>
            <w:r w:rsidR="00200C7D" w:rsidRPr="008220EB">
              <w:rPr>
                <w:b/>
              </w:rPr>
              <w:t>účinky má látka, která jiné látky oxiduje a sama sebe redukuje</w:t>
            </w:r>
            <w:r w:rsidR="00200C7D">
              <w:rPr>
                <w:b/>
              </w:rPr>
              <w:t xml:space="preserve"> (růst směrem ke kyslíku). </w:t>
            </w:r>
            <w:r>
              <w:rPr>
                <w:color w:val="548DD4" w:themeColor="text2" w:themeTint="99"/>
              </w:rPr>
              <w:t xml:space="preserve">……………….. </w:t>
            </w:r>
            <w:r w:rsidR="00200C7D">
              <w:t xml:space="preserve">účinky má látka, která jiné látky redukuje a sama sebe oxiduje. </w:t>
            </w:r>
          </w:p>
        </w:tc>
      </w:tr>
      <w:tr w:rsidR="00200C7D" w14:paraId="6BCD6568" w14:textId="77777777" w:rsidTr="00C6741E">
        <w:trPr>
          <w:trHeight w:hRule="exact" w:val="2211"/>
        </w:trPr>
        <w:tc>
          <w:tcPr>
            <w:tcW w:w="1674" w:type="dxa"/>
          </w:tcPr>
          <w:p w14:paraId="20FC92EC" w14:textId="7807877B" w:rsidR="00200C7D" w:rsidRDefault="00C6741E" w:rsidP="00200C7D">
            <w:pPr>
              <w:jc w:val="left"/>
            </w:pPr>
            <w:r>
              <w:t xml:space="preserve">Velikost atomů a </w:t>
            </w:r>
          </w:p>
        </w:tc>
        <w:tc>
          <w:tcPr>
            <w:tcW w:w="7386" w:type="dxa"/>
          </w:tcPr>
          <w:p w14:paraId="36929E67" w14:textId="5B238BD5" w:rsidR="00D2277C" w:rsidRDefault="00200C7D" w:rsidP="00D2277C">
            <w:pPr>
              <w:jc w:val="left"/>
              <w:rPr>
                <w:color w:val="548DD4" w:themeColor="text2" w:themeTint="99"/>
              </w:rPr>
            </w:pPr>
            <w:r>
              <w:t xml:space="preserve">V periodách roste velikost atomů </w:t>
            </w:r>
            <w:r w:rsidR="00D2277C">
              <w:rPr>
                <w:color w:val="548DD4" w:themeColor="text2" w:themeTint="99"/>
              </w:rPr>
              <w:t>………………………….</w:t>
            </w:r>
          </w:p>
          <w:p w14:paraId="7DB83E38" w14:textId="59991BA8" w:rsidR="00D2277C" w:rsidRDefault="00D2277C" w:rsidP="00D2277C">
            <w:pPr>
              <w:jc w:val="lef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………………………………………………………………………………..</w:t>
            </w:r>
          </w:p>
          <w:p w14:paraId="3DB36B75" w14:textId="77777777" w:rsidR="00200C7D" w:rsidRDefault="00200C7D" w:rsidP="00D2277C">
            <w:pPr>
              <w:jc w:val="left"/>
              <w:rPr>
                <w:color w:val="548DD4" w:themeColor="text2" w:themeTint="99"/>
              </w:rPr>
            </w:pPr>
            <w:r>
              <w:t xml:space="preserve"> Ve skupinách roste </w:t>
            </w:r>
            <w:r w:rsidR="00D2277C">
              <w:rPr>
                <w:color w:val="548DD4" w:themeColor="text2" w:themeTint="99"/>
              </w:rPr>
              <w:t>………………………………………………..</w:t>
            </w:r>
          </w:p>
          <w:p w14:paraId="149D2627" w14:textId="26B90321" w:rsidR="00C6741E" w:rsidRDefault="00D2277C" w:rsidP="00D2277C">
            <w:pPr>
              <w:jc w:val="left"/>
            </w:pPr>
            <w:r>
              <w:rPr>
                <w:color w:val="548DD4" w:themeColor="text2" w:themeTint="99"/>
              </w:rPr>
              <w:t>………………………………………………………………………………..</w:t>
            </w:r>
          </w:p>
          <w:p w14:paraId="48BF50F8" w14:textId="38FDDA43" w:rsidR="00C6741E" w:rsidRPr="00C6741E" w:rsidRDefault="00C6741E" w:rsidP="00C6741E"/>
          <w:p w14:paraId="22B9CA67" w14:textId="5ACBC7CD" w:rsidR="00D2277C" w:rsidRPr="00C6741E" w:rsidRDefault="00D2277C" w:rsidP="00C6741E">
            <w:pPr>
              <w:jc w:val="right"/>
            </w:pPr>
          </w:p>
        </w:tc>
      </w:tr>
    </w:tbl>
    <w:p w14:paraId="1000E5A9" w14:textId="43B20E85" w:rsidR="00D2277C" w:rsidRDefault="00C6741E" w:rsidP="00C6741E">
      <w:pPr>
        <w:keepNext/>
        <w:jc w:val="left"/>
      </w:pPr>
      <w:r>
        <w:rPr>
          <w:noProof/>
        </w:rPr>
        <w:lastRenderedPageBreak/>
        <w:drawing>
          <wp:inline distT="0" distB="0" distL="0" distR="0" wp14:anchorId="6B993638" wp14:editId="6FC1FD26">
            <wp:extent cx="5182323" cy="1533739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ůst fyzikálních a chemických vlastností - NA DOPLNĚNÍ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65EA" w14:textId="0D774D61" w:rsidR="00D2277C" w:rsidRDefault="00500D8D" w:rsidP="00500D8D">
      <w:pPr>
        <w:pStyle w:val="Titulek"/>
      </w:pPr>
      <w:r>
        <w:t>Obrázek 1: Růst fyzikálních a chemických vlastností</w:t>
      </w:r>
    </w:p>
    <w:p w14:paraId="5C0EAD01" w14:textId="0E6032F5" w:rsidR="00500D8D" w:rsidRPr="00C6741E" w:rsidRDefault="00500D8D" w:rsidP="00C6741E">
      <w:pPr>
        <w:spacing w:before="0" w:after="200" w:line="276" w:lineRule="auto"/>
        <w:jc w:val="left"/>
        <w:rPr>
          <w:b/>
          <w:bCs/>
          <w:color w:val="4F81BD" w:themeColor="accent1"/>
          <w:sz w:val="18"/>
          <w:szCs w:val="18"/>
        </w:rPr>
      </w:pPr>
      <w:r>
        <w:t>Doplňovačka – fáze fixační</w:t>
      </w:r>
    </w:p>
    <w:p w14:paraId="0F3FD838" w14:textId="737BB342" w:rsidR="00500D8D" w:rsidRDefault="00500D8D" w:rsidP="00500D8D">
      <w:r>
        <w:t>Do doplňovačky dopište k písmenům názvy prvků, které odhalíte ve slepé tabulce.</w:t>
      </w:r>
    </w:p>
    <w:p w14:paraId="1F568D46" w14:textId="5CEEB982" w:rsidR="00500D8D" w:rsidRDefault="00500D8D" w:rsidP="00500D8D">
      <w:pPr>
        <w:pStyle w:val="Titulek"/>
        <w:keepNext/>
      </w:pPr>
      <w:r>
        <w:t xml:space="preserve">Tabulka </w:t>
      </w:r>
      <w:r w:rsidR="009D0FF2">
        <w:t>7</w:t>
      </w:r>
      <w:r>
        <w:t>:  Slepá tabulka pro doplňovačku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"/>
        <w:gridCol w:w="439"/>
        <w:gridCol w:w="439"/>
        <w:gridCol w:w="440"/>
        <w:gridCol w:w="439"/>
        <w:gridCol w:w="439"/>
        <w:gridCol w:w="439"/>
        <w:gridCol w:w="439"/>
        <w:gridCol w:w="439"/>
        <w:gridCol w:w="439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500D8D" w14:paraId="1277FD73" w14:textId="77777777" w:rsidTr="00320922">
        <w:trPr>
          <w:trHeight w:hRule="exact" w:val="454"/>
        </w:trPr>
        <w:tc>
          <w:tcPr>
            <w:tcW w:w="440" w:type="dxa"/>
          </w:tcPr>
          <w:p w14:paraId="5676815B" w14:textId="77777777" w:rsidR="00500D8D" w:rsidRDefault="00500D8D" w:rsidP="00500D8D"/>
        </w:tc>
        <w:tc>
          <w:tcPr>
            <w:tcW w:w="441" w:type="dxa"/>
            <w:tcBorders>
              <w:bottom w:val="single" w:sz="4" w:space="0" w:color="auto"/>
            </w:tcBorders>
          </w:tcPr>
          <w:p w14:paraId="1B4D727A" w14:textId="77777777" w:rsidR="00500D8D" w:rsidRDefault="00500D8D" w:rsidP="00500D8D">
            <w:r>
              <w:t>1.</w:t>
            </w:r>
          </w:p>
        </w:tc>
        <w:tc>
          <w:tcPr>
            <w:tcW w:w="441" w:type="dxa"/>
          </w:tcPr>
          <w:p w14:paraId="052D73D0" w14:textId="77777777" w:rsidR="00500D8D" w:rsidRDefault="00500D8D" w:rsidP="00500D8D">
            <w:r>
              <w:t>2.</w:t>
            </w:r>
          </w:p>
        </w:tc>
        <w:tc>
          <w:tcPr>
            <w:tcW w:w="442" w:type="dxa"/>
          </w:tcPr>
          <w:p w14:paraId="3BC09C99" w14:textId="77777777" w:rsidR="00500D8D" w:rsidRDefault="00500D8D" w:rsidP="00500D8D">
            <w:r>
              <w:t>3.</w:t>
            </w:r>
          </w:p>
        </w:tc>
        <w:tc>
          <w:tcPr>
            <w:tcW w:w="442" w:type="dxa"/>
          </w:tcPr>
          <w:p w14:paraId="67446F99" w14:textId="77777777" w:rsidR="00500D8D" w:rsidRDefault="00500D8D" w:rsidP="00500D8D">
            <w:r>
              <w:t>4.</w:t>
            </w:r>
          </w:p>
        </w:tc>
        <w:tc>
          <w:tcPr>
            <w:tcW w:w="442" w:type="dxa"/>
          </w:tcPr>
          <w:p w14:paraId="477A2E80" w14:textId="77777777" w:rsidR="00500D8D" w:rsidRDefault="00500D8D" w:rsidP="00500D8D">
            <w:r>
              <w:t>5.</w:t>
            </w:r>
          </w:p>
        </w:tc>
        <w:tc>
          <w:tcPr>
            <w:tcW w:w="442" w:type="dxa"/>
          </w:tcPr>
          <w:p w14:paraId="3556D03F" w14:textId="77777777" w:rsidR="00500D8D" w:rsidRDefault="00500D8D" w:rsidP="00500D8D">
            <w:r>
              <w:t>6.</w:t>
            </w:r>
          </w:p>
        </w:tc>
        <w:tc>
          <w:tcPr>
            <w:tcW w:w="442" w:type="dxa"/>
          </w:tcPr>
          <w:p w14:paraId="5E7FE25E" w14:textId="77777777" w:rsidR="00500D8D" w:rsidRDefault="00500D8D" w:rsidP="00500D8D">
            <w:r>
              <w:t>7.</w:t>
            </w:r>
          </w:p>
        </w:tc>
        <w:tc>
          <w:tcPr>
            <w:tcW w:w="442" w:type="dxa"/>
          </w:tcPr>
          <w:p w14:paraId="6B1C160C" w14:textId="77777777" w:rsidR="00500D8D" w:rsidRDefault="00500D8D" w:rsidP="00500D8D">
            <w:r>
              <w:t>8.</w:t>
            </w:r>
          </w:p>
        </w:tc>
        <w:tc>
          <w:tcPr>
            <w:tcW w:w="442" w:type="dxa"/>
          </w:tcPr>
          <w:p w14:paraId="2F86CBC3" w14:textId="77777777" w:rsidR="00500D8D" w:rsidRDefault="00500D8D" w:rsidP="00500D8D">
            <w:r>
              <w:t>9.</w:t>
            </w:r>
          </w:p>
        </w:tc>
        <w:tc>
          <w:tcPr>
            <w:tcW w:w="516" w:type="dxa"/>
          </w:tcPr>
          <w:p w14:paraId="6143C5FD" w14:textId="77777777" w:rsidR="00500D8D" w:rsidRDefault="00500D8D" w:rsidP="00500D8D">
            <w:r>
              <w:t>10.</w:t>
            </w:r>
          </w:p>
        </w:tc>
        <w:tc>
          <w:tcPr>
            <w:tcW w:w="516" w:type="dxa"/>
          </w:tcPr>
          <w:p w14:paraId="000F6610" w14:textId="77777777" w:rsidR="00500D8D" w:rsidRDefault="00500D8D" w:rsidP="00500D8D">
            <w:r>
              <w:t>11.</w:t>
            </w:r>
          </w:p>
        </w:tc>
        <w:tc>
          <w:tcPr>
            <w:tcW w:w="516" w:type="dxa"/>
          </w:tcPr>
          <w:p w14:paraId="69CB1D8C" w14:textId="77777777" w:rsidR="00500D8D" w:rsidRDefault="00500D8D" w:rsidP="00500D8D">
            <w:r>
              <w:t>12.</w:t>
            </w:r>
          </w:p>
        </w:tc>
        <w:tc>
          <w:tcPr>
            <w:tcW w:w="516" w:type="dxa"/>
          </w:tcPr>
          <w:p w14:paraId="3039645F" w14:textId="77777777" w:rsidR="00500D8D" w:rsidRDefault="00500D8D" w:rsidP="00500D8D">
            <w:r>
              <w:t>13.</w:t>
            </w:r>
          </w:p>
        </w:tc>
        <w:tc>
          <w:tcPr>
            <w:tcW w:w="516" w:type="dxa"/>
          </w:tcPr>
          <w:p w14:paraId="24CC4FD4" w14:textId="77777777" w:rsidR="00500D8D" w:rsidRDefault="00500D8D" w:rsidP="00500D8D">
            <w:r>
              <w:t>14.</w:t>
            </w:r>
          </w:p>
        </w:tc>
        <w:tc>
          <w:tcPr>
            <w:tcW w:w="516" w:type="dxa"/>
          </w:tcPr>
          <w:p w14:paraId="4D1F3E26" w14:textId="77777777" w:rsidR="00500D8D" w:rsidRDefault="00500D8D" w:rsidP="00500D8D">
            <w:r>
              <w:t>15.</w:t>
            </w:r>
          </w:p>
        </w:tc>
        <w:tc>
          <w:tcPr>
            <w:tcW w:w="516" w:type="dxa"/>
          </w:tcPr>
          <w:p w14:paraId="42A0123E" w14:textId="77777777" w:rsidR="00500D8D" w:rsidRDefault="00500D8D" w:rsidP="00500D8D">
            <w:r>
              <w:t>16.</w:t>
            </w:r>
          </w:p>
        </w:tc>
        <w:tc>
          <w:tcPr>
            <w:tcW w:w="516" w:type="dxa"/>
          </w:tcPr>
          <w:p w14:paraId="11E8B795" w14:textId="77777777" w:rsidR="00500D8D" w:rsidRDefault="00500D8D" w:rsidP="00500D8D">
            <w:r>
              <w:t>17.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14:paraId="27D7878D" w14:textId="77777777" w:rsidR="00500D8D" w:rsidRDefault="00500D8D" w:rsidP="00500D8D">
            <w:r>
              <w:t>18.</w:t>
            </w:r>
          </w:p>
        </w:tc>
      </w:tr>
      <w:tr w:rsidR="00500D8D" w14:paraId="075B93FB" w14:textId="77777777" w:rsidTr="00320922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2042D45C" w14:textId="77777777" w:rsidR="00500D8D" w:rsidRDefault="00500D8D" w:rsidP="00500D8D">
            <w:r>
              <w:t>1.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98E03" w14:textId="77777777" w:rsidR="00500D8D" w:rsidRDefault="00500D8D" w:rsidP="00500D8D"/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</w:tcBorders>
          </w:tcPr>
          <w:p w14:paraId="3B29D298" w14:textId="77777777" w:rsidR="00500D8D" w:rsidRDefault="00500D8D" w:rsidP="00500D8D"/>
        </w:tc>
        <w:tc>
          <w:tcPr>
            <w:tcW w:w="442" w:type="dxa"/>
          </w:tcPr>
          <w:p w14:paraId="4E80F253" w14:textId="77777777" w:rsidR="00500D8D" w:rsidRDefault="00500D8D" w:rsidP="00500D8D"/>
        </w:tc>
        <w:tc>
          <w:tcPr>
            <w:tcW w:w="442" w:type="dxa"/>
          </w:tcPr>
          <w:p w14:paraId="43DD4394" w14:textId="77777777" w:rsidR="00500D8D" w:rsidRDefault="00500D8D" w:rsidP="00500D8D"/>
        </w:tc>
        <w:tc>
          <w:tcPr>
            <w:tcW w:w="442" w:type="dxa"/>
          </w:tcPr>
          <w:p w14:paraId="1A764E0C" w14:textId="77777777" w:rsidR="00500D8D" w:rsidRDefault="00500D8D" w:rsidP="00500D8D"/>
        </w:tc>
        <w:tc>
          <w:tcPr>
            <w:tcW w:w="442" w:type="dxa"/>
          </w:tcPr>
          <w:p w14:paraId="479CEE90" w14:textId="77777777" w:rsidR="00500D8D" w:rsidRDefault="00500D8D" w:rsidP="00500D8D"/>
        </w:tc>
        <w:tc>
          <w:tcPr>
            <w:tcW w:w="442" w:type="dxa"/>
          </w:tcPr>
          <w:p w14:paraId="6A78D9BC" w14:textId="77777777" w:rsidR="00500D8D" w:rsidRDefault="00500D8D" w:rsidP="00500D8D"/>
        </w:tc>
        <w:tc>
          <w:tcPr>
            <w:tcW w:w="442" w:type="dxa"/>
          </w:tcPr>
          <w:p w14:paraId="3945EFD1" w14:textId="77777777" w:rsidR="00500D8D" w:rsidRDefault="00500D8D" w:rsidP="00500D8D"/>
        </w:tc>
        <w:tc>
          <w:tcPr>
            <w:tcW w:w="442" w:type="dxa"/>
          </w:tcPr>
          <w:p w14:paraId="4B0DFBB1" w14:textId="77777777" w:rsidR="00500D8D" w:rsidRDefault="00500D8D" w:rsidP="00500D8D"/>
        </w:tc>
        <w:tc>
          <w:tcPr>
            <w:tcW w:w="516" w:type="dxa"/>
          </w:tcPr>
          <w:p w14:paraId="727D9C2D" w14:textId="77777777" w:rsidR="00500D8D" w:rsidRDefault="00500D8D" w:rsidP="00500D8D"/>
        </w:tc>
        <w:tc>
          <w:tcPr>
            <w:tcW w:w="516" w:type="dxa"/>
          </w:tcPr>
          <w:p w14:paraId="57DD533F" w14:textId="77777777" w:rsidR="00500D8D" w:rsidRDefault="00500D8D" w:rsidP="00500D8D"/>
        </w:tc>
        <w:tc>
          <w:tcPr>
            <w:tcW w:w="516" w:type="dxa"/>
          </w:tcPr>
          <w:p w14:paraId="60CF7D1D" w14:textId="77777777" w:rsidR="00500D8D" w:rsidRDefault="00500D8D" w:rsidP="00500D8D"/>
        </w:tc>
        <w:tc>
          <w:tcPr>
            <w:tcW w:w="516" w:type="dxa"/>
            <w:tcBorders>
              <w:bottom w:val="single" w:sz="4" w:space="0" w:color="auto"/>
            </w:tcBorders>
          </w:tcPr>
          <w:p w14:paraId="12FFAA96" w14:textId="77777777" w:rsidR="00500D8D" w:rsidRDefault="00500D8D" w:rsidP="00500D8D"/>
        </w:tc>
        <w:tc>
          <w:tcPr>
            <w:tcW w:w="516" w:type="dxa"/>
            <w:tcBorders>
              <w:bottom w:val="single" w:sz="4" w:space="0" w:color="auto"/>
            </w:tcBorders>
          </w:tcPr>
          <w:p w14:paraId="7540094A" w14:textId="77777777" w:rsidR="00500D8D" w:rsidRDefault="00500D8D" w:rsidP="00500D8D"/>
        </w:tc>
        <w:tc>
          <w:tcPr>
            <w:tcW w:w="516" w:type="dxa"/>
            <w:tcBorders>
              <w:bottom w:val="single" w:sz="4" w:space="0" w:color="auto"/>
            </w:tcBorders>
          </w:tcPr>
          <w:p w14:paraId="34B1630E" w14:textId="77777777" w:rsidR="00500D8D" w:rsidRDefault="00500D8D" w:rsidP="00500D8D"/>
        </w:tc>
        <w:tc>
          <w:tcPr>
            <w:tcW w:w="516" w:type="dxa"/>
            <w:tcBorders>
              <w:bottom w:val="single" w:sz="4" w:space="0" w:color="auto"/>
            </w:tcBorders>
          </w:tcPr>
          <w:p w14:paraId="1431DDA4" w14:textId="77777777" w:rsidR="00500D8D" w:rsidRDefault="00500D8D" w:rsidP="00500D8D"/>
        </w:tc>
        <w:tc>
          <w:tcPr>
            <w:tcW w:w="516" w:type="dxa"/>
            <w:tcBorders>
              <w:bottom w:val="single" w:sz="4" w:space="0" w:color="auto"/>
              <w:right w:val="single" w:sz="4" w:space="0" w:color="auto"/>
            </w:tcBorders>
          </w:tcPr>
          <w:p w14:paraId="58108FFA" w14:textId="77777777" w:rsidR="00500D8D" w:rsidRDefault="00500D8D" w:rsidP="00500D8D"/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5AE4" w14:textId="77777777" w:rsidR="00500D8D" w:rsidRDefault="00500D8D" w:rsidP="00500D8D"/>
        </w:tc>
      </w:tr>
      <w:tr w:rsidR="00500D8D" w:rsidRPr="009D33C5" w14:paraId="2EFCF0D8" w14:textId="77777777" w:rsidTr="00320922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5F48ABAB" w14:textId="77777777" w:rsidR="00500D8D" w:rsidRDefault="00500D8D" w:rsidP="00500D8D">
            <w:r>
              <w:t>2.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B4C3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570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</w:tcPr>
          <w:p w14:paraId="3EADB97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29B0BAA3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7BF4BFBA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776C2B7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0BCC7FD3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3F50846A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</w:tcPr>
          <w:p w14:paraId="0EF4AA4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</w:tcPr>
          <w:p w14:paraId="5B35427A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</w:tcPr>
          <w:p w14:paraId="2544369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14:paraId="44EFD4EA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F17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67F9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C46E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64EF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M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0EC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95A1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  <w:tr w:rsidR="00500D8D" w:rsidRPr="009D33C5" w14:paraId="61CEAF88" w14:textId="77777777" w:rsidTr="00320922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38B06084" w14:textId="77777777" w:rsidR="00500D8D" w:rsidRDefault="00500D8D" w:rsidP="00500D8D">
            <w:r>
              <w:t>3.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7DD2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C14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left w:val="single" w:sz="4" w:space="0" w:color="auto"/>
              <w:bottom w:val="single" w:sz="4" w:space="0" w:color="auto"/>
            </w:tcBorders>
          </w:tcPr>
          <w:p w14:paraId="1939680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4A59C1D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706D5BDE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2E6A57E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40BADCF5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5BBB8B0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14:paraId="44D083B3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14:paraId="0E5937CE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14:paraId="0FBEA225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bottom w:val="single" w:sz="4" w:space="0" w:color="auto"/>
              <w:right w:val="single" w:sz="4" w:space="0" w:color="auto"/>
            </w:tcBorders>
          </w:tcPr>
          <w:p w14:paraId="1F5F23C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8E4B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9688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BD9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300E" w14:textId="77777777" w:rsidR="00500D8D" w:rsidRPr="00BB24E6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7FFF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K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3D97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  <w:tr w:rsidR="00500D8D" w:rsidRPr="009D33C5" w14:paraId="718C7CB7" w14:textId="77777777" w:rsidTr="00320922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5130E0FA" w14:textId="77777777" w:rsidR="00500D8D" w:rsidRDefault="00500D8D" w:rsidP="00500D8D">
            <w:r>
              <w:t>4.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B83A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6801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L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CD8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5B6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7FF0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0303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685A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0B8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204A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J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9B36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H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48C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ABD3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F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739B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BAC2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9266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1870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622B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F185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  <w:tr w:rsidR="00500D8D" w:rsidRPr="009D33C5" w14:paraId="0004F2ED" w14:textId="77777777" w:rsidTr="00320922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35996CFF" w14:textId="77777777" w:rsidR="00500D8D" w:rsidRDefault="00500D8D" w:rsidP="00500D8D">
            <w:r>
              <w:t>5.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377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DA33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D94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514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24DB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960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C51D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CE7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786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0B1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6A7D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F2A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030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337C" w14:textId="77777777" w:rsidR="00500D8D" w:rsidRPr="009D33C5" w:rsidRDefault="00500D8D" w:rsidP="00500D8D">
            <w:pPr>
              <w:rPr>
                <w:color w:val="FF0000"/>
              </w:rPr>
            </w:pPr>
            <w:r>
              <w:rPr>
                <w:color w:val="FF0000"/>
              </w:rPr>
              <w:t>G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CCE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7DE0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F0E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0245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  <w:tr w:rsidR="00500D8D" w:rsidRPr="009D33C5" w14:paraId="3353B3AC" w14:textId="77777777" w:rsidTr="00320922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58E82A1D" w14:textId="77777777" w:rsidR="00500D8D" w:rsidRDefault="00500D8D" w:rsidP="00500D8D">
            <w:r>
              <w:t>6.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8755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A5B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3AA9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4A8D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BF1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B43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7A2C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BBCD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B52A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D25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40E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785E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8C8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1EB1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56D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A80F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3094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4B2D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  <w:tr w:rsidR="00500D8D" w:rsidRPr="009D33C5" w14:paraId="74E4B704" w14:textId="77777777" w:rsidTr="00320922">
        <w:trPr>
          <w:trHeight w:hRule="exact" w:val="454"/>
        </w:trPr>
        <w:tc>
          <w:tcPr>
            <w:tcW w:w="440" w:type="dxa"/>
            <w:tcBorders>
              <w:right w:val="single" w:sz="4" w:space="0" w:color="auto"/>
            </w:tcBorders>
          </w:tcPr>
          <w:p w14:paraId="2D209B69" w14:textId="77777777" w:rsidR="00500D8D" w:rsidRDefault="00500D8D" w:rsidP="00500D8D">
            <w:r>
              <w:t>7.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E163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16F6D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87FA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8ACA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42B8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76CB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1D9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0D82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248B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CD20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1C4B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30A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</w:tcPr>
          <w:p w14:paraId="4724547A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14:paraId="57C9B60B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14:paraId="7059A926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14:paraId="3ABAF8E3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14:paraId="31EAED77" w14:textId="77777777" w:rsidR="00500D8D" w:rsidRPr="009D33C5" w:rsidRDefault="00500D8D" w:rsidP="00500D8D">
            <w:pPr>
              <w:rPr>
                <w:color w:val="FF0000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14:paraId="1CA4AF45" w14:textId="77777777" w:rsidR="00500D8D" w:rsidRPr="009D33C5" w:rsidRDefault="00500D8D" w:rsidP="00500D8D">
            <w:pPr>
              <w:rPr>
                <w:color w:val="FF0000"/>
              </w:rPr>
            </w:pPr>
          </w:p>
        </w:tc>
      </w:tr>
    </w:tbl>
    <w:p w14:paraId="054E0333" w14:textId="77777777" w:rsidR="00500D8D" w:rsidRDefault="00500D8D" w:rsidP="00500D8D"/>
    <w:p w14:paraId="1CDD80FD" w14:textId="7F9E7DC6" w:rsidR="00500D8D" w:rsidRDefault="00500D8D" w:rsidP="00500D8D">
      <w:pPr>
        <w:pStyle w:val="Titulek"/>
        <w:keepNext/>
      </w:pPr>
      <w:r>
        <w:t xml:space="preserve">Tabulka </w:t>
      </w:r>
      <w:r w:rsidR="009D0FF2">
        <w:t>8</w:t>
      </w:r>
      <w:r>
        <w:t>: Doplňovačka ke slepé tabulce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500D8D" w14:paraId="2AF57928" w14:textId="77777777" w:rsidTr="001B3CA8">
        <w:trPr>
          <w:trHeight w:hRule="exact" w:val="454"/>
          <w:jc w:val="center"/>
        </w:trPr>
        <w:tc>
          <w:tcPr>
            <w:tcW w:w="454" w:type="dxa"/>
          </w:tcPr>
          <w:p w14:paraId="78AA2BFE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A</w:t>
            </w:r>
          </w:p>
        </w:tc>
        <w:tc>
          <w:tcPr>
            <w:tcW w:w="454" w:type="dxa"/>
            <w:tcBorders>
              <w:right w:val="single" w:sz="4" w:space="0" w:color="auto"/>
            </w:tcBorders>
          </w:tcPr>
          <w:p w14:paraId="3366B76B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5F5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1DF1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985E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5E924B1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1C316C46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2F138855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1B61E29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153FBB04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48F64658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4AF123C9" w14:textId="77777777" w:rsidTr="001B3CA8">
        <w:trPr>
          <w:trHeight w:hRule="exact" w:val="454"/>
          <w:jc w:val="center"/>
        </w:trPr>
        <w:tc>
          <w:tcPr>
            <w:tcW w:w="454" w:type="dxa"/>
          </w:tcPr>
          <w:p w14:paraId="2635CF8C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B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7967E36E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218CEE4C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8C7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57B2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5B14207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AB7B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7C95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0D04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FE5C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019EFA33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2EC20122" w14:textId="77777777" w:rsidTr="001B3CA8">
        <w:trPr>
          <w:trHeight w:hRule="exact" w:val="454"/>
          <w:jc w:val="center"/>
        </w:trPr>
        <w:tc>
          <w:tcPr>
            <w:tcW w:w="454" w:type="dxa"/>
            <w:tcBorders>
              <w:right w:val="single" w:sz="4" w:space="0" w:color="auto"/>
            </w:tcBorders>
          </w:tcPr>
          <w:p w14:paraId="1FF6A4C6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FB32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A101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7628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D1B9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C6C5CFB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37DA8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DC85D76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AB67CF1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5E3F3C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150CFFE7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55A60A29" w14:textId="77777777" w:rsidTr="001B3CA8">
        <w:trPr>
          <w:trHeight w:hRule="exact" w:val="454"/>
          <w:jc w:val="center"/>
        </w:trPr>
        <w:tc>
          <w:tcPr>
            <w:tcW w:w="454" w:type="dxa"/>
          </w:tcPr>
          <w:p w14:paraId="63B24260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D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8A95296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22D22C0C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3F07CE2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D09A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396905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39B2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2972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D4B4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D281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655DAC40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32F39802" w14:textId="77777777" w:rsidTr="001B3CA8">
        <w:trPr>
          <w:trHeight w:hRule="exact" w:val="454"/>
          <w:jc w:val="center"/>
        </w:trPr>
        <w:tc>
          <w:tcPr>
            <w:tcW w:w="454" w:type="dxa"/>
            <w:tcBorders>
              <w:right w:val="single" w:sz="4" w:space="0" w:color="auto"/>
            </w:tcBorders>
          </w:tcPr>
          <w:p w14:paraId="5DE0AAD9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2C83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63BA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8AA6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BEF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6101B6B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CF76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9172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47A95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1E3944CE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16115B98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7C2432E9" w14:textId="77777777" w:rsidTr="001B3CA8">
        <w:trPr>
          <w:trHeight w:hRule="exact" w:val="454"/>
          <w:jc w:val="center"/>
        </w:trPr>
        <w:tc>
          <w:tcPr>
            <w:tcW w:w="454" w:type="dxa"/>
          </w:tcPr>
          <w:p w14:paraId="461B4AA2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F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200B14C0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6427D2CE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</w:tcPr>
          <w:p w14:paraId="66CF067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11E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B717821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6B53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00C2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CF65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2D3A2305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2A5E3BA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6ED5DB49" w14:textId="77777777" w:rsidTr="001B3CA8">
        <w:trPr>
          <w:trHeight w:hRule="exact" w:val="454"/>
          <w:jc w:val="center"/>
        </w:trPr>
        <w:tc>
          <w:tcPr>
            <w:tcW w:w="454" w:type="dxa"/>
          </w:tcPr>
          <w:p w14:paraId="13C21766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G</w:t>
            </w:r>
          </w:p>
        </w:tc>
        <w:tc>
          <w:tcPr>
            <w:tcW w:w="454" w:type="dxa"/>
          </w:tcPr>
          <w:p w14:paraId="1808562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12DF1069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12853CA0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8D9C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80C5817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2999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91BE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2A882AF3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44E468B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09933145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19C9AEBE" w14:textId="77777777" w:rsidTr="001B3CA8">
        <w:trPr>
          <w:trHeight w:hRule="exact" w:val="454"/>
          <w:jc w:val="center"/>
        </w:trPr>
        <w:tc>
          <w:tcPr>
            <w:tcW w:w="454" w:type="dxa"/>
          </w:tcPr>
          <w:p w14:paraId="1D4A7AB4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H</w:t>
            </w:r>
          </w:p>
        </w:tc>
        <w:tc>
          <w:tcPr>
            <w:tcW w:w="454" w:type="dxa"/>
          </w:tcPr>
          <w:p w14:paraId="4D52168B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14:paraId="6137B374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44A1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A602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71A8C8C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870A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DF5C9B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11F07536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50CD565B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7076D4AC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0280C4A1" w14:textId="77777777" w:rsidTr="001B3CA8">
        <w:trPr>
          <w:trHeight w:hRule="exact" w:val="454"/>
          <w:jc w:val="center"/>
        </w:trPr>
        <w:tc>
          <w:tcPr>
            <w:tcW w:w="454" w:type="dxa"/>
          </w:tcPr>
          <w:p w14:paraId="694163FF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lastRenderedPageBreak/>
              <w:t>I</w:t>
            </w:r>
          </w:p>
        </w:tc>
        <w:tc>
          <w:tcPr>
            <w:tcW w:w="454" w:type="dxa"/>
          </w:tcPr>
          <w:p w14:paraId="0CA61797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14:paraId="5AE3A930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6C27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0C93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E375FB5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89C7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8E35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44D8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4666F825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774A8FE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40CE7858" w14:textId="77777777" w:rsidTr="001B3CA8">
        <w:trPr>
          <w:trHeight w:hRule="exact" w:val="454"/>
          <w:jc w:val="center"/>
        </w:trPr>
        <w:tc>
          <w:tcPr>
            <w:tcW w:w="454" w:type="dxa"/>
          </w:tcPr>
          <w:p w14:paraId="21041142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J</w:t>
            </w:r>
          </w:p>
        </w:tc>
        <w:tc>
          <w:tcPr>
            <w:tcW w:w="454" w:type="dxa"/>
          </w:tcPr>
          <w:p w14:paraId="3416D05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6A448A40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278ACD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7E8A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ADF4F53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D8C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0C6A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ED1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4A9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B4D7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5D3B956E" w14:textId="77777777" w:rsidTr="001B3CA8">
        <w:trPr>
          <w:trHeight w:hRule="exact" w:val="454"/>
          <w:jc w:val="center"/>
        </w:trPr>
        <w:tc>
          <w:tcPr>
            <w:tcW w:w="454" w:type="dxa"/>
          </w:tcPr>
          <w:p w14:paraId="4BEB9272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K</w:t>
            </w:r>
          </w:p>
        </w:tc>
        <w:tc>
          <w:tcPr>
            <w:tcW w:w="454" w:type="dxa"/>
          </w:tcPr>
          <w:p w14:paraId="275E0E62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14:paraId="5E5A9FD0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E313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3B0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12331D2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25CB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25DB27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D552B21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57646129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0F0495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00B98D0D" w14:textId="77777777" w:rsidTr="001B3CA8">
        <w:trPr>
          <w:trHeight w:hRule="exact" w:val="454"/>
          <w:jc w:val="center"/>
        </w:trPr>
        <w:tc>
          <w:tcPr>
            <w:tcW w:w="454" w:type="dxa"/>
          </w:tcPr>
          <w:p w14:paraId="51E08795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L</w:t>
            </w:r>
          </w:p>
        </w:tc>
        <w:tc>
          <w:tcPr>
            <w:tcW w:w="454" w:type="dxa"/>
          </w:tcPr>
          <w:p w14:paraId="2DBE4B2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7856D456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361CE306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39B8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73907D6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54D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7DF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8610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F944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7D4B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  <w:tr w:rsidR="00500D8D" w14:paraId="08FC1199" w14:textId="77777777" w:rsidTr="001B3CA8">
        <w:trPr>
          <w:trHeight w:hRule="exact" w:val="454"/>
          <w:jc w:val="center"/>
        </w:trPr>
        <w:tc>
          <w:tcPr>
            <w:tcW w:w="454" w:type="dxa"/>
          </w:tcPr>
          <w:p w14:paraId="6964E74A" w14:textId="77777777" w:rsidR="00500D8D" w:rsidRDefault="00500D8D" w:rsidP="001B3CA8">
            <w:pPr>
              <w:spacing w:before="0" w:after="200" w:line="276" w:lineRule="auto"/>
              <w:jc w:val="center"/>
            </w:pPr>
            <w:r>
              <w:t>M</w:t>
            </w:r>
          </w:p>
        </w:tc>
        <w:tc>
          <w:tcPr>
            <w:tcW w:w="454" w:type="dxa"/>
          </w:tcPr>
          <w:p w14:paraId="5F09EB3B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</w:tcPr>
          <w:p w14:paraId="1A922A93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right w:val="single" w:sz="4" w:space="0" w:color="auto"/>
            </w:tcBorders>
          </w:tcPr>
          <w:p w14:paraId="747811B5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3175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F123424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0C5D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29F8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F54B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3528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6B57238F" w14:textId="77777777" w:rsidR="00500D8D" w:rsidRDefault="00500D8D" w:rsidP="001B3CA8">
            <w:pPr>
              <w:spacing w:before="0" w:after="200" w:line="276" w:lineRule="auto"/>
              <w:jc w:val="center"/>
            </w:pPr>
          </w:p>
        </w:tc>
      </w:tr>
    </w:tbl>
    <w:p w14:paraId="493BDCBE" w14:textId="77777777" w:rsidR="00500D8D" w:rsidRDefault="00500D8D" w:rsidP="001B3CA8">
      <w:pPr>
        <w:spacing w:before="0" w:after="200" w:line="276" w:lineRule="auto"/>
        <w:jc w:val="center"/>
      </w:pPr>
      <w:r>
        <w:br w:type="page"/>
      </w:r>
    </w:p>
    <w:p w14:paraId="18904DC7" w14:textId="77777777" w:rsidR="00500D8D" w:rsidRDefault="00500D8D" w:rsidP="001B3CA8">
      <w:pPr>
        <w:jc w:val="center"/>
        <w:sectPr w:rsidR="00500D8D" w:rsidSect="00A65F4A">
          <w:headerReference w:type="default" r:id="rId60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1958B6E8" w14:textId="5CE3D2FC" w:rsidR="000113E1" w:rsidRPr="001139C2" w:rsidRDefault="000113E1" w:rsidP="000113E1">
      <w:pPr>
        <w:rPr>
          <w:rStyle w:val="Zdraznnintenzivn"/>
        </w:rPr>
      </w:pPr>
      <w:r w:rsidRPr="001139C2">
        <w:rPr>
          <w:rStyle w:val="Zdraznnintenzivn"/>
        </w:rPr>
        <w:lastRenderedPageBreak/>
        <w:t>Příloha 2:</w:t>
      </w:r>
    </w:p>
    <w:p w14:paraId="6D98A555" w14:textId="77777777" w:rsidR="000113E1" w:rsidRDefault="000113E1" w:rsidP="00721E72">
      <w:pPr>
        <w:pStyle w:val="Odstavecseseznamem"/>
        <w:numPr>
          <w:ilvl w:val="0"/>
          <w:numId w:val="10"/>
        </w:numPr>
      </w:pPr>
      <w:r>
        <w:t xml:space="preserve">Doplňte chybějící údaje v tabulce. </w:t>
      </w:r>
    </w:p>
    <w:p w14:paraId="140B9D14" w14:textId="77777777" w:rsidR="000113E1" w:rsidRDefault="000113E1" w:rsidP="009A52B3">
      <w:pPr>
        <w:pStyle w:val="Odstavecseseznamem"/>
        <w:numPr>
          <w:ilvl w:val="0"/>
          <w:numId w:val="7"/>
        </w:numPr>
      </w:pPr>
      <w:r>
        <w:t xml:space="preserve">Konkrétní prvky dané skupiny v PSP vyhledejte na kostkách. </w:t>
      </w:r>
    </w:p>
    <w:p w14:paraId="1C95B633" w14:textId="77777777" w:rsidR="000113E1" w:rsidRDefault="000113E1" w:rsidP="009A52B3">
      <w:pPr>
        <w:pStyle w:val="Odstavecseseznamem"/>
        <w:numPr>
          <w:ilvl w:val="0"/>
          <w:numId w:val="7"/>
        </w:numPr>
      </w:pPr>
      <w:r>
        <w:t>K prvku dopište značku a fyzikální vlastnosti (barvu, skupenství, dvouatomová molekula).</w:t>
      </w:r>
    </w:p>
    <w:p w14:paraId="367B8344" w14:textId="49603940" w:rsidR="000113E1" w:rsidRDefault="000113E1" w:rsidP="000113E1">
      <w:pPr>
        <w:pStyle w:val="Titulek"/>
        <w:keepNext/>
      </w:pPr>
      <w:r>
        <w:t xml:space="preserve">Tabulka </w:t>
      </w:r>
      <w:r w:rsidR="009D0FF2">
        <w:t>9</w:t>
      </w:r>
      <w:r>
        <w:t>: Prvky VII. A skupiny a vodík</w:t>
      </w:r>
    </w:p>
    <w:tbl>
      <w:tblPr>
        <w:tblStyle w:val="Mkatabulky"/>
        <w:tblW w:w="9072" w:type="dxa"/>
        <w:tblLayout w:type="fixed"/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0113E1" w14:paraId="356EF4D4" w14:textId="77777777" w:rsidTr="000A2AAC">
        <w:tc>
          <w:tcPr>
            <w:tcW w:w="2268" w:type="dxa"/>
          </w:tcPr>
          <w:p w14:paraId="46B32541" w14:textId="77777777" w:rsidR="000113E1" w:rsidRDefault="000113E1" w:rsidP="000113E1">
            <w:r>
              <w:t xml:space="preserve">Prvky VII. A skupiny – </w:t>
            </w:r>
          </w:p>
          <w:p w14:paraId="3B679F25" w14:textId="475944D9" w:rsidR="000113E1" w:rsidRPr="00376806" w:rsidRDefault="000113E1" w:rsidP="000113E1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1151274F" w14:textId="77777777" w:rsidR="000113E1" w:rsidRDefault="000113E1" w:rsidP="000A2AAC">
            <w:r>
              <w:t>Fyzikální vlastnosti prvků</w:t>
            </w:r>
          </w:p>
        </w:tc>
        <w:tc>
          <w:tcPr>
            <w:tcW w:w="3402" w:type="dxa"/>
          </w:tcPr>
          <w:p w14:paraId="715DC582" w14:textId="77777777" w:rsidR="000113E1" w:rsidRDefault="000113E1" w:rsidP="000A2AAC">
            <w:r>
              <w:t xml:space="preserve">Použití </w:t>
            </w:r>
          </w:p>
        </w:tc>
      </w:tr>
      <w:tr w:rsidR="000113E1" w14:paraId="5ADA7503" w14:textId="77777777" w:rsidTr="000A2AAC">
        <w:tc>
          <w:tcPr>
            <w:tcW w:w="2268" w:type="dxa"/>
          </w:tcPr>
          <w:p w14:paraId="7CB3325E" w14:textId="43F4AB3F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01A039B0" w14:textId="2BC1C6CF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7AD1BA06" w14:textId="61A90215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72026853" w14:textId="77777777" w:rsidTr="000A2AAC">
        <w:tc>
          <w:tcPr>
            <w:tcW w:w="2268" w:type="dxa"/>
          </w:tcPr>
          <w:p w14:paraId="09C7CAA3" w14:textId="11F1C15A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0B57AD3" w14:textId="52D35F09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D35BF8D" w14:textId="1C5A64A2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6C753533" w14:textId="77777777" w:rsidTr="000A2AAC">
        <w:tc>
          <w:tcPr>
            <w:tcW w:w="2268" w:type="dxa"/>
          </w:tcPr>
          <w:p w14:paraId="61692BC4" w14:textId="5DF6A890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1AC0E289" w14:textId="68354075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74BF5D8F" w14:textId="02934E73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3AD3E10A" w14:textId="77777777" w:rsidTr="000A2AAC">
        <w:tc>
          <w:tcPr>
            <w:tcW w:w="2268" w:type="dxa"/>
          </w:tcPr>
          <w:p w14:paraId="6786E846" w14:textId="198A2496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3D89C449" w14:textId="4E43C930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93BEBD9" w14:textId="5AAD87E9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3C925228" w14:textId="77777777" w:rsidTr="000A2AAC">
        <w:tc>
          <w:tcPr>
            <w:tcW w:w="2268" w:type="dxa"/>
          </w:tcPr>
          <w:p w14:paraId="6D6D041D" w14:textId="6EE4EBEF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0A43B151" w14:textId="15C2D7FE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1F62FBD" w14:textId="63AA426A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</w:tbl>
    <w:p w14:paraId="5466A2F8" w14:textId="77777777" w:rsidR="000113E1" w:rsidRDefault="000113E1" w:rsidP="000113E1">
      <w:pPr>
        <w:pStyle w:val="Titulek"/>
        <w:keepNext/>
      </w:pPr>
      <w:r>
        <w:t>Tabulka 10: Prvky VI. A skupiny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0113E1" w14:paraId="6BD9DDAC" w14:textId="77777777" w:rsidTr="000A2AAC">
        <w:tc>
          <w:tcPr>
            <w:tcW w:w="2268" w:type="dxa"/>
          </w:tcPr>
          <w:p w14:paraId="18DA7D03" w14:textId="77777777" w:rsidR="000113E1" w:rsidRDefault="000113E1" w:rsidP="000A2AAC">
            <w:pPr>
              <w:rPr>
                <w:color w:val="548DD4" w:themeColor="text2" w:themeTint="99"/>
              </w:rPr>
            </w:pPr>
            <w:r>
              <w:t xml:space="preserve">Prvky VI. A skupiny – </w:t>
            </w:r>
          </w:p>
          <w:p w14:paraId="0086E727" w14:textId="5FD8BD13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25E7B97" w14:textId="77777777" w:rsidR="000113E1" w:rsidRDefault="000113E1" w:rsidP="000A2AAC">
            <w:r>
              <w:t>Fyzikální vlastnosti prvků</w:t>
            </w:r>
          </w:p>
        </w:tc>
        <w:tc>
          <w:tcPr>
            <w:tcW w:w="3402" w:type="dxa"/>
          </w:tcPr>
          <w:p w14:paraId="0DB82115" w14:textId="77777777" w:rsidR="000113E1" w:rsidRDefault="000113E1" w:rsidP="000A2AAC">
            <w:r>
              <w:t>Použití</w:t>
            </w:r>
          </w:p>
        </w:tc>
      </w:tr>
      <w:tr w:rsidR="000113E1" w14:paraId="36EC59E7" w14:textId="77777777" w:rsidTr="000A2AAC">
        <w:tc>
          <w:tcPr>
            <w:tcW w:w="2268" w:type="dxa"/>
          </w:tcPr>
          <w:p w14:paraId="2019EE6C" w14:textId="28129057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1DDC5E1B" w14:textId="79E38281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2A13067B" w14:textId="10FAA047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5ACF9D23" w14:textId="77777777" w:rsidTr="000A2AAC">
        <w:tc>
          <w:tcPr>
            <w:tcW w:w="2268" w:type="dxa"/>
          </w:tcPr>
          <w:p w14:paraId="2441B5C2" w14:textId="0D63A288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07E687DB" w14:textId="6562765C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31F68EC3" w14:textId="6B382EA6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10B977EE" w14:textId="77777777" w:rsidTr="000A2AAC">
        <w:tc>
          <w:tcPr>
            <w:tcW w:w="2268" w:type="dxa"/>
          </w:tcPr>
          <w:p w14:paraId="21A3FE88" w14:textId="77777777" w:rsidR="000113E1" w:rsidRDefault="000113E1" w:rsidP="000A2AAC">
            <w:pPr>
              <w:rPr>
                <w:color w:val="548DD4" w:themeColor="text2" w:themeTint="99"/>
              </w:rPr>
            </w:pPr>
            <w:r w:rsidRPr="00376806">
              <w:rPr>
                <w:color w:val="000000" w:themeColor="text1"/>
              </w:rPr>
              <w:t xml:space="preserve">Prvky V. A skupiny – </w:t>
            </w:r>
          </w:p>
          <w:p w14:paraId="69CC40CC" w14:textId="5F3C26A9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BDEC054" w14:textId="77777777" w:rsidR="000113E1" w:rsidRPr="00376806" w:rsidRDefault="000113E1" w:rsidP="000A2AAC">
            <w:pPr>
              <w:rPr>
                <w:color w:val="000000" w:themeColor="text1"/>
              </w:rPr>
            </w:pPr>
            <w:r w:rsidRPr="00376806">
              <w:rPr>
                <w:color w:val="000000" w:themeColor="text1"/>
              </w:rPr>
              <w:t>Fyzikální vlastnosti prvků</w:t>
            </w:r>
          </w:p>
        </w:tc>
        <w:tc>
          <w:tcPr>
            <w:tcW w:w="3402" w:type="dxa"/>
          </w:tcPr>
          <w:p w14:paraId="0B8537C7" w14:textId="77777777" w:rsidR="000113E1" w:rsidRPr="00376806" w:rsidRDefault="000113E1" w:rsidP="000A2AA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Použití</w:t>
            </w:r>
          </w:p>
        </w:tc>
      </w:tr>
      <w:tr w:rsidR="000113E1" w14:paraId="4F926CFD" w14:textId="77777777" w:rsidTr="000A2AAC">
        <w:tc>
          <w:tcPr>
            <w:tcW w:w="2268" w:type="dxa"/>
          </w:tcPr>
          <w:p w14:paraId="363AA680" w14:textId="55ECD0FB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03124975" w14:textId="1CD296B8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F98AF85" w14:textId="36B6C5E4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508A3A6C" w14:textId="77777777" w:rsidTr="000A2AAC">
        <w:tc>
          <w:tcPr>
            <w:tcW w:w="2268" w:type="dxa"/>
          </w:tcPr>
          <w:p w14:paraId="3F6C176D" w14:textId="5224139E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30CB918E" w14:textId="795522C7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0C9BD014" w14:textId="791A199A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2911DBDC" w14:textId="77777777" w:rsidTr="000A2AAC">
        <w:tc>
          <w:tcPr>
            <w:tcW w:w="2268" w:type="dxa"/>
          </w:tcPr>
          <w:p w14:paraId="61F0330C" w14:textId="7BA0B8A6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6E35030" w14:textId="3387CBC3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98832CD" w14:textId="4D1180D2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</w:tbl>
    <w:p w14:paraId="2D2C444A" w14:textId="77777777" w:rsidR="000113E1" w:rsidRPr="0015604F" w:rsidRDefault="000113E1" w:rsidP="000113E1"/>
    <w:p w14:paraId="16449BA9" w14:textId="77777777" w:rsidR="000113E1" w:rsidRDefault="000113E1" w:rsidP="000113E1">
      <w:pPr>
        <w:pStyle w:val="Titulek"/>
        <w:keepNext/>
      </w:pPr>
      <w:r>
        <w:t>Tabulka 11: Prvky IV. A skupiny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0113E1" w14:paraId="163F6D16" w14:textId="77777777" w:rsidTr="000A2AAC">
        <w:tc>
          <w:tcPr>
            <w:tcW w:w="2268" w:type="dxa"/>
          </w:tcPr>
          <w:p w14:paraId="518028EF" w14:textId="77777777" w:rsidR="000113E1" w:rsidRDefault="000113E1" w:rsidP="000113E1">
            <w:r>
              <w:t xml:space="preserve">Prvky IV. A skupiny – </w:t>
            </w:r>
          </w:p>
          <w:p w14:paraId="61144E87" w14:textId="425EFF97" w:rsidR="000113E1" w:rsidRPr="00376806" w:rsidRDefault="000113E1" w:rsidP="000113E1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3156A5B" w14:textId="77777777" w:rsidR="000113E1" w:rsidRDefault="000113E1" w:rsidP="000A2AAC">
            <w:r>
              <w:t>Fyzikální vlastnosti prvků</w:t>
            </w:r>
          </w:p>
        </w:tc>
        <w:tc>
          <w:tcPr>
            <w:tcW w:w="3402" w:type="dxa"/>
          </w:tcPr>
          <w:p w14:paraId="479E12AE" w14:textId="77777777" w:rsidR="000113E1" w:rsidRDefault="000113E1" w:rsidP="000A2AAC">
            <w:r>
              <w:t>Použití</w:t>
            </w:r>
          </w:p>
        </w:tc>
      </w:tr>
      <w:tr w:rsidR="000113E1" w14:paraId="019AD750" w14:textId="77777777" w:rsidTr="000A2AAC">
        <w:tc>
          <w:tcPr>
            <w:tcW w:w="2268" w:type="dxa"/>
          </w:tcPr>
          <w:p w14:paraId="1A48B099" w14:textId="454DDE7E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71AB9B9F" w14:textId="2868533C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F7E0BE2" w14:textId="3CAF33F0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4F034C01" w14:textId="77777777" w:rsidTr="000A2AAC">
        <w:tc>
          <w:tcPr>
            <w:tcW w:w="2268" w:type="dxa"/>
          </w:tcPr>
          <w:p w14:paraId="2C42D55B" w14:textId="1D1925CD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1AFFCDDE" w14:textId="33AD5EC3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2897967" w14:textId="575D5C5E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0B3738E5" w14:textId="77777777" w:rsidTr="000A2AAC">
        <w:tc>
          <w:tcPr>
            <w:tcW w:w="2268" w:type="dxa"/>
          </w:tcPr>
          <w:p w14:paraId="4C87B3F4" w14:textId="3C3E53E7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0D0F7F92" w14:textId="6FFC470B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269DB50B" w14:textId="68CBDD79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5AAD2A4B" w14:textId="77777777" w:rsidTr="000A2AAC">
        <w:tc>
          <w:tcPr>
            <w:tcW w:w="2268" w:type="dxa"/>
          </w:tcPr>
          <w:p w14:paraId="42EF59AB" w14:textId="77777777" w:rsidR="000113E1" w:rsidRDefault="000113E1" w:rsidP="000113E1">
            <w:pPr>
              <w:rPr>
                <w:color w:val="000000" w:themeColor="text1"/>
              </w:rPr>
            </w:pPr>
            <w:r w:rsidRPr="00376806">
              <w:rPr>
                <w:color w:val="000000" w:themeColor="text1"/>
              </w:rPr>
              <w:t xml:space="preserve">Prvky </w:t>
            </w:r>
            <w:r>
              <w:rPr>
                <w:color w:val="000000" w:themeColor="text1"/>
              </w:rPr>
              <w:t>III</w:t>
            </w:r>
            <w:r w:rsidRPr="00376806">
              <w:rPr>
                <w:color w:val="000000" w:themeColor="text1"/>
              </w:rPr>
              <w:t xml:space="preserve">. A skupiny – </w:t>
            </w:r>
          </w:p>
          <w:p w14:paraId="608E711F" w14:textId="3E2595C4" w:rsidR="000113E1" w:rsidRDefault="000113E1" w:rsidP="000113E1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3969A7C" w14:textId="77777777" w:rsidR="000113E1" w:rsidRPr="00376806" w:rsidRDefault="000113E1" w:rsidP="000A2AAC">
            <w:pPr>
              <w:rPr>
                <w:color w:val="000000" w:themeColor="text1"/>
              </w:rPr>
            </w:pPr>
            <w:r w:rsidRPr="00376806">
              <w:rPr>
                <w:color w:val="000000" w:themeColor="text1"/>
              </w:rPr>
              <w:t>Fyzikální vlastnosti prvků</w:t>
            </w:r>
          </w:p>
        </w:tc>
        <w:tc>
          <w:tcPr>
            <w:tcW w:w="3402" w:type="dxa"/>
          </w:tcPr>
          <w:p w14:paraId="53B17A49" w14:textId="77777777" w:rsidR="000113E1" w:rsidRPr="00376806" w:rsidRDefault="000113E1" w:rsidP="000A2AA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Použití</w:t>
            </w:r>
          </w:p>
        </w:tc>
      </w:tr>
      <w:tr w:rsidR="000113E1" w14:paraId="786DF470" w14:textId="77777777" w:rsidTr="000A2AAC">
        <w:tc>
          <w:tcPr>
            <w:tcW w:w="2268" w:type="dxa"/>
          </w:tcPr>
          <w:p w14:paraId="403C6F0A" w14:textId="4DC604CD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97CACC5" w14:textId="57114D0E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EFCEF1C" w14:textId="734FCA50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29E4EAC6" w14:textId="77777777" w:rsidTr="000A2AAC">
        <w:tc>
          <w:tcPr>
            <w:tcW w:w="2268" w:type="dxa"/>
          </w:tcPr>
          <w:p w14:paraId="2D4762DA" w14:textId="52AB028C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26A809E8" w14:textId="2F8D16A8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1790D26A" w14:textId="40B309D5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</w:tbl>
    <w:p w14:paraId="4E0F8598" w14:textId="77777777" w:rsidR="000113E1" w:rsidRPr="0015604F" w:rsidRDefault="000113E1" w:rsidP="000113E1"/>
    <w:p w14:paraId="448505FD" w14:textId="77777777" w:rsidR="000113E1" w:rsidRDefault="000113E1" w:rsidP="000113E1">
      <w:pPr>
        <w:pStyle w:val="Titulek"/>
        <w:keepNext/>
      </w:pPr>
      <w:r>
        <w:t>Tabulka 12: Prvky I. A a II. A skupiny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0113E1" w14:paraId="22C1BE19" w14:textId="77777777" w:rsidTr="000A2AAC">
        <w:tc>
          <w:tcPr>
            <w:tcW w:w="2268" w:type="dxa"/>
          </w:tcPr>
          <w:p w14:paraId="238E305B" w14:textId="77777777" w:rsidR="000113E1" w:rsidRDefault="000113E1" w:rsidP="000113E1">
            <w:r>
              <w:t xml:space="preserve">Kovy I. A skupiny – </w:t>
            </w:r>
          </w:p>
          <w:p w14:paraId="3E4398B9" w14:textId="058D94B2" w:rsidR="000113E1" w:rsidRPr="00376806" w:rsidRDefault="000113E1" w:rsidP="000113E1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4246B491" w14:textId="77777777" w:rsidR="000113E1" w:rsidRDefault="000113E1" w:rsidP="000A2AAC">
            <w:r>
              <w:t>Fyzikální vlastnosti prvků</w:t>
            </w:r>
          </w:p>
        </w:tc>
        <w:tc>
          <w:tcPr>
            <w:tcW w:w="3402" w:type="dxa"/>
          </w:tcPr>
          <w:p w14:paraId="2D8A03D5" w14:textId="77777777" w:rsidR="000113E1" w:rsidRDefault="000113E1" w:rsidP="000A2AAC">
            <w:r>
              <w:t>Použití</w:t>
            </w:r>
          </w:p>
        </w:tc>
      </w:tr>
      <w:tr w:rsidR="000113E1" w14:paraId="7AA44E06" w14:textId="77777777" w:rsidTr="000A2AAC">
        <w:tc>
          <w:tcPr>
            <w:tcW w:w="2268" w:type="dxa"/>
          </w:tcPr>
          <w:p w14:paraId="7DA69600" w14:textId="2773215B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7AD584CB" w14:textId="12CEED52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C545741" w14:textId="20E1D5AC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31F67D49" w14:textId="77777777" w:rsidTr="000A2AAC">
        <w:tc>
          <w:tcPr>
            <w:tcW w:w="2268" w:type="dxa"/>
          </w:tcPr>
          <w:p w14:paraId="0C522E4D" w14:textId="76FC28EF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47C6E5A9" w14:textId="78127414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34656C3F" w14:textId="06D36D3D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7BE32234" w14:textId="77777777" w:rsidTr="000A2AAC">
        <w:tc>
          <w:tcPr>
            <w:tcW w:w="2268" w:type="dxa"/>
          </w:tcPr>
          <w:p w14:paraId="58312F89" w14:textId="717D6B9D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71F988B0" w14:textId="28983030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0CFDB3B0" w14:textId="42BB5AD3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2481D765" w14:textId="77777777" w:rsidTr="000A2AAC">
        <w:tc>
          <w:tcPr>
            <w:tcW w:w="2268" w:type="dxa"/>
          </w:tcPr>
          <w:p w14:paraId="53A418BB" w14:textId="542A818E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95590E1" w14:textId="6ADA4F8B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42A3E480" w14:textId="73965F7E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56E8AC5F" w14:textId="77777777" w:rsidTr="000A2AAC">
        <w:tc>
          <w:tcPr>
            <w:tcW w:w="2268" w:type="dxa"/>
          </w:tcPr>
          <w:p w14:paraId="24310FD1" w14:textId="5163735C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09387B67" w14:textId="3C6A3441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6E2D3EA" w14:textId="7DB8FA60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50EB807B" w14:textId="77777777" w:rsidTr="000A2AAC">
        <w:tc>
          <w:tcPr>
            <w:tcW w:w="2268" w:type="dxa"/>
          </w:tcPr>
          <w:p w14:paraId="457F26D3" w14:textId="77777777" w:rsidR="000113E1" w:rsidRDefault="000113E1" w:rsidP="001E36D7">
            <w:pPr>
              <w:rPr>
                <w:color w:val="000000" w:themeColor="text1"/>
              </w:rPr>
            </w:pPr>
            <w:r w:rsidRPr="00376806">
              <w:rPr>
                <w:color w:val="000000" w:themeColor="text1"/>
              </w:rPr>
              <w:t xml:space="preserve">Prvky </w:t>
            </w:r>
            <w:r>
              <w:rPr>
                <w:color w:val="000000" w:themeColor="text1"/>
              </w:rPr>
              <w:t>II</w:t>
            </w:r>
            <w:r w:rsidRPr="00376806">
              <w:rPr>
                <w:color w:val="000000" w:themeColor="text1"/>
              </w:rPr>
              <w:t xml:space="preserve">. A skupiny – </w:t>
            </w:r>
          </w:p>
          <w:p w14:paraId="372995B9" w14:textId="1982AEF8" w:rsidR="001E36D7" w:rsidRDefault="001E36D7" w:rsidP="001E36D7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161B28C" w14:textId="77777777" w:rsidR="000113E1" w:rsidRPr="00376806" w:rsidRDefault="000113E1" w:rsidP="000A2AAC">
            <w:pPr>
              <w:rPr>
                <w:color w:val="000000" w:themeColor="text1"/>
              </w:rPr>
            </w:pPr>
            <w:r w:rsidRPr="00376806">
              <w:rPr>
                <w:color w:val="000000" w:themeColor="text1"/>
              </w:rPr>
              <w:t>Fyzikální vlastnosti prvků</w:t>
            </w:r>
          </w:p>
        </w:tc>
        <w:tc>
          <w:tcPr>
            <w:tcW w:w="3402" w:type="dxa"/>
          </w:tcPr>
          <w:p w14:paraId="2C0B849F" w14:textId="77777777" w:rsidR="000113E1" w:rsidRPr="00376806" w:rsidRDefault="000113E1" w:rsidP="000A2AA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Použití</w:t>
            </w:r>
          </w:p>
        </w:tc>
      </w:tr>
      <w:tr w:rsidR="000113E1" w14:paraId="7D473A32" w14:textId="77777777" w:rsidTr="000A2AAC">
        <w:tc>
          <w:tcPr>
            <w:tcW w:w="2268" w:type="dxa"/>
          </w:tcPr>
          <w:p w14:paraId="75ACDBC7" w14:textId="41E53190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03784D1E" w14:textId="60AC0268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39333A10" w14:textId="3A01587A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1D67406F" w14:textId="77777777" w:rsidTr="000A2AAC">
        <w:tc>
          <w:tcPr>
            <w:tcW w:w="2268" w:type="dxa"/>
          </w:tcPr>
          <w:p w14:paraId="30908DD2" w14:textId="47D17933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349D7C4B" w14:textId="14457621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18B61C45" w14:textId="10AB3CBA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3258CFE3" w14:textId="77777777" w:rsidTr="000A2AAC">
        <w:tc>
          <w:tcPr>
            <w:tcW w:w="2268" w:type="dxa"/>
          </w:tcPr>
          <w:p w14:paraId="1D1FB319" w14:textId="1737D926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4269894" w14:textId="4C7DF549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37B83F15" w14:textId="4A236F9F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</w:tbl>
    <w:p w14:paraId="142C0757" w14:textId="77777777" w:rsidR="000113E1" w:rsidRPr="0041355A" w:rsidRDefault="000113E1" w:rsidP="000113E1"/>
    <w:p w14:paraId="78226034" w14:textId="77777777" w:rsidR="000113E1" w:rsidRDefault="000113E1" w:rsidP="000113E1">
      <w:pPr>
        <w:pStyle w:val="Titulek"/>
        <w:keepNext/>
      </w:pPr>
      <w:r>
        <w:t>Tabulka 13: Přechodné kovy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0113E1" w14:paraId="5AC07FA8" w14:textId="77777777" w:rsidTr="000A2AAC">
        <w:tc>
          <w:tcPr>
            <w:tcW w:w="2268" w:type="dxa"/>
          </w:tcPr>
          <w:p w14:paraId="59D1B5A8" w14:textId="77777777" w:rsidR="000113E1" w:rsidRPr="00376806" w:rsidRDefault="000113E1" w:rsidP="000A2AAC">
            <w:pPr>
              <w:rPr>
                <w:color w:val="548DD4" w:themeColor="text2" w:themeTint="99"/>
              </w:rPr>
            </w:pPr>
            <w:r>
              <w:t>Přechodné kovy</w:t>
            </w:r>
          </w:p>
        </w:tc>
        <w:tc>
          <w:tcPr>
            <w:tcW w:w="3402" w:type="dxa"/>
          </w:tcPr>
          <w:p w14:paraId="5D32D727" w14:textId="77777777" w:rsidR="000113E1" w:rsidRDefault="000113E1" w:rsidP="000A2AAC">
            <w:r>
              <w:t>Fyzikální vlastnosti prvků</w:t>
            </w:r>
          </w:p>
        </w:tc>
        <w:tc>
          <w:tcPr>
            <w:tcW w:w="3402" w:type="dxa"/>
          </w:tcPr>
          <w:p w14:paraId="0274ED4E" w14:textId="77777777" w:rsidR="000113E1" w:rsidRDefault="000113E1" w:rsidP="000A2AAC">
            <w:r>
              <w:t>Použití</w:t>
            </w:r>
          </w:p>
        </w:tc>
      </w:tr>
      <w:tr w:rsidR="000113E1" w:rsidRPr="00376806" w14:paraId="6602D8F7" w14:textId="77777777" w:rsidTr="000A2AAC">
        <w:tc>
          <w:tcPr>
            <w:tcW w:w="2268" w:type="dxa"/>
          </w:tcPr>
          <w:p w14:paraId="25EE4453" w14:textId="2CD1B9B5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40BFEB09" w14:textId="0A063FFE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1DA88BAB" w14:textId="5492424C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:rsidRPr="00376806" w14:paraId="36654EF9" w14:textId="77777777" w:rsidTr="000A2AAC">
        <w:tc>
          <w:tcPr>
            <w:tcW w:w="2268" w:type="dxa"/>
          </w:tcPr>
          <w:p w14:paraId="164A5E44" w14:textId="3336C0A7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3E0F04B6" w14:textId="7362DFF5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13481D2" w14:textId="04CE24B5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:rsidRPr="00376806" w14:paraId="4C8B9B76" w14:textId="77777777" w:rsidTr="000A2AAC">
        <w:tc>
          <w:tcPr>
            <w:tcW w:w="2268" w:type="dxa"/>
          </w:tcPr>
          <w:p w14:paraId="67937FB2" w14:textId="1750A1F7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2096B651" w14:textId="757B53F4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0DD156B" w14:textId="568989E1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:rsidRPr="00376806" w14:paraId="5723C041" w14:textId="77777777" w:rsidTr="000A2AAC">
        <w:tc>
          <w:tcPr>
            <w:tcW w:w="2268" w:type="dxa"/>
          </w:tcPr>
          <w:p w14:paraId="22D7E5CB" w14:textId="2CA48181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4F97741D" w14:textId="55C97543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004E4E70" w14:textId="0B6250FB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:rsidRPr="00376806" w14:paraId="7D0822CD" w14:textId="77777777" w:rsidTr="000A2AAC">
        <w:tc>
          <w:tcPr>
            <w:tcW w:w="2268" w:type="dxa"/>
          </w:tcPr>
          <w:p w14:paraId="119365D8" w14:textId="10079226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EB6C45E" w14:textId="78E54EA9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24982D21" w14:textId="3E08F67F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:rsidRPr="00376806" w14:paraId="1A9B5EB5" w14:textId="77777777" w:rsidTr="000A2AAC">
        <w:tc>
          <w:tcPr>
            <w:tcW w:w="2268" w:type="dxa"/>
          </w:tcPr>
          <w:p w14:paraId="3C2C0E2E" w14:textId="6C2CD7E7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0128D05C" w14:textId="4623F2F7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15CDFE24" w14:textId="0D7E6CE3" w:rsidR="000113E1" w:rsidRPr="00376806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0C7CD86E" w14:textId="77777777" w:rsidTr="000A2AAC">
        <w:tc>
          <w:tcPr>
            <w:tcW w:w="2268" w:type="dxa"/>
          </w:tcPr>
          <w:p w14:paraId="558D0A80" w14:textId="13497DA8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1ED8B04C" w14:textId="7C3834AB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79F02308" w14:textId="0F63A185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6D0678AD" w14:textId="77777777" w:rsidTr="000A2AAC">
        <w:tc>
          <w:tcPr>
            <w:tcW w:w="2268" w:type="dxa"/>
          </w:tcPr>
          <w:p w14:paraId="2C87A471" w14:textId="516B9AF5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6ABC4A88" w14:textId="43B6A884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5484282F" w14:textId="0566617D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  <w:tr w:rsidR="000113E1" w14:paraId="398FDE90" w14:textId="77777777" w:rsidTr="000A2AAC">
        <w:tc>
          <w:tcPr>
            <w:tcW w:w="2268" w:type="dxa"/>
          </w:tcPr>
          <w:p w14:paraId="2C506A61" w14:textId="73391C6A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240DC383" w14:textId="1AB6D5E9" w:rsidR="000113E1" w:rsidRDefault="000113E1" w:rsidP="000A2AAC">
            <w:pPr>
              <w:rPr>
                <w:color w:val="548DD4" w:themeColor="text2" w:themeTint="99"/>
              </w:rPr>
            </w:pPr>
          </w:p>
        </w:tc>
        <w:tc>
          <w:tcPr>
            <w:tcW w:w="3402" w:type="dxa"/>
          </w:tcPr>
          <w:p w14:paraId="3F123BE0" w14:textId="28247C07" w:rsidR="000113E1" w:rsidRDefault="000113E1" w:rsidP="000A2AAC">
            <w:pPr>
              <w:rPr>
                <w:color w:val="548DD4" w:themeColor="text2" w:themeTint="99"/>
              </w:rPr>
            </w:pPr>
          </w:p>
        </w:tc>
      </w:tr>
    </w:tbl>
    <w:p w14:paraId="61B8CE6E" w14:textId="56A28911" w:rsidR="001E36D7" w:rsidRDefault="001E36D7" w:rsidP="001E36D7">
      <w:pPr>
        <w:spacing w:before="0" w:after="200" w:line="276" w:lineRule="auto"/>
        <w:jc w:val="left"/>
      </w:pPr>
    </w:p>
    <w:p w14:paraId="5F59FA26" w14:textId="77777777" w:rsidR="000113E1" w:rsidRDefault="000113E1" w:rsidP="00721E72">
      <w:pPr>
        <w:pStyle w:val="Odstavecseseznamem"/>
        <w:numPr>
          <w:ilvl w:val="0"/>
          <w:numId w:val="10"/>
        </w:numPr>
      </w:pPr>
      <w:r>
        <w:lastRenderedPageBreak/>
        <w:t>Reaktivita prvků a fyzikální vlastnosti sloučenin. (Soutěž mezi skupinami</w:t>
      </w:r>
    </w:p>
    <w:p w14:paraId="19DE7AB8" w14:textId="77777777" w:rsidR="000113E1" w:rsidRDefault="000113E1" w:rsidP="000113E1">
      <w:pPr>
        <w:pStyle w:val="Odstavecseseznamem"/>
        <w:ind w:left="360"/>
      </w:pPr>
      <w:r>
        <w:t>Napište a vyčíslete chemické rovnice reakcí, u vzniklých sloučenin doplňte systematický název a fyzikální vlastnosti. Zaměřte se na reaktivitu:</w:t>
      </w:r>
    </w:p>
    <w:p w14:paraId="0716A270" w14:textId="77777777" w:rsidR="000113E1" w:rsidRDefault="000113E1" w:rsidP="00721E72">
      <w:pPr>
        <w:pStyle w:val="Odstavecseseznamem"/>
        <w:numPr>
          <w:ilvl w:val="0"/>
          <w:numId w:val="9"/>
        </w:numPr>
      </w:pPr>
      <w:r>
        <w:t>fluoru</w:t>
      </w:r>
    </w:p>
    <w:p w14:paraId="0A626201" w14:textId="77777777" w:rsidR="000113E1" w:rsidRDefault="000113E1" w:rsidP="00721E72">
      <w:pPr>
        <w:pStyle w:val="Odstavecseseznamem"/>
        <w:numPr>
          <w:ilvl w:val="0"/>
          <w:numId w:val="9"/>
        </w:numPr>
      </w:pPr>
      <w:r>
        <w:t>chloru</w:t>
      </w:r>
    </w:p>
    <w:p w14:paraId="7B56867E" w14:textId="77777777" w:rsidR="000113E1" w:rsidRDefault="000113E1" w:rsidP="00721E72">
      <w:pPr>
        <w:pStyle w:val="Odstavecseseznamem"/>
        <w:numPr>
          <w:ilvl w:val="0"/>
          <w:numId w:val="9"/>
        </w:numPr>
      </w:pPr>
      <w:r>
        <w:t>bromu</w:t>
      </w:r>
    </w:p>
    <w:p w14:paraId="41729093" w14:textId="77777777" w:rsidR="000113E1" w:rsidRDefault="000113E1" w:rsidP="00721E72">
      <w:pPr>
        <w:pStyle w:val="Odstavecseseznamem"/>
        <w:numPr>
          <w:ilvl w:val="0"/>
          <w:numId w:val="9"/>
        </w:numPr>
      </w:pPr>
      <w:r>
        <w:t>kyslíku</w:t>
      </w:r>
    </w:p>
    <w:p w14:paraId="33ABE4BD" w14:textId="77777777" w:rsidR="00545CDC" w:rsidRDefault="00545CDC" w:rsidP="00545CDC">
      <w:pPr>
        <w:pStyle w:val="Titulek"/>
        <w:keepNext/>
        <w:ind w:left="1080"/>
      </w:pPr>
      <w:r>
        <w:t>Tabulka 14: Reaktivita fluoru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893"/>
        <w:gridCol w:w="2907"/>
        <w:gridCol w:w="2900"/>
      </w:tblGrid>
      <w:tr w:rsidR="00545CDC" w14:paraId="3AC731E1" w14:textId="77777777" w:rsidTr="000E3D40">
        <w:tc>
          <w:tcPr>
            <w:tcW w:w="2893" w:type="dxa"/>
          </w:tcPr>
          <w:p w14:paraId="6472EA3E" w14:textId="77777777" w:rsidR="00545CDC" w:rsidRDefault="00545CDC" w:rsidP="000E3D40">
            <w:pPr>
              <w:pStyle w:val="Odstavecseseznamem"/>
              <w:ind w:left="0"/>
            </w:pPr>
            <w:r>
              <w:t>Chemická rovnice</w:t>
            </w:r>
          </w:p>
        </w:tc>
        <w:tc>
          <w:tcPr>
            <w:tcW w:w="2907" w:type="dxa"/>
          </w:tcPr>
          <w:p w14:paraId="27914695" w14:textId="77777777" w:rsidR="00545CDC" w:rsidRDefault="00545CDC" w:rsidP="000E3D40">
            <w:pPr>
              <w:pStyle w:val="Odstavecseseznamem"/>
              <w:ind w:left="0"/>
            </w:pPr>
            <w:r>
              <w:t>Název sloučeniny</w:t>
            </w:r>
          </w:p>
        </w:tc>
        <w:tc>
          <w:tcPr>
            <w:tcW w:w="2900" w:type="dxa"/>
          </w:tcPr>
          <w:p w14:paraId="0B4D97DA" w14:textId="77777777" w:rsidR="00545CDC" w:rsidRDefault="00545CDC" w:rsidP="000E3D40">
            <w:pPr>
              <w:pStyle w:val="Odstavecseseznamem"/>
              <w:ind w:left="0"/>
              <w:jc w:val="left"/>
            </w:pPr>
            <w:r>
              <w:t>Fyzikální vlastnosti sloučeniny</w:t>
            </w:r>
          </w:p>
        </w:tc>
      </w:tr>
      <w:tr w:rsidR="00545CDC" w14:paraId="3F5719BF" w14:textId="77777777" w:rsidTr="000E3D40">
        <w:tc>
          <w:tcPr>
            <w:tcW w:w="2893" w:type="dxa"/>
          </w:tcPr>
          <w:p w14:paraId="06D15A9C" w14:textId="1018B9EF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7" w:type="dxa"/>
          </w:tcPr>
          <w:p w14:paraId="288DCC4B" w14:textId="53A23003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0" w:type="dxa"/>
          </w:tcPr>
          <w:p w14:paraId="62E326DF" w14:textId="0D496486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</w:tr>
      <w:tr w:rsidR="00545CDC" w14:paraId="790DCE9E" w14:textId="77777777" w:rsidTr="000E3D40">
        <w:tc>
          <w:tcPr>
            <w:tcW w:w="2893" w:type="dxa"/>
          </w:tcPr>
          <w:p w14:paraId="0B837AF9" w14:textId="56805423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7" w:type="dxa"/>
          </w:tcPr>
          <w:p w14:paraId="4E1159FA" w14:textId="1D4E0E1E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0" w:type="dxa"/>
          </w:tcPr>
          <w:p w14:paraId="0AB5BC84" w14:textId="1FA1CD4F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</w:tr>
    </w:tbl>
    <w:p w14:paraId="6ED6111C" w14:textId="77777777" w:rsidR="00545CDC" w:rsidRDefault="00545CDC" w:rsidP="00545CDC">
      <w:pPr>
        <w:pStyle w:val="Titulek"/>
        <w:keepNext/>
        <w:ind w:left="1080"/>
        <w:jc w:val="both"/>
      </w:pPr>
    </w:p>
    <w:p w14:paraId="255B4F31" w14:textId="77777777" w:rsidR="00545CDC" w:rsidRPr="00545CDC" w:rsidRDefault="00545CDC" w:rsidP="00545CDC">
      <w:pPr>
        <w:pStyle w:val="Odstavecseseznamem"/>
        <w:spacing w:before="0" w:after="200" w:line="276" w:lineRule="auto"/>
        <w:ind w:left="1077"/>
        <w:jc w:val="center"/>
        <w:rPr>
          <w:b/>
          <w:bCs/>
          <w:color w:val="4F81BD" w:themeColor="accent1"/>
          <w:sz w:val="18"/>
          <w:szCs w:val="18"/>
        </w:rPr>
      </w:pPr>
      <w:r w:rsidRPr="00545CDC">
        <w:rPr>
          <w:b/>
          <w:color w:val="4F81BD" w:themeColor="accent1"/>
          <w:sz w:val="18"/>
          <w:szCs w:val="18"/>
        </w:rPr>
        <w:t>Tabulka 15: Reaktivita chloru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893"/>
        <w:gridCol w:w="2907"/>
        <w:gridCol w:w="2900"/>
      </w:tblGrid>
      <w:tr w:rsidR="00545CDC" w14:paraId="6AE36492" w14:textId="77777777" w:rsidTr="000E3D40">
        <w:tc>
          <w:tcPr>
            <w:tcW w:w="2893" w:type="dxa"/>
          </w:tcPr>
          <w:p w14:paraId="3AF9D38F" w14:textId="77777777" w:rsidR="00545CDC" w:rsidRDefault="00545CDC" w:rsidP="000E3D40">
            <w:pPr>
              <w:pStyle w:val="Odstavecseseznamem"/>
              <w:ind w:left="0"/>
            </w:pPr>
            <w:r>
              <w:t>Chemická rovnice</w:t>
            </w:r>
          </w:p>
        </w:tc>
        <w:tc>
          <w:tcPr>
            <w:tcW w:w="2907" w:type="dxa"/>
          </w:tcPr>
          <w:p w14:paraId="1D35D6BD" w14:textId="77777777" w:rsidR="00545CDC" w:rsidRDefault="00545CDC" w:rsidP="000E3D40">
            <w:pPr>
              <w:pStyle w:val="Odstavecseseznamem"/>
              <w:ind w:left="0"/>
            </w:pPr>
            <w:r>
              <w:t>Název sloučeniny</w:t>
            </w:r>
          </w:p>
        </w:tc>
        <w:tc>
          <w:tcPr>
            <w:tcW w:w="2900" w:type="dxa"/>
          </w:tcPr>
          <w:p w14:paraId="357BD692" w14:textId="77777777" w:rsidR="00545CDC" w:rsidRDefault="00545CDC" w:rsidP="000E3D40">
            <w:pPr>
              <w:pStyle w:val="Odstavecseseznamem"/>
              <w:ind w:left="0"/>
              <w:jc w:val="left"/>
            </w:pPr>
            <w:r>
              <w:t>Fyzikální vlastnosti sloučeniny</w:t>
            </w:r>
          </w:p>
        </w:tc>
      </w:tr>
      <w:tr w:rsidR="00545CDC" w14:paraId="784EF247" w14:textId="77777777" w:rsidTr="000E3D40">
        <w:tc>
          <w:tcPr>
            <w:tcW w:w="2893" w:type="dxa"/>
          </w:tcPr>
          <w:p w14:paraId="30962475" w14:textId="0A1FF1C2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7" w:type="dxa"/>
          </w:tcPr>
          <w:p w14:paraId="0B017A3E" w14:textId="0117D3AB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0" w:type="dxa"/>
          </w:tcPr>
          <w:p w14:paraId="52BB58EA" w14:textId="6125C588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</w:tr>
      <w:tr w:rsidR="00545CDC" w14:paraId="0B0E1EE0" w14:textId="77777777" w:rsidTr="000E3D40">
        <w:tc>
          <w:tcPr>
            <w:tcW w:w="2893" w:type="dxa"/>
          </w:tcPr>
          <w:p w14:paraId="07B195DE" w14:textId="393BECD0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7" w:type="dxa"/>
          </w:tcPr>
          <w:p w14:paraId="42CF13BB" w14:textId="05A58069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0" w:type="dxa"/>
          </w:tcPr>
          <w:p w14:paraId="1D34BB9C" w14:textId="068A6085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</w:tr>
    </w:tbl>
    <w:p w14:paraId="3BF7E4E0" w14:textId="77777777" w:rsidR="00545CDC" w:rsidRDefault="00545CDC" w:rsidP="00545CDC">
      <w:pPr>
        <w:ind w:left="720"/>
      </w:pPr>
    </w:p>
    <w:p w14:paraId="30143301" w14:textId="77777777" w:rsidR="00545CDC" w:rsidRDefault="00545CDC" w:rsidP="00545CDC">
      <w:pPr>
        <w:pStyle w:val="Titulek"/>
        <w:keepNext/>
        <w:ind w:left="1080"/>
      </w:pPr>
      <w:r>
        <w:t>Tabulka 16: Reaktivita bromu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893"/>
        <w:gridCol w:w="2907"/>
        <w:gridCol w:w="2900"/>
      </w:tblGrid>
      <w:tr w:rsidR="00545CDC" w14:paraId="7841EA73" w14:textId="77777777" w:rsidTr="000E3D40">
        <w:tc>
          <w:tcPr>
            <w:tcW w:w="2893" w:type="dxa"/>
          </w:tcPr>
          <w:p w14:paraId="11F567BC" w14:textId="77777777" w:rsidR="00545CDC" w:rsidRDefault="00545CDC" w:rsidP="000E3D40">
            <w:pPr>
              <w:pStyle w:val="Odstavecseseznamem"/>
              <w:ind w:left="0"/>
            </w:pPr>
            <w:r>
              <w:t>Chemická rovnice</w:t>
            </w:r>
          </w:p>
        </w:tc>
        <w:tc>
          <w:tcPr>
            <w:tcW w:w="2907" w:type="dxa"/>
          </w:tcPr>
          <w:p w14:paraId="0E995DE2" w14:textId="77777777" w:rsidR="00545CDC" w:rsidRDefault="00545CDC" w:rsidP="000E3D40">
            <w:pPr>
              <w:pStyle w:val="Odstavecseseznamem"/>
              <w:ind w:left="0"/>
            </w:pPr>
            <w:r>
              <w:t>Název sloučeniny</w:t>
            </w:r>
          </w:p>
        </w:tc>
        <w:tc>
          <w:tcPr>
            <w:tcW w:w="2900" w:type="dxa"/>
          </w:tcPr>
          <w:p w14:paraId="2CB35EA0" w14:textId="77777777" w:rsidR="00545CDC" w:rsidRDefault="00545CDC" w:rsidP="000E3D40">
            <w:pPr>
              <w:pStyle w:val="Odstavecseseznamem"/>
              <w:ind w:left="0"/>
              <w:jc w:val="left"/>
            </w:pPr>
            <w:r>
              <w:t>Fyzikální vlastnosti sloučeniny</w:t>
            </w:r>
          </w:p>
        </w:tc>
      </w:tr>
      <w:tr w:rsidR="00545CDC" w14:paraId="4E5C06DC" w14:textId="77777777" w:rsidTr="000E3D40">
        <w:tc>
          <w:tcPr>
            <w:tcW w:w="2893" w:type="dxa"/>
          </w:tcPr>
          <w:p w14:paraId="13CC452D" w14:textId="48F47E1F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7" w:type="dxa"/>
          </w:tcPr>
          <w:p w14:paraId="1E868B84" w14:textId="41B49CE9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0" w:type="dxa"/>
          </w:tcPr>
          <w:p w14:paraId="2AA31B53" w14:textId="137319E2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</w:tr>
      <w:tr w:rsidR="00545CDC" w14:paraId="524750C4" w14:textId="77777777" w:rsidTr="000E3D40">
        <w:tc>
          <w:tcPr>
            <w:tcW w:w="2893" w:type="dxa"/>
          </w:tcPr>
          <w:p w14:paraId="3B7FF93E" w14:textId="194952EE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7" w:type="dxa"/>
          </w:tcPr>
          <w:p w14:paraId="378998C4" w14:textId="535FB255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0" w:type="dxa"/>
          </w:tcPr>
          <w:p w14:paraId="34B6577E" w14:textId="66973F2E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</w:tr>
    </w:tbl>
    <w:p w14:paraId="3FA8A17A" w14:textId="35D32470" w:rsidR="00545CDC" w:rsidRDefault="00545CDC" w:rsidP="00545CDC">
      <w:pPr>
        <w:pStyle w:val="Odstavecseseznamem"/>
        <w:ind w:left="1080"/>
      </w:pPr>
    </w:p>
    <w:p w14:paraId="0029AFF0" w14:textId="77777777" w:rsidR="00545CDC" w:rsidRDefault="00545CDC">
      <w:pPr>
        <w:spacing w:before="0" w:after="200" w:line="276" w:lineRule="auto"/>
        <w:jc w:val="left"/>
      </w:pPr>
      <w:r>
        <w:br w:type="page"/>
      </w:r>
    </w:p>
    <w:p w14:paraId="5C153D07" w14:textId="77777777" w:rsidR="00545CDC" w:rsidRDefault="00545CDC" w:rsidP="00545CDC">
      <w:pPr>
        <w:pStyle w:val="Odstavecseseznamem"/>
        <w:ind w:left="1080"/>
      </w:pPr>
    </w:p>
    <w:p w14:paraId="43478C5A" w14:textId="77777777" w:rsidR="00545CDC" w:rsidRPr="00545CDC" w:rsidRDefault="00545CDC" w:rsidP="00545CDC">
      <w:pPr>
        <w:pStyle w:val="Odstavecseseznamem"/>
        <w:spacing w:before="0" w:after="200" w:line="276" w:lineRule="auto"/>
        <w:ind w:left="1077"/>
        <w:jc w:val="center"/>
        <w:rPr>
          <w:b/>
          <w:color w:val="4F81BD" w:themeColor="accent1"/>
          <w:sz w:val="18"/>
          <w:szCs w:val="18"/>
        </w:rPr>
      </w:pPr>
      <w:r w:rsidRPr="00545CDC">
        <w:rPr>
          <w:b/>
          <w:color w:val="4F81BD" w:themeColor="accent1"/>
          <w:sz w:val="18"/>
          <w:szCs w:val="18"/>
        </w:rPr>
        <w:t>Tabulka 17: Reaktivita kyslíku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893"/>
        <w:gridCol w:w="2907"/>
        <w:gridCol w:w="2900"/>
      </w:tblGrid>
      <w:tr w:rsidR="00545CDC" w14:paraId="30C394A1" w14:textId="77777777" w:rsidTr="000E3D40">
        <w:tc>
          <w:tcPr>
            <w:tcW w:w="2893" w:type="dxa"/>
          </w:tcPr>
          <w:p w14:paraId="2AE03A07" w14:textId="77777777" w:rsidR="00545CDC" w:rsidRDefault="00545CDC" w:rsidP="000E3D40">
            <w:pPr>
              <w:pStyle w:val="Odstavecseseznamem"/>
              <w:ind w:left="0"/>
            </w:pPr>
            <w:r>
              <w:t>Chemická rovnice</w:t>
            </w:r>
          </w:p>
        </w:tc>
        <w:tc>
          <w:tcPr>
            <w:tcW w:w="2907" w:type="dxa"/>
          </w:tcPr>
          <w:p w14:paraId="771EF681" w14:textId="77777777" w:rsidR="00545CDC" w:rsidRDefault="00545CDC" w:rsidP="000E3D40">
            <w:pPr>
              <w:pStyle w:val="Odstavecseseznamem"/>
              <w:ind w:left="0"/>
            </w:pPr>
            <w:r>
              <w:t>Název sloučeniny</w:t>
            </w:r>
          </w:p>
        </w:tc>
        <w:tc>
          <w:tcPr>
            <w:tcW w:w="2900" w:type="dxa"/>
          </w:tcPr>
          <w:p w14:paraId="79E3BC81" w14:textId="77777777" w:rsidR="00545CDC" w:rsidRDefault="00545CDC" w:rsidP="000E3D40">
            <w:pPr>
              <w:pStyle w:val="Odstavecseseznamem"/>
              <w:ind w:left="0"/>
              <w:jc w:val="left"/>
            </w:pPr>
            <w:r>
              <w:t>Fyzikální vlastnosti sloučeniny</w:t>
            </w:r>
          </w:p>
        </w:tc>
      </w:tr>
      <w:tr w:rsidR="00545CDC" w14:paraId="1F794D87" w14:textId="77777777" w:rsidTr="000E3D40">
        <w:tc>
          <w:tcPr>
            <w:tcW w:w="2893" w:type="dxa"/>
          </w:tcPr>
          <w:p w14:paraId="5A29B064" w14:textId="10A0C0C8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7" w:type="dxa"/>
          </w:tcPr>
          <w:p w14:paraId="0C60C63F" w14:textId="2BDB217F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0" w:type="dxa"/>
          </w:tcPr>
          <w:p w14:paraId="77A21129" w14:textId="5A4F3618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</w:tr>
      <w:tr w:rsidR="00545CDC" w14:paraId="3C4DB301" w14:textId="77777777" w:rsidTr="000E3D40">
        <w:tc>
          <w:tcPr>
            <w:tcW w:w="2893" w:type="dxa"/>
          </w:tcPr>
          <w:p w14:paraId="0BA002CC" w14:textId="2670A4C6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7" w:type="dxa"/>
          </w:tcPr>
          <w:p w14:paraId="1497FBEB" w14:textId="4E6F7F3A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2900" w:type="dxa"/>
          </w:tcPr>
          <w:p w14:paraId="25A81581" w14:textId="0210829D" w:rsidR="00545CDC" w:rsidRPr="00E17CDC" w:rsidRDefault="00545CDC" w:rsidP="000E3D40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</w:tr>
    </w:tbl>
    <w:p w14:paraId="2DBD1926" w14:textId="33F502F1" w:rsidR="00545CDC" w:rsidRDefault="00545CDC" w:rsidP="00545CDC">
      <w:pPr>
        <w:pStyle w:val="Odstavecseseznamem"/>
        <w:ind w:left="1080"/>
      </w:pPr>
    </w:p>
    <w:p w14:paraId="7409B86C" w14:textId="4909E2A4" w:rsidR="00545CDC" w:rsidRDefault="00545CDC" w:rsidP="00545CDC">
      <w:pPr>
        <w:spacing w:before="0" w:after="200" w:line="276" w:lineRule="auto"/>
        <w:jc w:val="left"/>
      </w:pPr>
      <w:r>
        <w:br w:type="page"/>
      </w:r>
    </w:p>
    <w:p w14:paraId="629C3258" w14:textId="5D6A5386" w:rsidR="00271595" w:rsidRPr="001139C2" w:rsidRDefault="00271595" w:rsidP="00A82C19">
      <w:pPr>
        <w:rPr>
          <w:rStyle w:val="Zdraznnintenzivn"/>
        </w:rPr>
      </w:pPr>
      <w:r w:rsidRPr="001139C2">
        <w:rPr>
          <w:rStyle w:val="Zdraznnintenzivn"/>
        </w:rPr>
        <w:lastRenderedPageBreak/>
        <w:t>Příloha č. 3:</w:t>
      </w:r>
    </w:p>
    <w:p w14:paraId="517E3136" w14:textId="77777777" w:rsidR="00271595" w:rsidRPr="002132DE" w:rsidRDefault="00271595" w:rsidP="00BB7372">
      <w:pPr>
        <w:pStyle w:val="Odstavecseseznamem"/>
        <w:numPr>
          <w:ilvl w:val="0"/>
          <w:numId w:val="20"/>
        </w:numPr>
      </w:pPr>
      <w:r>
        <w:t>Zakreslete pomocí elektronové konfigurace vznik vazby v PCl</w:t>
      </w:r>
      <w:r w:rsidRPr="00271595">
        <w:rPr>
          <w:vertAlign w:val="subscript"/>
        </w:rPr>
        <w:t>5</w:t>
      </w:r>
      <w:r>
        <w:t xml:space="preserve"> a SF</w:t>
      </w:r>
      <w:r w:rsidRPr="00271595">
        <w:rPr>
          <w:vertAlign w:val="subscript"/>
        </w:rPr>
        <w:t>6</w:t>
      </w:r>
      <w:r w:rsidRPr="002132DE">
        <w:t>.</w:t>
      </w:r>
    </w:p>
    <w:p w14:paraId="7132D827" w14:textId="77777777" w:rsidR="00271595" w:rsidRDefault="00271595" w:rsidP="0027574D">
      <w:pPr>
        <w:pStyle w:val="Odstavecseseznamem"/>
        <w:numPr>
          <w:ilvl w:val="0"/>
          <w:numId w:val="15"/>
        </w:numPr>
      </w:pPr>
      <w:r>
        <w:t>Určete typ hybridizace.</w:t>
      </w:r>
    </w:p>
    <w:p w14:paraId="469B53D1" w14:textId="77777777" w:rsidR="00271595" w:rsidRDefault="00271595" w:rsidP="0027574D">
      <w:pPr>
        <w:pStyle w:val="Odstavecseseznamem"/>
        <w:numPr>
          <w:ilvl w:val="0"/>
          <w:numId w:val="15"/>
        </w:numPr>
      </w:pPr>
      <w:r>
        <w:t>Zakreslete v programu Avogadro danou sloučeninu.</w:t>
      </w:r>
    </w:p>
    <w:p w14:paraId="4FEB584F" w14:textId="77777777" w:rsidR="00271595" w:rsidRPr="002132DE" w:rsidRDefault="00271595" w:rsidP="00BB7372">
      <w:pPr>
        <w:pStyle w:val="Odstavecseseznamem"/>
        <w:numPr>
          <w:ilvl w:val="0"/>
          <w:numId w:val="14"/>
        </w:numPr>
      </w:pPr>
      <w:r>
        <w:t xml:space="preserve">Nainstalujte program Avogadro </w:t>
      </w:r>
      <w:hyperlink r:id="rId61" w:history="1">
        <w:r w:rsidRPr="002132DE">
          <w:rPr>
            <w:rStyle w:val="Hypertextovodkaz"/>
          </w:rPr>
          <w:t>http://</w:t>
        </w:r>
      </w:hyperlink>
      <w:hyperlink r:id="rId62" w:history="1">
        <w:r w:rsidRPr="002132DE">
          <w:rPr>
            <w:rStyle w:val="Hypertextovodkaz"/>
          </w:rPr>
          <w:t>avogadro.cc/wiki/Main_Page</w:t>
        </w:r>
      </w:hyperlink>
    </w:p>
    <w:p w14:paraId="12A7B14F" w14:textId="77777777" w:rsidR="00271595" w:rsidRPr="004246F6" w:rsidRDefault="00271595" w:rsidP="00BB7372">
      <w:pPr>
        <w:pStyle w:val="Odstavecseseznamem"/>
        <w:numPr>
          <w:ilvl w:val="0"/>
          <w:numId w:val="14"/>
        </w:numPr>
      </w:pPr>
      <w:r>
        <w:t xml:space="preserve">Klikněte na režim kreslení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E99A7C" wp14:editId="3FD889CC">
            <wp:extent cx="238158" cy="228632"/>
            <wp:effectExtent l="0" t="0" r="9525" b="0"/>
            <wp:docPr id="1552" name="Obrázek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kreslení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. Vyberte centrální atom </w:t>
      </w:r>
      <w:r w:rsidRPr="009F4B56">
        <w:rPr>
          <w:i/>
          <w:noProof/>
        </w:rPr>
        <w:t xml:space="preserve">Element </w:t>
      </w:r>
      <w:r>
        <w:rPr>
          <w:noProof/>
        </w:rPr>
        <w:t xml:space="preserve">a typ vazby </w:t>
      </w:r>
      <w:r w:rsidRPr="009F4B56">
        <w:rPr>
          <w:i/>
          <w:noProof/>
        </w:rPr>
        <w:t>Bond Order.</w:t>
      </w:r>
    </w:p>
    <w:p w14:paraId="4649D8AC" w14:textId="77777777" w:rsidR="00271595" w:rsidRDefault="00271595" w:rsidP="00BB7372">
      <w:pPr>
        <w:pStyle w:val="Odstavecseseznamem"/>
        <w:numPr>
          <w:ilvl w:val="0"/>
          <w:numId w:val="14"/>
        </w:numPr>
      </w:pPr>
      <w:r>
        <w:t xml:space="preserve">Na centrální atom navažte atomy (na atom „ťukněte“ a „táhněte“ myší směrem k centrálnímu atomu (nezapomeňte zrušit </w:t>
      </w:r>
      <w:r w:rsidRPr="009F4B56">
        <w:rPr>
          <w:i/>
        </w:rPr>
        <w:t>Adjust Hydrogen</w:t>
      </w:r>
      <w:r>
        <w:t>).</w:t>
      </w:r>
    </w:p>
    <w:p w14:paraId="1A0A2870" w14:textId="77777777" w:rsidR="00271595" w:rsidRDefault="00271595" w:rsidP="00BB7372">
      <w:pPr>
        <w:pStyle w:val="Odstavecseseznamem"/>
        <w:numPr>
          <w:ilvl w:val="0"/>
          <w:numId w:val="14"/>
        </w:numPr>
      </w:pPr>
      <w:r>
        <w:t xml:space="preserve">Tvar molekuly optimalizujte pomocí tlačítka </w:t>
      </w:r>
      <w:r>
        <w:rPr>
          <w:noProof/>
        </w:rPr>
        <w:drawing>
          <wp:inline distT="0" distB="0" distL="0" distR="0" wp14:anchorId="712B2F99" wp14:editId="20CDEE47">
            <wp:extent cx="228632" cy="219106"/>
            <wp:effectExtent l="0" t="0" r="0" b="9525"/>
            <wp:docPr id="1553" name="Obrázek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táčení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2BDFE06" w14:textId="77777777" w:rsidR="00271595" w:rsidRDefault="00271595" w:rsidP="00BB7372">
      <w:pPr>
        <w:pStyle w:val="Odstavecseseznamem"/>
        <w:numPr>
          <w:ilvl w:val="0"/>
          <w:numId w:val="13"/>
        </w:numPr>
      </w:pPr>
      <w:r>
        <w:t>U daných sloučenin určete:</w:t>
      </w:r>
    </w:p>
    <w:p w14:paraId="1DC6DB89" w14:textId="77777777" w:rsidR="00271595" w:rsidRDefault="00271595" w:rsidP="00BB7372">
      <w:pPr>
        <w:pStyle w:val="Odstavecseseznamem"/>
        <w:numPr>
          <w:ilvl w:val="1"/>
          <w:numId w:val="13"/>
        </w:numPr>
      </w:pPr>
      <w:r>
        <w:t>Tvar molekuly.</w:t>
      </w:r>
    </w:p>
    <w:p w14:paraId="70E0E8D0" w14:textId="77777777" w:rsidR="00271595" w:rsidRDefault="00271595" w:rsidP="00BB7372">
      <w:pPr>
        <w:pStyle w:val="Odstavecseseznamem"/>
        <w:numPr>
          <w:ilvl w:val="1"/>
          <w:numId w:val="13"/>
        </w:numPr>
      </w:pPr>
      <w:r>
        <w:t>Vazebný úhel</w:t>
      </w:r>
    </w:p>
    <w:p w14:paraId="4680DF2A" w14:textId="0C6B5974" w:rsidR="00271595" w:rsidRDefault="00271595" w:rsidP="00BB7372">
      <w:pPr>
        <w:pStyle w:val="Odstavecseseznamem"/>
        <w:numPr>
          <w:ilvl w:val="0"/>
          <w:numId w:val="20"/>
        </w:numPr>
        <w:spacing w:before="0" w:after="200" w:line="276" w:lineRule="auto"/>
        <w:jc w:val="left"/>
      </w:pPr>
      <w:r>
        <w:t>Zakreslete pomocí elektronové konfigurace vznik vazby v SO</w:t>
      </w:r>
      <w:r w:rsidRPr="00271595">
        <w:rPr>
          <w:vertAlign w:val="subscript"/>
        </w:rPr>
        <w:t>3</w:t>
      </w:r>
      <w:r>
        <w:t>.</w:t>
      </w:r>
    </w:p>
    <w:p w14:paraId="58FE2DDD" w14:textId="77777777" w:rsidR="00271595" w:rsidRDefault="00271595" w:rsidP="00BB7372">
      <w:pPr>
        <w:pStyle w:val="Odstavecseseznamem"/>
        <w:numPr>
          <w:ilvl w:val="0"/>
          <w:numId w:val="15"/>
        </w:numPr>
      </w:pPr>
      <w:r>
        <w:t>Určete typ hybridizace.</w:t>
      </w:r>
    </w:p>
    <w:p w14:paraId="2A326ECC" w14:textId="77777777" w:rsidR="00271595" w:rsidRDefault="00271595" w:rsidP="00BB7372">
      <w:pPr>
        <w:pStyle w:val="Odstavecseseznamem"/>
        <w:numPr>
          <w:ilvl w:val="0"/>
          <w:numId w:val="15"/>
        </w:numPr>
      </w:pPr>
      <w:r>
        <w:t>Zakreslete v programu Avogadro danou sloučeninu.</w:t>
      </w:r>
    </w:p>
    <w:p w14:paraId="58DC634B" w14:textId="08F3E344" w:rsidR="00271595" w:rsidRDefault="00271595" w:rsidP="00BB7372">
      <w:pPr>
        <w:pStyle w:val="Odstavecseseznamem"/>
        <w:numPr>
          <w:ilvl w:val="0"/>
          <w:numId w:val="15"/>
        </w:numPr>
      </w:pPr>
      <w:r>
        <w:t>Určete tvar molekuly a vazebný úhel.</w:t>
      </w:r>
    </w:p>
    <w:p w14:paraId="7FB98645" w14:textId="77777777" w:rsidR="00401B71" w:rsidRDefault="00401B71" w:rsidP="00401B71"/>
    <w:p w14:paraId="08F83369" w14:textId="4A103CBC" w:rsidR="00401B71" w:rsidRPr="006B070E" w:rsidRDefault="00401B71" w:rsidP="00401B71">
      <w:pPr>
        <w:pStyle w:val="Odstavecseseznamem"/>
        <w:spacing w:before="0" w:after="200" w:line="276" w:lineRule="auto"/>
        <w:ind w:left="1066"/>
        <w:jc w:val="center"/>
        <w:rPr>
          <w:b/>
          <w:color w:val="4F81BD" w:themeColor="accent1"/>
          <w:sz w:val="18"/>
          <w:szCs w:val="18"/>
        </w:rPr>
      </w:pPr>
      <w:r w:rsidRPr="006B070E">
        <w:rPr>
          <w:b/>
          <w:color w:val="4F81BD" w:themeColor="accent1"/>
          <w:sz w:val="18"/>
          <w:szCs w:val="18"/>
        </w:rPr>
        <w:t xml:space="preserve">Tabulka </w:t>
      </w:r>
      <w:r>
        <w:rPr>
          <w:b/>
          <w:color w:val="4F81BD" w:themeColor="accent1"/>
          <w:sz w:val="18"/>
          <w:szCs w:val="18"/>
        </w:rPr>
        <w:t>20</w:t>
      </w:r>
      <w:r w:rsidRPr="006B070E">
        <w:rPr>
          <w:b/>
          <w:color w:val="4F81BD" w:themeColor="accent1"/>
          <w:sz w:val="18"/>
          <w:szCs w:val="18"/>
        </w:rPr>
        <w:t xml:space="preserve">: </w:t>
      </w:r>
      <w:r>
        <w:rPr>
          <w:b/>
          <w:color w:val="4F81BD" w:themeColor="accent1"/>
          <w:sz w:val="18"/>
          <w:szCs w:val="18"/>
        </w:rPr>
        <w:t>Jednoduchá hybridizace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6"/>
        <w:gridCol w:w="4108"/>
        <w:gridCol w:w="1984"/>
        <w:gridCol w:w="1552"/>
      </w:tblGrid>
      <w:tr w:rsidR="00401B71" w14:paraId="31DE37E9" w14:textId="77777777" w:rsidTr="00401B71">
        <w:trPr>
          <w:trHeight w:val="680"/>
        </w:trPr>
        <w:tc>
          <w:tcPr>
            <w:tcW w:w="1416" w:type="dxa"/>
          </w:tcPr>
          <w:p w14:paraId="34D90AC7" w14:textId="77777777" w:rsidR="00401B71" w:rsidRDefault="00401B71" w:rsidP="000E3D40">
            <w:r>
              <w:t>Tvar molekuly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14:paraId="057F40A6" w14:textId="619F2211" w:rsidR="00401B71" w:rsidRPr="002132DE" w:rsidRDefault="00401B71" w:rsidP="000E3D40">
            <w:pPr>
              <w:jc w:val="left"/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DFD74C" w14:textId="77777777" w:rsidR="00401B71" w:rsidRDefault="00401B71" w:rsidP="000E3D40">
            <w:r>
              <w:t>Vazebný úhel</w:t>
            </w:r>
          </w:p>
          <w:p w14:paraId="0F538B41" w14:textId="39EBFE95" w:rsidR="00401B71" w:rsidRDefault="00401B71" w:rsidP="000E3D40">
            <w:r>
              <w:t>Typ hybridizace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11EDD8" w14:textId="2D926369" w:rsidR="00401B71" w:rsidRDefault="00401B71" w:rsidP="000E3D40"/>
        </w:tc>
      </w:tr>
      <w:tr w:rsidR="00401B71" w14:paraId="41702FE3" w14:textId="77777777" w:rsidTr="000E3D40">
        <w:trPr>
          <w:trHeight w:val="680"/>
        </w:trPr>
        <w:tc>
          <w:tcPr>
            <w:tcW w:w="1416" w:type="dxa"/>
          </w:tcPr>
          <w:p w14:paraId="7F12A23A" w14:textId="3345C13E" w:rsidR="00401B71" w:rsidRDefault="00401B71" w:rsidP="000E3D40">
            <w:r>
              <w:t>SO</w:t>
            </w:r>
            <w:r>
              <w:rPr>
                <w:vertAlign w:val="subscript"/>
              </w:rPr>
              <w:t>3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14:paraId="08E68C07" w14:textId="77777777" w:rsidR="00401B71" w:rsidRPr="002132DE" w:rsidRDefault="00401B71" w:rsidP="000E3D40">
            <w:pPr>
              <w:jc w:val="left"/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</w:tcPr>
          <w:p w14:paraId="0F968CE3" w14:textId="77777777" w:rsidR="00401B71" w:rsidRDefault="00401B71" w:rsidP="000E3D40"/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A7979D" w14:textId="77777777" w:rsidR="00401B71" w:rsidRDefault="00401B71" w:rsidP="000E3D40"/>
        </w:tc>
      </w:tr>
    </w:tbl>
    <w:p w14:paraId="3513A137" w14:textId="77777777" w:rsidR="00401B71" w:rsidRDefault="00401B71" w:rsidP="00401B71"/>
    <w:p w14:paraId="217A79F8" w14:textId="77777777" w:rsidR="00401B71" w:rsidRDefault="00401B71" w:rsidP="00401B71"/>
    <w:p w14:paraId="72A5E693" w14:textId="77777777" w:rsidR="00401B71" w:rsidRDefault="00401B71" w:rsidP="00401B71"/>
    <w:p w14:paraId="5C969E11" w14:textId="77777777" w:rsidR="00401B71" w:rsidRDefault="00401B71" w:rsidP="00401B71"/>
    <w:p w14:paraId="19DA22C5" w14:textId="77777777" w:rsidR="00271595" w:rsidRDefault="00271595" w:rsidP="00BB7372">
      <w:pPr>
        <w:pStyle w:val="Odstavecseseznamem"/>
        <w:keepNext/>
        <w:numPr>
          <w:ilvl w:val="0"/>
          <w:numId w:val="19"/>
        </w:numPr>
        <w:spacing w:after="240"/>
      </w:pPr>
      <w:r>
        <w:lastRenderedPageBreak/>
        <w:t>Sloučeniny SO</w:t>
      </w:r>
      <w:r w:rsidRPr="00271595">
        <w:rPr>
          <w:vertAlign w:val="subscript"/>
        </w:rPr>
        <w:t>2</w:t>
      </w:r>
      <w:r>
        <w:t xml:space="preserve">, </w:t>
      </w:r>
      <w:r w:rsidRPr="00100CBE">
        <w:t>CH</w:t>
      </w:r>
      <w:r w:rsidRPr="00271595">
        <w:rPr>
          <w:vertAlign w:val="subscript"/>
        </w:rPr>
        <w:t>3</w:t>
      </w:r>
      <w:r>
        <w:t>-</w:t>
      </w:r>
      <w:r w:rsidRPr="00100CBE">
        <w:t>CH</w:t>
      </w:r>
      <w:r w:rsidRPr="00271595">
        <w:rPr>
          <w:vertAlign w:val="subscript"/>
        </w:rPr>
        <w:t>3</w:t>
      </w:r>
      <w:r>
        <w:t>, PBr</w:t>
      </w:r>
      <w:r w:rsidRPr="00271595">
        <w:rPr>
          <w:vertAlign w:val="subscript"/>
        </w:rPr>
        <w:t>5</w:t>
      </w:r>
      <w:r>
        <w:t xml:space="preserve">, </w:t>
      </w:r>
      <w:r w:rsidRPr="000A2AAC">
        <w:object w:dxaOrig="835" w:dyaOrig="230" w14:anchorId="531324A7">
          <v:shape id="_x0000_i1029" type="#_x0000_t75" style="width:42pt;height:11.25pt" o:ole="">
            <v:imagedata r:id="rId25" o:title=""/>
          </v:shape>
          <o:OLEObject Type="Embed" ProgID="ACD.ChemSketch.20" ShapeID="_x0000_i1029" DrawAspect="Content" ObjectID="_1505635662" r:id="rId63"/>
        </w:object>
      </w:r>
      <w:r>
        <w:t>, H</w:t>
      </w:r>
      <w:r w:rsidRPr="00271595">
        <w:rPr>
          <w:vertAlign w:val="subscript"/>
        </w:rPr>
        <w:t>2</w:t>
      </w:r>
      <w:r>
        <w:t>C = CH</w:t>
      </w:r>
      <w:r w:rsidRPr="00271595">
        <w:rPr>
          <w:vertAlign w:val="subscript"/>
        </w:rPr>
        <w:t>2</w:t>
      </w:r>
    </w:p>
    <w:p w14:paraId="60748FF8" w14:textId="77777777" w:rsidR="00271595" w:rsidRDefault="00271595" w:rsidP="00BB7372">
      <w:pPr>
        <w:pStyle w:val="Odstavecseseznamem"/>
        <w:keepNext/>
        <w:numPr>
          <w:ilvl w:val="0"/>
          <w:numId w:val="16"/>
        </w:numPr>
        <w:spacing w:after="240"/>
      </w:pPr>
      <w:r>
        <w:t>Zakreslete v programu Avogadro.</w:t>
      </w:r>
    </w:p>
    <w:p w14:paraId="72C403F8" w14:textId="77777777" w:rsidR="00271595" w:rsidRDefault="00271595" w:rsidP="00BB7372">
      <w:pPr>
        <w:pStyle w:val="Odstavecseseznamem"/>
        <w:keepNext/>
        <w:numPr>
          <w:ilvl w:val="0"/>
          <w:numId w:val="16"/>
        </w:numPr>
        <w:spacing w:after="240"/>
      </w:pPr>
      <w:r>
        <w:t>Určete tvar molekuly, vazebný úhel a typ hybridizace.</w:t>
      </w:r>
    </w:p>
    <w:p w14:paraId="61D104CC" w14:textId="719252E9" w:rsidR="00545CDC" w:rsidRPr="00401B71" w:rsidRDefault="00545CDC" w:rsidP="00401B71">
      <w:pPr>
        <w:pStyle w:val="Odstavecseseznamem"/>
        <w:spacing w:before="0" w:after="200" w:line="276" w:lineRule="auto"/>
        <w:ind w:left="1066"/>
        <w:jc w:val="center"/>
        <w:rPr>
          <w:b/>
          <w:color w:val="4F81BD" w:themeColor="accent1"/>
          <w:sz w:val="18"/>
          <w:szCs w:val="18"/>
        </w:rPr>
      </w:pPr>
      <w:r w:rsidRPr="006B070E">
        <w:rPr>
          <w:b/>
          <w:color w:val="4F81BD" w:themeColor="accent1"/>
          <w:sz w:val="18"/>
          <w:szCs w:val="18"/>
        </w:rPr>
        <w:t xml:space="preserve">Tabulka </w:t>
      </w:r>
      <w:r w:rsidR="00401B71">
        <w:rPr>
          <w:b/>
          <w:color w:val="4F81BD" w:themeColor="accent1"/>
          <w:sz w:val="18"/>
          <w:szCs w:val="18"/>
        </w:rPr>
        <w:t>21</w:t>
      </w:r>
      <w:r w:rsidRPr="006B070E">
        <w:rPr>
          <w:b/>
          <w:color w:val="4F81BD" w:themeColor="accent1"/>
          <w:sz w:val="18"/>
          <w:szCs w:val="18"/>
        </w:rPr>
        <w:t xml:space="preserve">: </w:t>
      </w:r>
      <w:r w:rsidR="00401B71">
        <w:rPr>
          <w:b/>
          <w:color w:val="4F81BD" w:themeColor="accent1"/>
          <w:sz w:val="18"/>
          <w:szCs w:val="18"/>
        </w:rPr>
        <w:t>Procvičování hybridizace</w:t>
      </w:r>
    </w:p>
    <w:tbl>
      <w:tblPr>
        <w:tblStyle w:val="Mkatabulky"/>
        <w:tblpPr w:leftFromText="141" w:rightFromText="141" w:vertAnchor="text" w:horzAnchor="margin" w:tblpY="244"/>
        <w:tblW w:w="0" w:type="auto"/>
        <w:tblLook w:val="04A0" w:firstRow="1" w:lastRow="0" w:firstColumn="1" w:lastColumn="0" w:noHBand="0" w:noVBand="1"/>
      </w:tblPr>
      <w:tblGrid>
        <w:gridCol w:w="1278"/>
        <w:gridCol w:w="3104"/>
        <w:gridCol w:w="1866"/>
        <w:gridCol w:w="1351"/>
        <w:gridCol w:w="1461"/>
      </w:tblGrid>
      <w:tr w:rsidR="00271595" w14:paraId="5C6AC43E" w14:textId="77777777" w:rsidTr="002238D5">
        <w:trPr>
          <w:trHeight w:hRule="exact" w:val="851"/>
        </w:trPr>
        <w:tc>
          <w:tcPr>
            <w:tcW w:w="1278" w:type="dxa"/>
          </w:tcPr>
          <w:p w14:paraId="64D929FE" w14:textId="77777777" w:rsidR="00271595" w:rsidRDefault="00271595" w:rsidP="002238D5">
            <w:pPr>
              <w:keepNext/>
              <w:spacing w:after="240"/>
            </w:pPr>
            <w:r>
              <w:t>Sloučenina</w:t>
            </w:r>
          </w:p>
        </w:tc>
        <w:tc>
          <w:tcPr>
            <w:tcW w:w="3104" w:type="dxa"/>
          </w:tcPr>
          <w:p w14:paraId="7A2CDA80" w14:textId="77777777" w:rsidR="00271595" w:rsidRDefault="00271595" w:rsidP="002238D5">
            <w:pPr>
              <w:keepNext/>
              <w:spacing w:after="240"/>
            </w:pPr>
            <w:r>
              <w:t>Tvar molekuly</w:t>
            </w:r>
          </w:p>
        </w:tc>
        <w:tc>
          <w:tcPr>
            <w:tcW w:w="1866" w:type="dxa"/>
          </w:tcPr>
          <w:p w14:paraId="25C7498D" w14:textId="77777777" w:rsidR="00271595" w:rsidRDefault="00271595" w:rsidP="002238D5">
            <w:pPr>
              <w:keepNext/>
              <w:spacing w:after="240"/>
            </w:pPr>
            <w:r>
              <w:t>Tvar molekuly</w:t>
            </w:r>
          </w:p>
        </w:tc>
        <w:tc>
          <w:tcPr>
            <w:tcW w:w="1351" w:type="dxa"/>
          </w:tcPr>
          <w:p w14:paraId="695D732C" w14:textId="77777777" w:rsidR="00271595" w:rsidRDefault="00271595" w:rsidP="002238D5">
            <w:pPr>
              <w:keepNext/>
              <w:spacing w:after="240"/>
            </w:pPr>
            <w:r>
              <w:t>Vazebný úhel</w:t>
            </w:r>
          </w:p>
        </w:tc>
        <w:tc>
          <w:tcPr>
            <w:tcW w:w="1461" w:type="dxa"/>
          </w:tcPr>
          <w:p w14:paraId="41184DBB" w14:textId="77777777" w:rsidR="00271595" w:rsidRDefault="00271595" w:rsidP="002238D5">
            <w:pPr>
              <w:keepNext/>
              <w:spacing w:after="240"/>
            </w:pPr>
            <w:r>
              <w:t>Typ hybridizace</w:t>
            </w:r>
          </w:p>
        </w:tc>
      </w:tr>
      <w:tr w:rsidR="00271595" w14:paraId="2D0B6943" w14:textId="77777777" w:rsidTr="002238D5">
        <w:trPr>
          <w:trHeight w:hRule="exact" w:val="1418"/>
        </w:trPr>
        <w:tc>
          <w:tcPr>
            <w:tcW w:w="1278" w:type="dxa"/>
          </w:tcPr>
          <w:p w14:paraId="06F7590A" w14:textId="77777777" w:rsidR="00271595" w:rsidRDefault="00271595" w:rsidP="002238D5">
            <w:pPr>
              <w:keepNext/>
              <w:spacing w:after="240"/>
            </w:pPr>
            <w:r>
              <w:t>SO</w:t>
            </w:r>
            <w:r w:rsidRPr="00100CBE">
              <w:rPr>
                <w:vertAlign w:val="subscript"/>
              </w:rPr>
              <w:t>2</w:t>
            </w:r>
          </w:p>
        </w:tc>
        <w:tc>
          <w:tcPr>
            <w:tcW w:w="3104" w:type="dxa"/>
          </w:tcPr>
          <w:p w14:paraId="5A1F984B" w14:textId="7E5A7B3C" w:rsidR="00271595" w:rsidRDefault="00271595" w:rsidP="002238D5">
            <w:pPr>
              <w:keepNext/>
              <w:spacing w:after="240"/>
              <w:jc w:val="center"/>
            </w:pPr>
          </w:p>
        </w:tc>
        <w:tc>
          <w:tcPr>
            <w:tcW w:w="1866" w:type="dxa"/>
          </w:tcPr>
          <w:p w14:paraId="09224FEA" w14:textId="4BD7C67A" w:rsidR="00271595" w:rsidRDefault="00271595" w:rsidP="002238D5">
            <w:pPr>
              <w:keepNext/>
              <w:spacing w:after="240"/>
            </w:pPr>
          </w:p>
        </w:tc>
        <w:tc>
          <w:tcPr>
            <w:tcW w:w="1351" w:type="dxa"/>
          </w:tcPr>
          <w:p w14:paraId="04606F3F" w14:textId="7C866B85" w:rsidR="00271595" w:rsidRDefault="00271595" w:rsidP="002238D5">
            <w:pPr>
              <w:keepNext/>
              <w:spacing w:after="240"/>
            </w:pPr>
          </w:p>
        </w:tc>
        <w:tc>
          <w:tcPr>
            <w:tcW w:w="1461" w:type="dxa"/>
          </w:tcPr>
          <w:p w14:paraId="02986FF3" w14:textId="7036AC8C" w:rsidR="00271595" w:rsidRPr="00A3406B" w:rsidRDefault="00271595" w:rsidP="002238D5">
            <w:pPr>
              <w:keepNext/>
              <w:spacing w:after="240"/>
              <w:rPr>
                <w:vertAlign w:val="superscript"/>
              </w:rPr>
            </w:pPr>
          </w:p>
        </w:tc>
      </w:tr>
      <w:tr w:rsidR="00271595" w14:paraId="0AE07BD3" w14:textId="77777777" w:rsidTr="002238D5">
        <w:trPr>
          <w:trHeight w:hRule="exact" w:val="1418"/>
        </w:trPr>
        <w:tc>
          <w:tcPr>
            <w:tcW w:w="1278" w:type="dxa"/>
          </w:tcPr>
          <w:p w14:paraId="29D1FAB9" w14:textId="77777777" w:rsidR="00271595" w:rsidRDefault="00271595" w:rsidP="002238D5">
            <w:pPr>
              <w:keepNext/>
              <w:spacing w:after="240"/>
            </w:pPr>
            <w:r w:rsidRPr="00100CBE">
              <w:t>CH</w:t>
            </w:r>
            <w:r w:rsidRPr="00100CBE">
              <w:rPr>
                <w:vertAlign w:val="subscript"/>
              </w:rPr>
              <w:t>3</w:t>
            </w:r>
            <w:r>
              <w:t>-</w:t>
            </w:r>
            <w:r w:rsidRPr="00100CBE">
              <w:t>CH</w:t>
            </w:r>
            <w:r w:rsidRPr="00100CBE">
              <w:rPr>
                <w:vertAlign w:val="subscript"/>
              </w:rPr>
              <w:t>3</w:t>
            </w:r>
          </w:p>
        </w:tc>
        <w:tc>
          <w:tcPr>
            <w:tcW w:w="3104" w:type="dxa"/>
          </w:tcPr>
          <w:p w14:paraId="778C4B58" w14:textId="5E90D6CC" w:rsidR="00271595" w:rsidRDefault="00271595" w:rsidP="002238D5">
            <w:pPr>
              <w:keepNext/>
              <w:spacing w:after="240"/>
              <w:jc w:val="center"/>
            </w:pPr>
          </w:p>
        </w:tc>
        <w:tc>
          <w:tcPr>
            <w:tcW w:w="1866" w:type="dxa"/>
          </w:tcPr>
          <w:p w14:paraId="5C335B63" w14:textId="42D41E07" w:rsidR="00271595" w:rsidRDefault="00271595" w:rsidP="002238D5">
            <w:pPr>
              <w:keepNext/>
              <w:spacing w:after="240"/>
            </w:pPr>
          </w:p>
        </w:tc>
        <w:tc>
          <w:tcPr>
            <w:tcW w:w="1351" w:type="dxa"/>
          </w:tcPr>
          <w:p w14:paraId="3945DEE0" w14:textId="26631973" w:rsidR="00271595" w:rsidRDefault="00271595" w:rsidP="002238D5">
            <w:pPr>
              <w:keepNext/>
              <w:spacing w:after="240"/>
            </w:pPr>
          </w:p>
        </w:tc>
        <w:tc>
          <w:tcPr>
            <w:tcW w:w="1461" w:type="dxa"/>
          </w:tcPr>
          <w:p w14:paraId="4883FF28" w14:textId="2FE60539" w:rsidR="00271595" w:rsidRDefault="00271595" w:rsidP="002238D5">
            <w:pPr>
              <w:keepNext/>
              <w:spacing w:after="240"/>
            </w:pPr>
          </w:p>
        </w:tc>
      </w:tr>
      <w:tr w:rsidR="00271595" w14:paraId="2D4AAAD0" w14:textId="77777777" w:rsidTr="002238D5">
        <w:trPr>
          <w:trHeight w:hRule="exact" w:val="2098"/>
        </w:trPr>
        <w:tc>
          <w:tcPr>
            <w:tcW w:w="1278" w:type="dxa"/>
          </w:tcPr>
          <w:p w14:paraId="60FAFC68" w14:textId="77777777" w:rsidR="00271595" w:rsidRDefault="00271595" w:rsidP="002238D5">
            <w:pPr>
              <w:keepNext/>
              <w:spacing w:after="240"/>
            </w:pPr>
            <w:r>
              <w:t>PBr</w:t>
            </w:r>
            <w:r w:rsidRPr="00100CBE">
              <w:rPr>
                <w:vertAlign w:val="subscript"/>
              </w:rPr>
              <w:t>5</w:t>
            </w:r>
          </w:p>
        </w:tc>
        <w:tc>
          <w:tcPr>
            <w:tcW w:w="3104" w:type="dxa"/>
          </w:tcPr>
          <w:p w14:paraId="17B208CF" w14:textId="1D5B8900" w:rsidR="00271595" w:rsidRDefault="00271595" w:rsidP="002238D5">
            <w:pPr>
              <w:keepNext/>
              <w:spacing w:after="240"/>
              <w:jc w:val="center"/>
            </w:pPr>
          </w:p>
        </w:tc>
        <w:tc>
          <w:tcPr>
            <w:tcW w:w="1866" w:type="dxa"/>
          </w:tcPr>
          <w:p w14:paraId="7E614C78" w14:textId="25E355B3" w:rsidR="00271595" w:rsidRDefault="00271595" w:rsidP="002238D5">
            <w:pPr>
              <w:keepNext/>
              <w:spacing w:after="240"/>
            </w:pPr>
          </w:p>
        </w:tc>
        <w:tc>
          <w:tcPr>
            <w:tcW w:w="1351" w:type="dxa"/>
          </w:tcPr>
          <w:p w14:paraId="75BF8164" w14:textId="43C2DE9F" w:rsidR="00271595" w:rsidRDefault="00271595" w:rsidP="002238D5">
            <w:pPr>
              <w:keepNext/>
              <w:spacing w:after="240"/>
            </w:pPr>
          </w:p>
        </w:tc>
        <w:tc>
          <w:tcPr>
            <w:tcW w:w="1461" w:type="dxa"/>
          </w:tcPr>
          <w:p w14:paraId="4ED3C573" w14:textId="758D2B4B" w:rsidR="00271595" w:rsidRPr="00525984" w:rsidRDefault="00271595" w:rsidP="002238D5">
            <w:pPr>
              <w:keepNext/>
              <w:spacing w:after="240"/>
            </w:pPr>
          </w:p>
        </w:tc>
      </w:tr>
      <w:tr w:rsidR="00271595" w14:paraId="24209633" w14:textId="77777777" w:rsidTr="002238D5">
        <w:tc>
          <w:tcPr>
            <w:tcW w:w="1278" w:type="dxa"/>
          </w:tcPr>
          <w:p w14:paraId="2487C5D4" w14:textId="77777777" w:rsidR="00271595" w:rsidRDefault="00271595" w:rsidP="002238D5">
            <w:pPr>
              <w:keepNext/>
              <w:spacing w:after="240"/>
            </w:pPr>
            <w:r w:rsidRPr="000A2AAC">
              <w:object w:dxaOrig="835" w:dyaOrig="230" w14:anchorId="207206DE">
                <v:shape id="_x0000_i1030" type="#_x0000_t75" style="width:42pt;height:11.25pt" o:ole="">
                  <v:imagedata r:id="rId25" o:title=""/>
                </v:shape>
                <o:OLEObject Type="Embed" ProgID="ACD.ChemSketch.20" ShapeID="_x0000_i1030" DrawAspect="Content" ObjectID="_1505635663" r:id="rId64"/>
              </w:object>
            </w:r>
          </w:p>
        </w:tc>
        <w:tc>
          <w:tcPr>
            <w:tcW w:w="3104" w:type="dxa"/>
          </w:tcPr>
          <w:p w14:paraId="07BD2ECF" w14:textId="3A10C3F5" w:rsidR="00271595" w:rsidRDefault="00271595" w:rsidP="002238D5">
            <w:pPr>
              <w:keepNext/>
              <w:spacing w:after="240"/>
            </w:pPr>
          </w:p>
        </w:tc>
        <w:tc>
          <w:tcPr>
            <w:tcW w:w="1866" w:type="dxa"/>
          </w:tcPr>
          <w:p w14:paraId="7FB9780A" w14:textId="6F6613C1" w:rsidR="00271595" w:rsidRDefault="00271595" w:rsidP="002238D5">
            <w:pPr>
              <w:keepNext/>
              <w:spacing w:after="240"/>
            </w:pPr>
          </w:p>
        </w:tc>
        <w:tc>
          <w:tcPr>
            <w:tcW w:w="1351" w:type="dxa"/>
          </w:tcPr>
          <w:p w14:paraId="093F045C" w14:textId="2934F34A" w:rsidR="00271595" w:rsidRDefault="00271595" w:rsidP="002238D5">
            <w:pPr>
              <w:keepNext/>
              <w:spacing w:after="240"/>
            </w:pPr>
          </w:p>
        </w:tc>
        <w:tc>
          <w:tcPr>
            <w:tcW w:w="1461" w:type="dxa"/>
          </w:tcPr>
          <w:p w14:paraId="5196E01D" w14:textId="5BA377BA" w:rsidR="00271595" w:rsidRDefault="00271595" w:rsidP="002238D5">
            <w:pPr>
              <w:keepNext/>
              <w:spacing w:after="240"/>
            </w:pPr>
          </w:p>
        </w:tc>
      </w:tr>
      <w:tr w:rsidR="00271595" w14:paraId="3AF19B80" w14:textId="77777777" w:rsidTr="002238D5">
        <w:trPr>
          <w:trHeight w:hRule="exact" w:val="1418"/>
        </w:trPr>
        <w:tc>
          <w:tcPr>
            <w:tcW w:w="1278" w:type="dxa"/>
          </w:tcPr>
          <w:p w14:paraId="112ED7F4" w14:textId="77777777" w:rsidR="00271595" w:rsidRDefault="00271595" w:rsidP="002238D5">
            <w:pPr>
              <w:keepNext/>
              <w:spacing w:after="240"/>
            </w:pPr>
            <w:r>
              <w:t>H</w:t>
            </w:r>
            <w:r w:rsidRPr="00100CBE">
              <w:rPr>
                <w:vertAlign w:val="subscript"/>
              </w:rPr>
              <w:t>2</w:t>
            </w:r>
            <w:r>
              <w:t>C = CH</w:t>
            </w:r>
            <w:r w:rsidRPr="00100CBE">
              <w:rPr>
                <w:vertAlign w:val="subscript"/>
              </w:rPr>
              <w:t>2</w:t>
            </w:r>
          </w:p>
        </w:tc>
        <w:tc>
          <w:tcPr>
            <w:tcW w:w="3104" w:type="dxa"/>
          </w:tcPr>
          <w:p w14:paraId="4D1F72AC" w14:textId="2F829497" w:rsidR="00271595" w:rsidRDefault="00271595" w:rsidP="002238D5">
            <w:pPr>
              <w:keepNext/>
              <w:spacing w:after="240"/>
              <w:jc w:val="center"/>
            </w:pPr>
          </w:p>
        </w:tc>
        <w:tc>
          <w:tcPr>
            <w:tcW w:w="1866" w:type="dxa"/>
          </w:tcPr>
          <w:p w14:paraId="4A7F11D1" w14:textId="4DCC3E65" w:rsidR="00271595" w:rsidRDefault="00271595" w:rsidP="002238D5">
            <w:pPr>
              <w:keepNext/>
              <w:spacing w:after="240"/>
            </w:pPr>
          </w:p>
        </w:tc>
        <w:tc>
          <w:tcPr>
            <w:tcW w:w="1351" w:type="dxa"/>
          </w:tcPr>
          <w:p w14:paraId="07DB56E5" w14:textId="491F38A0" w:rsidR="00271595" w:rsidRDefault="00271595" w:rsidP="002238D5">
            <w:pPr>
              <w:keepNext/>
              <w:spacing w:after="240"/>
            </w:pPr>
          </w:p>
        </w:tc>
        <w:tc>
          <w:tcPr>
            <w:tcW w:w="1461" w:type="dxa"/>
          </w:tcPr>
          <w:p w14:paraId="04A14C1D" w14:textId="303A56C3" w:rsidR="00271595" w:rsidRDefault="00271595" w:rsidP="002238D5">
            <w:pPr>
              <w:keepNext/>
              <w:spacing w:after="240"/>
            </w:pPr>
          </w:p>
        </w:tc>
      </w:tr>
    </w:tbl>
    <w:p w14:paraId="61E7425B" w14:textId="77777777" w:rsidR="00271595" w:rsidRDefault="00271595" w:rsidP="00271595">
      <w:pPr>
        <w:pStyle w:val="Titulek"/>
        <w:jc w:val="both"/>
        <w:sectPr w:rsidR="00271595" w:rsidSect="00A65F4A"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3FBE11BF" w14:textId="4C1D0741" w:rsidR="00500D8D" w:rsidRPr="001139C2" w:rsidRDefault="00AD5FAA" w:rsidP="00A82C19">
      <w:pPr>
        <w:rPr>
          <w:rStyle w:val="Zdraznnintenzivn"/>
        </w:rPr>
      </w:pPr>
      <w:r w:rsidRPr="001139C2">
        <w:rPr>
          <w:rStyle w:val="Zdraznnintenzivn"/>
        </w:rPr>
        <w:lastRenderedPageBreak/>
        <w:t>Příloha č. 4:</w:t>
      </w:r>
    </w:p>
    <w:p w14:paraId="587D6386" w14:textId="244ADB90" w:rsidR="00AD5FAA" w:rsidRPr="00B400B6" w:rsidRDefault="00AD5FAA" w:rsidP="00AD5FAA">
      <w:r>
        <w:t>Vyhledejte informace v doporučené literatuře, na internetu nebo v sešitě v tematickém celku směsi a jejich dělení.</w:t>
      </w:r>
    </w:p>
    <w:p w14:paraId="5D5FF5DA" w14:textId="77777777" w:rsidR="00AD5FAA" w:rsidRDefault="00AD5FAA" w:rsidP="00AD5FAA">
      <w:r>
        <w:t>Zdroje:</w:t>
      </w:r>
    </w:p>
    <w:p w14:paraId="456794CC" w14:textId="77777777" w:rsidR="00AD5FAA" w:rsidRDefault="001C326E" w:rsidP="00AD5FAA">
      <w:hyperlink r:id="rId65" w:history="1">
        <w:r w:rsidR="00AD5FAA" w:rsidRPr="006C5840">
          <w:rPr>
            <w:rStyle w:val="Hypertextovodkaz"/>
          </w:rPr>
          <w:t>http://is.muni.cz/th/106381/prif_m/out/ch04s01s01.html</w:t>
        </w:r>
      </w:hyperlink>
    </w:p>
    <w:p w14:paraId="31C41F77" w14:textId="77777777" w:rsidR="00AD5FAA" w:rsidRDefault="001C326E" w:rsidP="00AD5FAA">
      <w:hyperlink r:id="rId66" w:history="1">
        <w:r w:rsidR="00AD5FAA" w:rsidRPr="006C5840">
          <w:rPr>
            <w:rStyle w:val="Hypertextovodkaz"/>
          </w:rPr>
          <w:t>http://chemicke-vypocty.cz/Hmotnostni-zlomek.html</w:t>
        </w:r>
      </w:hyperlink>
    </w:p>
    <w:p w14:paraId="4BF7EB67" w14:textId="067B11BE" w:rsidR="00AD5FAA" w:rsidRPr="004273FF" w:rsidRDefault="009B6AB1" w:rsidP="0027574D">
      <w:pPr>
        <w:pStyle w:val="Odstavecseseznamem"/>
        <w:numPr>
          <w:ilvl w:val="0"/>
          <w:numId w:val="45"/>
        </w:numPr>
        <w:ind w:left="360"/>
      </w:pPr>
      <w:r>
        <w:t>Charakterizujte roztok.</w:t>
      </w:r>
    </w:p>
    <w:p w14:paraId="282C16BD" w14:textId="77777777" w:rsidR="00AD5FAA" w:rsidRPr="004273FF" w:rsidRDefault="00AD5FAA" w:rsidP="0027574D">
      <w:pPr>
        <w:pStyle w:val="Odstavecseseznamem"/>
        <w:numPr>
          <w:ilvl w:val="0"/>
          <w:numId w:val="45"/>
        </w:numPr>
        <w:ind w:left="360"/>
      </w:pPr>
      <w:r w:rsidRPr="004273FF">
        <w:t>Podle skupenství rozeznáváme roztoky:</w:t>
      </w:r>
    </w:p>
    <w:p w14:paraId="3E7123E8" w14:textId="0B447CE2" w:rsidR="00AD5FAA" w:rsidRPr="004273FF" w:rsidRDefault="00E026A4" w:rsidP="0027574D">
      <w:pPr>
        <w:pStyle w:val="Odstavecseseznamem"/>
        <w:numPr>
          <w:ilvl w:val="1"/>
          <w:numId w:val="45"/>
        </w:numPr>
        <w:ind w:left="1080"/>
      </w:pPr>
      <w:r>
        <w:t xml:space="preserve">Pevné </w:t>
      </w:r>
    </w:p>
    <w:p w14:paraId="157B590F" w14:textId="5420E331" w:rsidR="00AD5FAA" w:rsidRPr="004273FF" w:rsidRDefault="00E026A4" w:rsidP="0027574D">
      <w:pPr>
        <w:pStyle w:val="Odstavecseseznamem"/>
        <w:numPr>
          <w:ilvl w:val="1"/>
          <w:numId w:val="45"/>
        </w:numPr>
        <w:ind w:left="1080"/>
      </w:pPr>
      <w:r>
        <w:t xml:space="preserve">Kapalné </w:t>
      </w:r>
    </w:p>
    <w:p w14:paraId="3814411B" w14:textId="237529E4" w:rsidR="00AD5FAA" w:rsidRPr="004273FF" w:rsidRDefault="00E026A4" w:rsidP="0027574D">
      <w:pPr>
        <w:pStyle w:val="Odstavecseseznamem"/>
        <w:numPr>
          <w:ilvl w:val="1"/>
          <w:numId w:val="45"/>
        </w:numPr>
        <w:ind w:left="1080"/>
      </w:pPr>
      <w:r>
        <w:t xml:space="preserve">Plynné </w:t>
      </w:r>
    </w:p>
    <w:p w14:paraId="7C128C89" w14:textId="77777777" w:rsidR="00AD5FAA" w:rsidRPr="004273FF" w:rsidRDefault="00AD5FAA" w:rsidP="0027574D">
      <w:pPr>
        <w:pStyle w:val="Odstavecseseznamem"/>
        <w:ind w:left="360"/>
      </w:pPr>
      <w:r w:rsidRPr="004273FF">
        <w:t>K danému druhu roztoků uveďte 3 konkrétní příklady.</w:t>
      </w:r>
    </w:p>
    <w:p w14:paraId="6EA65AE7" w14:textId="77777777" w:rsidR="00AD5FAA" w:rsidRPr="004273FF" w:rsidRDefault="00AD5FAA" w:rsidP="0027574D">
      <w:pPr>
        <w:pStyle w:val="Odstavecseseznamem"/>
        <w:numPr>
          <w:ilvl w:val="0"/>
          <w:numId w:val="45"/>
        </w:numPr>
        <w:ind w:left="360"/>
      </w:pPr>
      <w:r w:rsidRPr="004273FF">
        <w:t>Podle rozpustnosti rozeznáváme roztoky:</w:t>
      </w:r>
    </w:p>
    <w:p w14:paraId="7EFA48EC" w14:textId="768AE2B1" w:rsidR="00AD5FAA" w:rsidRPr="004273FF" w:rsidRDefault="00E026A4" w:rsidP="0027574D">
      <w:pPr>
        <w:pStyle w:val="Odstavecseseznamem"/>
        <w:numPr>
          <w:ilvl w:val="1"/>
          <w:numId w:val="45"/>
        </w:numPr>
        <w:ind w:left="1080"/>
      </w:pPr>
      <w:r>
        <w:t>Nenasycený</w:t>
      </w:r>
    </w:p>
    <w:p w14:paraId="62CC936C" w14:textId="102B67DA" w:rsidR="00AD5FAA" w:rsidRPr="004273FF" w:rsidRDefault="00E026A4" w:rsidP="0027574D">
      <w:pPr>
        <w:pStyle w:val="Odstavecseseznamem"/>
        <w:numPr>
          <w:ilvl w:val="1"/>
          <w:numId w:val="45"/>
        </w:numPr>
        <w:ind w:left="1080"/>
      </w:pPr>
      <w:r>
        <w:t xml:space="preserve">Nasycený </w:t>
      </w:r>
    </w:p>
    <w:p w14:paraId="5D4082A7" w14:textId="4E892813" w:rsidR="00AD5FAA" w:rsidRPr="00507762" w:rsidRDefault="00E026A4" w:rsidP="0027574D">
      <w:pPr>
        <w:pStyle w:val="Odstavecseseznamem"/>
        <w:numPr>
          <w:ilvl w:val="1"/>
          <w:numId w:val="45"/>
        </w:numPr>
        <w:ind w:left="1080"/>
      </w:pPr>
      <w:r>
        <w:t xml:space="preserve">Přesycený </w:t>
      </w:r>
    </w:p>
    <w:p w14:paraId="0EE13A81" w14:textId="77777777" w:rsidR="00AD5FAA" w:rsidRPr="004273FF" w:rsidRDefault="00AD5FAA" w:rsidP="0027574D">
      <w:pPr>
        <w:ind w:left="720"/>
      </w:pPr>
      <w:r>
        <w:t>Vysvětlete pojmy.</w:t>
      </w:r>
    </w:p>
    <w:p w14:paraId="718E27AC" w14:textId="77777777" w:rsidR="00AD5FAA" w:rsidRPr="004273FF" w:rsidRDefault="00AD5FAA" w:rsidP="0027574D">
      <w:pPr>
        <w:pStyle w:val="Odstavecseseznamem"/>
        <w:numPr>
          <w:ilvl w:val="0"/>
          <w:numId w:val="45"/>
        </w:numPr>
        <w:ind w:left="360"/>
      </w:pPr>
      <w:r w:rsidRPr="004273FF">
        <w:t>Složení roztoků vyjadřuje:</w:t>
      </w:r>
    </w:p>
    <w:p w14:paraId="6EB816B8" w14:textId="39862C86" w:rsidR="00AD5FAA" w:rsidRPr="004273FF" w:rsidRDefault="00AD5FAA" w:rsidP="0027574D">
      <w:pPr>
        <w:pStyle w:val="Odstavecseseznamem"/>
        <w:numPr>
          <w:ilvl w:val="1"/>
          <w:numId w:val="45"/>
        </w:numPr>
        <w:ind w:left="1080"/>
        <w:rPr>
          <w:color w:val="548DD4" w:themeColor="text2" w:themeTint="99"/>
        </w:rPr>
      </w:pPr>
      <w:r w:rsidRPr="004273FF">
        <w:t xml:space="preserve">Hmotnostní koncentrace </w:t>
      </w:r>
    </w:p>
    <w:p w14:paraId="3C29705A" w14:textId="60D4CACC" w:rsidR="00AD5FAA" w:rsidRPr="00507762" w:rsidRDefault="00AD5FAA" w:rsidP="0027574D">
      <w:pPr>
        <w:pStyle w:val="Odstavecseseznamem"/>
        <w:numPr>
          <w:ilvl w:val="1"/>
          <w:numId w:val="45"/>
        </w:numPr>
        <w:ind w:left="1080"/>
        <w:rPr>
          <w:color w:val="548DD4" w:themeColor="text2" w:themeTint="99"/>
        </w:rPr>
      </w:pPr>
      <w:r w:rsidRPr="004273FF">
        <w:t>Hmotnostní zlomek</w:t>
      </w:r>
    </w:p>
    <w:p w14:paraId="414DA054" w14:textId="5E74CC13" w:rsidR="00AD5FAA" w:rsidRPr="00507762" w:rsidRDefault="00AD5FAA" w:rsidP="0027574D">
      <w:pPr>
        <w:pStyle w:val="Odstavecseseznamem"/>
        <w:numPr>
          <w:ilvl w:val="1"/>
          <w:numId w:val="45"/>
        </w:numPr>
        <w:ind w:left="1080"/>
        <w:rPr>
          <w:color w:val="548DD4" w:themeColor="text2" w:themeTint="99"/>
        </w:rPr>
      </w:pPr>
      <w:r w:rsidRPr="004273FF">
        <w:t xml:space="preserve">Objemový zlomek </w:t>
      </w:r>
    </w:p>
    <w:p w14:paraId="5E035066" w14:textId="77777777" w:rsidR="00E026A4" w:rsidRDefault="00AD5FAA" w:rsidP="0027574D">
      <w:pPr>
        <w:pStyle w:val="Odstavecseseznamem"/>
        <w:numPr>
          <w:ilvl w:val="1"/>
          <w:numId w:val="45"/>
        </w:numPr>
        <w:ind w:left="1080"/>
      </w:pPr>
      <w:r w:rsidRPr="004273FF">
        <w:t>Látková koncentrace</w:t>
      </w:r>
      <w:r>
        <w:t xml:space="preserve"> </w:t>
      </w:r>
    </w:p>
    <w:p w14:paraId="747108D6" w14:textId="40304447" w:rsidR="00AD5FAA" w:rsidRPr="00AD5FAA" w:rsidRDefault="00AD5FAA" w:rsidP="00E026A4">
      <w:r w:rsidRPr="00AD5FAA">
        <w:t>Uveďte, jak se značí daná veličina, co vyjadřuje a v jakých jednotkách se udává. Zapište vyjádření dané veličiny do matematického vztahu.</w:t>
      </w:r>
    </w:p>
    <w:p w14:paraId="5B439E4E" w14:textId="77777777" w:rsidR="00AD5FAA" w:rsidRDefault="00AD5FAA" w:rsidP="00A82C19"/>
    <w:p w14:paraId="79BB919E" w14:textId="77777777" w:rsidR="00500D8D" w:rsidRDefault="00500D8D" w:rsidP="00A82C19"/>
    <w:p w14:paraId="2BCE544F" w14:textId="77777777" w:rsidR="00500D8D" w:rsidRDefault="00500D8D" w:rsidP="00A82C19"/>
    <w:p w14:paraId="2585228F" w14:textId="1D1B6E42" w:rsidR="00500D8D" w:rsidRPr="001139C2" w:rsidRDefault="00DE3278" w:rsidP="00A82C19">
      <w:pPr>
        <w:rPr>
          <w:rStyle w:val="Zdraznnintenzivn"/>
        </w:rPr>
      </w:pPr>
      <w:r w:rsidRPr="001139C2">
        <w:rPr>
          <w:rStyle w:val="Zdraznnintenzivn"/>
        </w:rPr>
        <w:lastRenderedPageBreak/>
        <w:t xml:space="preserve">Příloha 5: </w:t>
      </w:r>
    </w:p>
    <w:p w14:paraId="4376B3DB" w14:textId="77777777" w:rsidR="00DE3278" w:rsidRDefault="00DE3278" w:rsidP="00DE3278">
      <w:r>
        <w:t>Napište:</w:t>
      </w:r>
    </w:p>
    <w:p w14:paraId="66CB431E" w14:textId="77777777" w:rsidR="00DE3278" w:rsidRDefault="00DE3278" w:rsidP="00BB7372">
      <w:pPr>
        <w:pStyle w:val="Odstavecseseznamem"/>
        <w:numPr>
          <w:ilvl w:val="0"/>
          <w:numId w:val="18"/>
        </w:numPr>
      </w:pPr>
      <w:r>
        <w:t xml:space="preserve">zkrácený zápis slovní úlohy, </w:t>
      </w:r>
    </w:p>
    <w:p w14:paraId="7076EFE8" w14:textId="77777777" w:rsidR="00DE3278" w:rsidRDefault="00DE3278" w:rsidP="00BB7372">
      <w:pPr>
        <w:pStyle w:val="Odstavecseseznamem"/>
        <w:numPr>
          <w:ilvl w:val="0"/>
          <w:numId w:val="18"/>
        </w:numPr>
      </w:pPr>
      <w:r>
        <w:t xml:space="preserve">postup výpočtu, </w:t>
      </w:r>
    </w:p>
    <w:p w14:paraId="1704FE1F" w14:textId="77777777" w:rsidR="00DE3278" w:rsidRDefault="00DE3278" w:rsidP="00BB7372">
      <w:pPr>
        <w:pStyle w:val="Odstavecseseznamem"/>
        <w:numPr>
          <w:ilvl w:val="0"/>
          <w:numId w:val="18"/>
        </w:numPr>
      </w:pPr>
      <w:r>
        <w:t xml:space="preserve">odpověď. </w:t>
      </w:r>
    </w:p>
    <w:p w14:paraId="5C774F7E" w14:textId="77F44053" w:rsidR="00DE3278" w:rsidRPr="00DE3278" w:rsidRDefault="00DE3278" w:rsidP="00DE3278">
      <w:pPr>
        <w:rPr>
          <w:rStyle w:val="Hypertextovodkaz"/>
          <w:color w:val="auto"/>
          <w:u w:val="none"/>
        </w:rPr>
      </w:pPr>
      <w:r>
        <w:t xml:space="preserve">Zkontrolujte správnost výpočtu pomocí aplikace: </w:t>
      </w:r>
      <w:hyperlink r:id="rId67" w:history="1">
        <w:r w:rsidRPr="006C5840">
          <w:rPr>
            <w:rStyle w:val="Hypertextovodkaz"/>
          </w:rPr>
          <w:t>http://www.labo.cz/mft/koncentrace.php</w:t>
        </w:r>
      </w:hyperlink>
    </w:p>
    <w:p w14:paraId="0576E76C" w14:textId="77777777" w:rsidR="00AC0876" w:rsidRDefault="00AC0876" w:rsidP="00BB7372">
      <w:pPr>
        <w:pStyle w:val="Odstavecseseznamem"/>
        <w:numPr>
          <w:ilvl w:val="0"/>
          <w:numId w:val="47"/>
        </w:numPr>
        <w:ind w:left="360"/>
      </w:pPr>
      <w:r>
        <w:t xml:space="preserve">Jaké množství vody (v gramech) je potřeba na přípravu roztoku bromidu draselného </w:t>
      </w:r>
    </w:p>
    <w:p w14:paraId="3D98D607" w14:textId="70D8EBCF" w:rsidR="00AC0876" w:rsidRDefault="00AC0876" w:rsidP="00AC0876">
      <w:pPr>
        <w:pStyle w:val="Odstavecseseznamem"/>
        <w:ind w:left="360"/>
      </w:pPr>
      <w:r>
        <w:t>hmotnostním zlomku 0,05 navážením  65 g bromidu draselného.</w:t>
      </w:r>
    </w:p>
    <w:p w14:paraId="3AC02E0D" w14:textId="77777777" w:rsidR="00AC0876" w:rsidRDefault="00AC0876" w:rsidP="00BB7372">
      <w:pPr>
        <w:pStyle w:val="Odstavecseseznamem"/>
        <w:numPr>
          <w:ilvl w:val="0"/>
          <w:numId w:val="47"/>
        </w:numPr>
        <w:ind w:left="360"/>
      </w:pPr>
      <w:r>
        <w:t>Jaké množství (v gramech) jodidu draselného je rozpuštěno v roztoku, ve kterém je hmotnostní zlomek 5 %, bylo-li pro jeho přípravu použito 90 g vody?</w:t>
      </w:r>
    </w:p>
    <w:p w14:paraId="6C9F1521" w14:textId="77777777" w:rsidR="00AC0876" w:rsidRDefault="00AC0876" w:rsidP="00BB7372">
      <w:pPr>
        <w:pStyle w:val="Odstavecseseznamem"/>
        <w:numPr>
          <w:ilvl w:val="0"/>
          <w:numId w:val="47"/>
        </w:numPr>
        <w:ind w:left="360"/>
      </w:pPr>
      <w:r>
        <w:t>Jaké množství (v gramech) fenolftaleinu je potřeba k přípravě 2% roztoku. Na přípravu roztoku použijeme 100 ml absolutního alkoholu o ρ = 0,789 g.cm</w:t>
      </w:r>
      <w:r w:rsidRPr="00AC0876">
        <w:rPr>
          <w:vertAlign w:val="superscript"/>
        </w:rPr>
        <w:t>-3</w:t>
      </w:r>
      <w:r>
        <w:t>.</w:t>
      </w:r>
    </w:p>
    <w:p w14:paraId="6B4D1E32" w14:textId="77777777" w:rsidR="00AC0876" w:rsidRPr="00AC0876" w:rsidRDefault="00AC0876" w:rsidP="00BB7372">
      <w:pPr>
        <w:pStyle w:val="Odstavecseseznamem"/>
        <w:numPr>
          <w:ilvl w:val="0"/>
          <w:numId w:val="47"/>
        </w:numPr>
        <w:ind w:left="360"/>
        <w:rPr>
          <w:color w:val="000000" w:themeColor="text1"/>
        </w:rPr>
      </w:pPr>
      <w:r w:rsidRPr="00AC0876">
        <w:rPr>
          <w:color w:val="000000" w:themeColor="text1"/>
        </w:rPr>
        <w:t>Roztok ethanolu o objemu 900 cm</w:t>
      </w:r>
      <w:r w:rsidRPr="00AC0876">
        <w:rPr>
          <w:color w:val="000000" w:themeColor="text1"/>
          <w:vertAlign w:val="superscript"/>
        </w:rPr>
        <w:t>3</w:t>
      </w:r>
      <w:r w:rsidRPr="00AC0876">
        <w:rPr>
          <w:color w:val="000000" w:themeColor="text1"/>
        </w:rPr>
        <w:t xml:space="preserve"> byl připraven zředěním 400 cm</w:t>
      </w:r>
      <w:r w:rsidRPr="00AC0876">
        <w:rPr>
          <w:color w:val="000000" w:themeColor="text1"/>
          <w:vertAlign w:val="superscript"/>
        </w:rPr>
        <w:t>3</w:t>
      </w:r>
      <w:r w:rsidRPr="00AC0876">
        <w:rPr>
          <w:color w:val="000000" w:themeColor="text1"/>
        </w:rPr>
        <w:t xml:space="preserve"> absolutního ethanolu. Jaká je koncentrace roztoku vyjádřená v objemových procentech.</w:t>
      </w:r>
    </w:p>
    <w:p w14:paraId="2DC05C30" w14:textId="77777777" w:rsidR="00AC0876" w:rsidRPr="00AC0876" w:rsidRDefault="00AC0876" w:rsidP="00BB7372">
      <w:pPr>
        <w:pStyle w:val="Odstavecseseznamem"/>
        <w:numPr>
          <w:ilvl w:val="0"/>
          <w:numId w:val="47"/>
        </w:numPr>
        <w:ind w:left="360"/>
        <w:rPr>
          <w:color w:val="000000" w:themeColor="text1"/>
        </w:rPr>
      </w:pPr>
      <w:r w:rsidRPr="00AC0876">
        <w:rPr>
          <w:color w:val="000000" w:themeColor="text1"/>
        </w:rPr>
        <w:t>Jaké množství (v gramech) hydroxidu sodného obsahuje 1,5 dm</w:t>
      </w:r>
      <w:r w:rsidRPr="00AC0876">
        <w:rPr>
          <w:color w:val="000000" w:themeColor="text1"/>
          <w:vertAlign w:val="superscript"/>
        </w:rPr>
        <w:t xml:space="preserve">3 </w:t>
      </w:r>
      <w:r w:rsidRPr="00AC0876">
        <w:rPr>
          <w:color w:val="000000" w:themeColor="text1"/>
        </w:rPr>
        <w:t>jeho 5M roztoku?</w:t>
      </w:r>
    </w:p>
    <w:p w14:paraId="6C75F00C" w14:textId="77777777" w:rsidR="00AC0876" w:rsidRPr="00AC0876" w:rsidRDefault="00AC0876" w:rsidP="00BB7372">
      <w:pPr>
        <w:pStyle w:val="Odstavecseseznamem"/>
        <w:numPr>
          <w:ilvl w:val="0"/>
          <w:numId w:val="47"/>
        </w:numPr>
        <w:ind w:left="360"/>
        <w:rPr>
          <w:color w:val="000000" w:themeColor="text1"/>
        </w:rPr>
      </w:pPr>
      <w:r w:rsidRPr="00AC0876">
        <w:rPr>
          <w:color w:val="000000" w:themeColor="text1"/>
        </w:rPr>
        <w:t>Přepočítejte na objemová procenta koncentraci 6,606M roztoku methanolu, víte-li, že hustota čistého methanolu je 0,791 g.cm</w:t>
      </w:r>
      <w:r w:rsidRPr="00AC0876">
        <w:rPr>
          <w:color w:val="000000" w:themeColor="text1"/>
          <w:vertAlign w:val="superscript"/>
        </w:rPr>
        <w:t>-3</w:t>
      </w:r>
      <w:r w:rsidRPr="00AC0876">
        <w:rPr>
          <w:color w:val="000000" w:themeColor="text1"/>
        </w:rPr>
        <w:t>.</w:t>
      </w:r>
    </w:p>
    <w:p w14:paraId="4A00FC51" w14:textId="536261AD" w:rsidR="00AC0876" w:rsidRDefault="00AC0876" w:rsidP="00BB7372">
      <w:pPr>
        <w:pStyle w:val="Odstavecseseznamem"/>
        <w:numPr>
          <w:ilvl w:val="0"/>
          <w:numId w:val="47"/>
        </w:numPr>
        <w:ind w:left="360"/>
        <w:rPr>
          <w:color w:val="000000" w:themeColor="text1"/>
        </w:rPr>
      </w:pPr>
      <w:r w:rsidRPr="00AC0876">
        <w:rPr>
          <w:color w:val="000000" w:themeColor="text1"/>
        </w:rPr>
        <w:t>Jaké množství (v cm</w:t>
      </w:r>
      <w:r w:rsidRPr="00AC0876">
        <w:rPr>
          <w:color w:val="000000" w:themeColor="text1"/>
          <w:vertAlign w:val="superscript"/>
        </w:rPr>
        <w:t>3</w:t>
      </w:r>
      <w:r w:rsidRPr="00AC0876">
        <w:rPr>
          <w:color w:val="000000" w:themeColor="text1"/>
        </w:rPr>
        <w:t>) 64% kyseliny dusičné (ρ = 1,39058 g.cm</w:t>
      </w:r>
      <w:r w:rsidRPr="00AC0876">
        <w:rPr>
          <w:color w:val="000000" w:themeColor="text1"/>
          <w:vertAlign w:val="superscript"/>
        </w:rPr>
        <w:t>-3</w:t>
      </w:r>
      <w:r w:rsidRPr="00AC0876">
        <w:rPr>
          <w:color w:val="000000" w:themeColor="text1"/>
        </w:rPr>
        <w:t>) je potřeba na přípravu 1000 cm</w:t>
      </w:r>
      <w:r w:rsidRPr="00AC0876">
        <w:rPr>
          <w:color w:val="000000" w:themeColor="text1"/>
          <w:vertAlign w:val="superscript"/>
        </w:rPr>
        <w:t>3</w:t>
      </w:r>
      <w:r w:rsidRPr="00AC0876">
        <w:rPr>
          <w:color w:val="000000" w:themeColor="text1"/>
        </w:rPr>
        <w:t xml:space="preserve"> jejího 2M roztoku.</w:t>
      </w:r>
    </w:p>
    <w:p w14:paraId="004A18D2" w14:textId="77777777" w:rsidR="00AC0876" w:rsidRDefault="00AC0876">
      <w:pPr>
        <w:spacing w:before="0"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C03CA3F" w14:textId="28729EB7" w:rsidR="000817E9" w:rsidRPr="001139C2" w:rsidRDefault="000817E9" w:rsidP="000817E9">
      <w:pPr>
        <w:rPr>
          <w:rStyle w:val="Zdraznnintenzivn"/>
        </w:rPr>
      </w:pPr>
      <w:r w:rsidRPr="001139C2">
        <w:rPr>
          <w:rStyle w:val="Zdraznnintenzivn"/>
        </w:rPr>
        <w:lastRenderedPageBreak/>
        <w:t>Příloha č. 6:</w:t>
      </w:r>
    </w:p>
    <w:p w14:paraId="3DCE18D7" w14:textId="77777777" w:rsidR="00570A64" w:rsidRDefault="00570A64" w:rsidP="00BB7372">
      <w:pPr>
        <w:pStyle w:val="Odstavecseseznamem"/>
        <w:numPr>
          <w:ilvl w:val="0"/>
          <w:numId w:val="49"/>
        </w:numPr>
      </w:pPr>
      <w:r>
        <w:t>Práce žáků s internetem. Doplňte text a tabulku.</w:t>
      </w:r>
    </w:p>
    <w:p w14:paraId="771F3D54" w14:textId="77777777" w:rsidR="00A4238C" w:rsidRDefault="00A4238C" w:rsidP="00A4238C">
      <w:r>
        <w:t>Krystalohydráty jsou ………………….., které obsahují ve svých krystalech chemicky vázanou …………. Počet molekul ……………….. v molekulách hydrátu vyjadřujeme v názvu soli …………………… předponou před slovem hydrát a název soli uvádíme ve ……………….. pádě.</w:t>
      </w:r>
    </w:p>
    <w:p w14:paraId="0480C484" w14:textId="77777777" w:rsidR="00A4238C" w:rsidRDefault="00A4238C" w:rsidP="00A4238C">
      <w:r>
        <w:t>Ve vzorci počet molekul ………… označujeme ………………… před vzorcem vody. Vzorec vody píšeme …… vzorcem soli a oddělujeme ho ……………………….., kterou čteme jako …………………….</w:t>
      </w:r>
    </w:p>
    <w:p w14:paraId="5AFFBF50" w14:textId="77777777" w:rsidR="00A4238C" w:rsidRDefault="00A4238C" w:rsidP="00A4238C">
      <w:r>
        <w:t>Obecný vzorec hydrátů:</w:t>
      </w:r>
    </w:p>
    <w:p w14:paraId="205B4538" w14:textId="77777777" w:rsidR="00A4238C" w:rsidRDefault="00A4238C" w:rsidP="00A4238C"/>
    <w:p w14:paraId="687B310F" w14:textId="77777777" w:rsidR="00A4238C" w:rsidRDefault="00A4238C" w:rsidP="00A4238C">
      <w:r>
        <w:t>Číslovkové předpony</w:t>
      </w:r>
    </w:p>
    <w:p w14:paraId="591603BC" w14:textId="03594C4B" w:rsidR="00A4238C" w:rsidRDefault="00A4238C" w:rsidP="00A4238C">
      <w:pPr>
        <w:pStyle w:val="Titulek"/>
        <w:keepNext/>
      </w:pPr>
      <w:r>
        <w:t xml:space="preserve">Tabulka </w:t>
      </w:r>
      <w:r w:rsidR="00AC0876">
        <w:t>22</w:t>
      </w:r>
      <w:r>
        <w:t>: Číslovkové předpony</w:t>
      </w:r>
    </w:p>
    <w:tbl>
      <w:tblPr>
        <w:tblStyle w:val="Mkatabulky"/>
        <w:tblW w:w="0" w:type="auto"/>
        <w:tblInd w:w="1125" w:type="dxa"/>
        <w:tblLook w:val="04A0" w:firstRow="1" w:lastRow="0" w:firstColumn="1" w:lastColumn="0" w:noHBand="0" w:noVBand="1"/>
      </w:tblPr>
      <w:tblGrid>
        <w:gridCol w:w="1021"/>
        <w:gridCol w:w="2552"/>
        <w:gridCol w:w="1021"/>
        <w:gridCol w:w="2552"/>
      </w:tblGrid>
      <w:tr w:rsidR="00A4238C" w14:paraId="6109441D" w14:textId="77777777" w:rsidTr="00DA47A7">
        <w:trPr>
          <w:trHeight w:hRule="exact" w:val="454"/>
        </w:trPr>
        <w:tc>
          <w:tcPr>
            <w:tcW w:w="1021" w:type="dxa"/>
          </w:tcPr>
          <w:p w14:paraId="3C9A23BB" w14:textId="77777777" w:rsidR="00A4238C" w:rsidRDefault="00A4238C" w:rsidP="00DA47A7">
            <w:pPr>
              <w:jc w:val="center"/>
            </w:pPr>
            <w:r>
              <w:t>Počet n</w:t>
            </w:r>
          </w:p>
        </w:tc>
        <w:tc>
          <w:tcPr>
            <w:tcW w:w="2552" w:type="dxa"/>
          </w:tcPr>
          <w:p w14:paraId="00598E03" w14:textId="77777777" w:rsidR="00A4238C" w:rsidRDefault="00A4238C" w:rsidP="00DA47A7">
            <w:pPr>
              <w:jc w:val="center"/>
            </w:pPr>
            <w:r>
              <w:t>Číslovková předpona</w:t>
            </w:r>
          </w:p>
        </w:tc>
        <w:tc>
          <w:tcPr>
            <w:tcW w:w="1021" w:type="dxa"/>
          </w:tcPr>
          <w:p w14:paraId="06A9AABD" w14:textId="77777777" w:rsidR="00A4238C" w:rsidRDefault="00A4238C" w:rsidP="00DA47A7">
            <w:pPr>
              <w:jc w:val="center"/>
            </w:pPr>
            <w:r>
              <w:t>Počet n</w:t>
            </w:r>
          </w:p>
        </w:tc>
        <w:tc>
          <w:tcPr>
            <w:tcW w:w="2552" w:type="dxa"/>
          </w:tcPr>
          <w:p w14:paraId="3607B721" w14:textId="77777777" w:rsidR="00A4238C" w:rsidRDefault="00A4238C" w:rsidP="00DA47A7">
            <w:pPr>
              <w:jc w:val="center"/>
            </w:pPr>
            <w:r>
              <w:t>Číslovková předpona</w:t>
            </w:r>
          </w:p>
        </w:tc>
      </w:tr>
      <w:tr w:rsidR="00A4238C" w14:paraId="22000052" w14:textId="77777777" w:rsidTr="00DA47A7">
        <w:trPr>
          <w:trHeight w:hRule="exact" w:val="454"/>
        </w:trPr>
        <w:tc>
          <w:tcPr>
            <w:tcW w:w="1021" w:type="dxa"/>
          </w:tcPr>
          <w:p w14:paraId="3B86FF67" w14:textId="77777777" w:rsidR="00A4238C" w:rsidRDefault="00A4238C" w:rsidP="00DA47A7">
            <w:pPr>
              <w:jc w:val="center"/>
            </w:pPr>
            <w:r>
              <w:t>0,5</w:t>
            </w:r>
          </w:p>
        </w:tc>
        <w:tc>
          <w:tcPr>
            <w:tcW w:w="2552" w:type="dxa"/>
          </w:tcPr>
          <w:p w14:paraId="4500D75A" w14:textId="77777777" w:rsidR="00A4238C" w:rsidRDefault="00A4238C" w:rsidP="00DA47A7">
            <w:pPr>
              <w:jc w:val="center"/>
            </w:pPr>
          </w:p>
        </w:tc>
        <w:tc>
          <w:tcPr>
            <w:tcW w:w="1021" w:type="dxa"/>
          </w:tcPr>
          <w:p w14:paraId="4C5275BB" w14:textId="77777777" w:rsidR="00A4238C" w:rsidRDefault="00A4238C" w:rsidP="00DA47A7">
            <w:pPr>
              <w:jc w:val="center"/>
            </w:pPr>
            <w:r>
              <w:t>10</w:t>
            </w:r>
          </w:p>
        </w:tc>
        <w:tc>
          <w:tcPr>
            <w:tcW w:w="2552" w:type="dxa"/>
          </w:tcPr>
          <w:p w14:paraId="127B5F34" w14:textId="77777777" w:rsidR="00A4238C" w:rsidRDefault="00A4238C" w:rsidP="00DA47A7">
            <w:pPr>
              <w:jc w:val="center"/>
            </w:pPr>
          </w:p>
        </w:tc>
      </w:tr>
      <w:tr w:rsidR="00A4238C" w14:paraId="1CF1023B" w14:textId="77777777" w:rsidTr="00DA47A7">
        <w:trPr>
          <w:trHeight w:hRule="exact" w:val="454"/>
        </w:trPr>
        <w:tc>
          <w:tcPr>
            <w:tcW w:w="1021" w:type="dxa"/>
          </w:tcPr>
          <w:p w14:paraId="751906A1" w14:textId="77777777" w:rsidR="00A4238C" w:rsidRDefault="00A4238C" w:rsidP="00DA47A7">
            <w:pPr>
              <w:jc w:val="center"/>
            </w:pPr>
            <w:r>
              <w:t>1</w:t>
            </w:r>
          </w:p>
        </w:tc>
        <w:tc>
          <w:tcPr>
            <w:tcW w:w="2552" w:type="dxa"/>
          </w:tcPr>
          <w:p w14:paraId="5C203B35" w14:textId="77777777" w:rsidR="00A4238C" w:rsidRDefault="00A4238C" w:rsidP="00DA47A7">
            <w:pPr>
              <w:jc w:val="center"/>
            </w:pPr>
          </w:p>
        </w:tc>
        <w:tc>
          <w:tcPr>
            <w:tcW w:w="1021" w:type="dxa"/>
          </w:tcPr>
          <w:p w14:paraId="5B8C4FAC" w14:textId="77777777" w:rsidR="00A4238C" w:rsidRDefault="00A4238C" w:rsidP="00DA47A7">
            <w:pPr>
              <w:jc w:val="center"/>
            </w:pPr>
            <w:r>
              <w:t>11</w:t>
            </w:r>
          </w:p>
        </w:tc>
        <w:tc>
          <w:tcPr>
            <w:tcW w:w="2552" w:type="dxa"/>
          </w:tcPr>
          <w:p w14:paraId="30D95725" w14:textId="77777777" w:rsidR="00A4238C" w:rsidRDefault="00A4238C" w:rsidP="00DA47A7">
            <w:pPr>
              <w:jc w:val="center"/>
            </w:pPr>
          </w:p>
        </w:tc>
      </w:tr>
      <w:tr w:rsidR="00A4238C" w14:paraId="7800E33A" w14:textId="77777777" w:rsidTr="00DA47A7">
        <w:trPr>
          <w:trHeight w:hRule="exact" w:val="454"/>
        </w:trPr>
        <w:tc>
          <w:tcPr>
            <w:tcW w:w="1021" w:type="dxa"/>
          </w:tcPr>
          <w:p w14:paraId="64EF5877" w14:textId="77777777" w:rsidR="00A4238C" w:rsidRDefault="00A4238C" w:rsidP="00DA47A7">
            <w:pPr>
              <w:jc w:val="center"/>
            </w:pPr>
            <w:r>
              <w:t>1,5</w:t>
            </w:r>
          </w:p>
        </w:tc>
        <w:tc>
          <w:tcPr>
            <w:tcW w:w="2552" w:type="dxa"/>
          </w:tcPr>
          <w:p w14:paraId="4D21AE90" w14:textId="77777777" w:rsidR="00A4238C" w:rsidRDefault="00A4238C" w:rsidP="00DA47A7">
            <w:pPr>
              <w:jc w:val="center"/>
            </w:pPr>
          </w:p>
        </w:tc>
        <w:tc>
          <w:tcPr>
            <w:tcW w:w="1021" w:type="dxa"/>
          </w:tcPr>
          <w:p w14:paraId="2032A248" w14:textId="77777777" w:rsidR="00A4238C" w:rsidRDefault="00A4238C" w:rsidP="00DA47A7">
            <w:pPr>
              <w:jc w:val="center"/>
            </w:pPr>
            <w:r>
              <w:t>12</w:t>
            </w:r>
          </w:p>
        </w:tc>
        <w:tc>
          <w:tcPr>
            <w:tcW w:w="2552" w:type="dxa"/>
          </w:tcPr>
          <w:p w14:paraId="51886112" w14:textId="77777777" w:rsidR="00A4238C" w:rsidRDefault="00A4238C" w:rsidP="00DA47A7">
            <w:pPr>
              <w:jc w:val="center"/>
            </w:pPr>
          </w:p>
        </w:tc>
      </w:tr>
      <w:tr w:rsidR="00A4238C" w14:paraId="20041ABC" w14:textId="77777777" w:rsidTr="00DA47A7">
        <w:trPr>
          <w:trHeight w:hRule="exact" w:val="454"/>
        </w:trPr>
        <w:tc>
          <w:tcPr>
            <w:tcW w:w="1021" w:type="dxa"/>
          </w:tcPr>
          <w:p w14:paraId="551A134B" w14:textId="77777777" w:rsidR="00A4238C" w:rsidRDefault="00A4238C" w:rsidP="00DA47A7">
            <w:pPr>
              <w:jc w:val="center"/>
            </w:pPr>
            <w:r>
              <w:t>2</w:t>
            </w:r>
          </w:p>
        </w:tc>
        <w:tc>
          <w:tcPr>
            <w:tcW w:w="2552" w:type="dxa"/>
          </w:tcPr>
          <w:p w14:paraId="6462FB63" w14:textId="77777777" w:rsidR="00A4238C" w:rsidRDefault="00A4238C" w:rsidP="00DA47A7">
            <w:pPr>
              <w:jc w:val="center"/>
            </w:pPr>
          </w:p>
        </w:tc>
        <w:tc>
          <w:tcPr>
            <w:tcW w:w="1021" w:type="dxa"/>
          </w:tcPr>
          <w:p w14:paraId="4452E852" w14:textId="77777777" w:rsidR="00A4238C" w:rsidRDefault="00A4238C" w:rsidP="00DA47A7">
            <w:pPr>
              <w:jc w:val="center"/>
            </w:pPr>
            <w:r>
              <w:t>13</w:t>
            </w:r>
          </w:p>
        </w:tc>
        <w:tc>
          <w:tcPr>
            <w:tcW w:w="2552" w:type="dxa"/>
          </w:tcPr>
          <w:p w14:paraId="3BA76615" w14:textId="77777777" w:rsidR="00A4238C" w:rsidRDefault="00A4238C" w:rsidP="00DA47A7">
            <w:pPr>
              <w:jc w:val="center"/>
            </w:pPr>
          </w:p>
        </w:tc>
      </w:tr>
      <w:tr w:rsidR="00A4238C" w14:paraId="2944CF8A" w14:textId="77777777" w:rsidTr="00DA47A7">
        <w:trPr>
          <w:trHeight w:hRule="exact" w:val="454"/>
        </w:trPr>
        <w:tc>
          <w:tcPr>
            <w:tcW w:w="1021" w:type="dxa"/>
          </w:tcPr>
          <w:p w14:paraId="58824F60" w14:textId="77777777" w:rsidR="00A4238C" w:rsidRDefault="00A4238C" w:rsidP="00DA47A7">
            <w:pPr>
              <w:jc w:val="center"/>
            </w:pPr>
            <w:r>
              <w:t>3</w:t>
            </w:r>
          </w:p>
        </w:tc>
        <w:tc>
          <w:tcPr>
            <w:tcW w:w="2552" w:type="dxa"/>
          </w:tcPr>
          <w:p w14:paraId="1A2BEEBE" w14:textId="77777777" w:rsidR="00A4238C" w:rsidRDefault="00A4238C" w:rsidP="00DA47A7">
            <w:pPr>
              <w:jc w:val="center"/>
            </w:pPr>
          </w:p>
        </w:tc>
        <w:tc>
          <w:tcPr>
            <w:tcW w:w="1021" w:type="dxa"/>
          </w:tcPr>
          <w:p w14:paraId="2272B2D6" w14:textId="77777777" w:rsidR="00A4238C" w:rsidRDefault="00A4238C" w:rsidP="00DA47A7">
            <w:pPr>
              <w:jc w:val="center"/>
            </w:pPr>
            <w:r>
              <w:t>14</w:t>
            </w:r>
          </w:p>
        </w:tc>
        <w:tc>
          <w:tcPr>
            <w:tcW w:w="2552" w:type="dxa"/>
          </w:tcPr>
          <w:p w14:paraId="25437DFB" w14:textId="77777777" w:rsidR="00A4238C" w:rsidRDefault="00A4238C" w:rsidP="00DA47A7">
            <w:pPr>
              <w:jc w:val="center"/>
            </w:pPr>
          </w:p>
        </w:tc>
      </w:tr>
      <w:tr w:rsidR="00A4238C" w14:paraId="38D64325" w14:textId="77777777" w:rsidTr="00DA47A7">
        <w:trPr>
          <w:trHeight w:hRule="exact" w:val="454"/>
        </w:trPr>
        <w:tc>
          <w:tcPr>
            <w:tcW w:w="1021" w:type="dxa"/>
          </w:tcPr>
          <w:p w14:paraId="4FDAB44D" w14:textId="77777777" w:rsidR="00A4238C" w:rsidRDefault="00A4238C" w:rsidP="00DA47A7">
            <w:pPr>
              <w:jc w:val="center"/>
            </w:pPr>
            <w:r>
              <w:t>4</w:t>
            </w:r>
          </w:p>
        </w:tc>
        <w:tc>
          <w:tcPr>
            <w:tcW w:w="2552" w:type="dxa"/>
          </w:tcPr>
          <w:p w14:paraId="1443DFA4" w14:textId="77777777" w:rsidR="00A4238C" w:rsidRDefault="00A4238C" w:rsidP="00DA47A7">
            <w:pPr>
              <w:jc w:val="center"/>
            </w:pPr>
          </w:p>
        </w:tc>
        <w:tc>
          <w:tcPr>
            <w:tcW w:w="1021" w:type="dxa"/>
          </w:tcPr>
          <w:p w14:paraId="0AE75F1D" w14:textId="77777777" w:rsidR="00A4238C" w:rsidRDefault="00A4238C" w:rsidP="00DA47A7">
            <w:pPr>
              <w:jc w:val="center"/>
            </w:pPr>
            <w:r>
              <w:t>15</w:t>
            </w:r>
          </w:p>
        </w:tc>
        <w:tc>
          <w:tcPr>
            <w:tcW w:w="2552" w:type="dxa"/>
          </w:tcPr>
          <w:p w14:paraId="6938886A" w14:textId="77777777" w:rsidR="00A4238C" w:rsidRDefault="00A4238C" w:rsidP="00DA47A7">
            <w:pPr>
              <w:jc w:val="center"/>
            </w:pPr>
          </w:p>
        </w:tc>
      </w:tr>
      <w:tr w:rsidR="00A4238C" w14:paraId="47FB41D1" w14:textId="77777777" w:rsidTr="00DA47A7">
        <w:trPr>
          <w:trHeight w:hRule="exact" w:val="454"/>
        </w:trPr>
        <w:tc>
          <w:tcPr>
            <w:tcW w:w="1021" w:type="dxa"/>
          </w:tcPr>
          <w:p w14:paraId="0EDAA6DB" w14:textId="77777777" w:rsidR="00A4238C" w:rsidRDefault="00A4238C" w:rsidP="00DA47A7">
            <w:pPr>
              <w:jc w:val="center"/>
            </w:pPr>
            <w:r>
              <w:t>5</w:t>
            </w:r>
          </w:p>
        </w:tc>
        <w:tc>
          <w:tcPr>
            <w:tcW w:w="2552" w:type="dxa"/>
          </w:tcPr>
          <w:p w14:paraId="753FCCD0" w14:textId="77777777" w:rsidR="00A4238C" w:rsidRDefault="00A4238C" w:rsidP="00DA47A7">
            <w:pPr>
              <w:jc w:val="center"/>
            </w:pPr>
          </w:p>
        </w:tc>
        <w:tc>
          <w:tcPr>
            <w:tcW w:w="1021" w:type="dxa"/>
          </w:tcPr>
          <w:p w14:paraId="2BA13CAD" w14:textId="77777777" w:rsidR="00A4238C" w:rsidRDefault="00A4238C" w:rsidP="00DA47A7">
            <w:pPr>
              <w:jc w:val="center"/>
            </w:pPr>
            <w:r>
              <w:t>16</w:t>
            </w:r>
          </w:p>
        </w:tc>
        <w:tc>
          <w:tcPr>
            <w:tcW w:w="2552" w:type="dxa"/>
          </w:tcPr>
          <w:p w14:paraId="63A18F17" w14:textId="77777777" w:rsidR="00A4238C" w:rsidRDefault="00A4238C" w:rsidP="00DA47A7">
            <w:pPr>
              <w:jc w:val="center"/>
            </w:pPr>
          </w:p>
        </w:tc>
      </w:tr>
      <w:tr w:rsidR="00A4238C" w14:paraId="0F555406" w14:textId="77777777" w:rsidTr="00DA47A7">
        <w:trPr>
          <w:trHeight w:hRule="exact" w:val="454"/>
        </w:trPr>
        <w:tc>
          <w:tcPr>
            <w:tcW w:w="1021" w:type="dxa"/>
          </w:tcPr>
          <w:p w14:paraId="0D18CE50" w14:textId="77777777" w:rsidR="00A4238C" w:rsidRDefault="00A4238C" w:rsidP="00DA47A7">
            <w:pPr>
              <w:jc w:val="center"/>
            </w:pPr>
            <w:r>
              <w:t>6</w:t>
            </w:r>
          </w:p>
        </w:tc>
        <w:tc>
          <w:tcPr>
            <w:tcW w:w="2552" w:type="dxa"/>
          </w:tcPr>
          <w:p w14:paraId="0BAF8F4F" w14:textId="77777777" w:rsidR="00A4238C" w:rsidRDefault="00A4238C" w:rsidP="00DA47A7">
            <w:pPr>
              <w:jc w:val="center"/>
            </w:pPr>
          </w:p>
        </w:tc>
        <w:tc>
          <w:tcPr>
            <w:tcW w:w="1021" w:type="dxa"/>
          </w:tcPr>
          <w:p w14:paraId="69197EAC" w14:textId="77777777" w:rsidR="00A4238C" w:rsidRDefault="00A4238C" w:rsidP="00DA47A7">
            <w:pPr>
              <w:jc w:val="center"/>
            </w:pPr>
            <w:r>
              <w:t>17</w:t>
            </w:r>
          </w:p>
        </w:tc>
        <w:tc>
          <w:tcPr>
            <w:tcW w:w="2552" w:type="dxa"/>
          </w:tcPr>
          <w:p w14:paraId="121D7670" w14:textId="77777777" w:rsidR="00A4238C" w:rsidRDefault="00A4238C" w:rsidP="00DA47A7">
            <w:pPr>
              <w:jc w:val="center"/>
            </w:pPr>
          </w:p>
        </w:tc>
      </w:tr>
      <w:tr w:rsidR="00A4238C" w14:paraId="7F61D78E" w14:textId="77777777" w:rsidTr="00DA47A7">
        <w:trPr>
          <w:trHeight w:hRule="exact" w:val="454"/>
        </w:trPr>
        <w:tc>
          <w:tcPr>
            <w:tcW w:w="1021" w:type="dxa"/>
          </w:tcPr>
          <w:p w14:paraId="57851989" w14:textId="77777777" w:rsidR="00A4238C" w:rsidRDefault="00A4238C" w:rsidP="00DA47A7">
            <w:pPr>
              <w:jc w:val="center"/>
            </w:pPr>
            <w:r>
              <w:t>7</w:t>
            </w:r>
          </w:p>
        </w:tc>
        <w:tc>
          <w:tcPr>
            <w:tcW w:w="2552" w:type="dxa"/>
          </w:tcPr>
          <w:p w14:paraId="28316ED1" w14:textId="77777777" w:rsidR="00A4238C" w:rsidRDefault="00A4238C" w:rsidP="00DA47A7">
            <w:pPr>
              <w:jc w:val="center"/>
            </w:pPr>
          </w:p>
        </w:tc>
        <w:tc>
          <w:tcPr>
            <w:tcW w:w="1021" w:type="dxa"/>
          </w:tcPr>
          <w:p w14:paraId="0B751DCC" w14:textId="77777777" w:rsidR="00A4238C" w:rsidRDefault="00A4238C" w:rsidP="00DA47A7">
            <w:pPr>
              <w:jc w:val="center"/>
            </w:pPr>
            <w:r>
              <w:t>18</w:t>
            </w:r>
          </w:p>
        </w:tc>
        <w:tc>
          <w:tcPr>
            <w:tcW w:w="2552" w:type="dxa"/>
          </w:tcPr>
          <w:p w14:paraId="2704D4BB" w14:textId="77777777" w:rsidR="00A4238C" w:rsidRDefault="00A4238C" w:rsidP="00DA47A7">
            <w:pPr>
              <w:jc w:val="center"/>
            </w:pPr>
          </w:p>
        </w:tc>
      </w:tr>
      <w:tr w:rsidR="00A4238C" w14:paraId="2F04F1C3" w14:textId="77777777" w:rsidTr="00DA47A7">
        <w:trPr>
          <w:trHeight w:hRule="exact" w:val="454"/>
        </w:trPr>
        <w:tc>
          <w:tcPr>
            <w:tcW w:w="1021" w:type="dxa"/>
          </w:tcPr>
          <w:p w14:paraId="679769AE" w14:textId="77777777" w:rsidR="00A4238C" w:rsidRDefault="00A4238C" w:rsidP="00DA47A7">
            <w:pPr>
              <w:jc w:val="center"/>
            </w:pPr>
            <w:r>
              <w:t>8</w:t>
            </w:r>
          </w:p>
        </w:tc>
        <w:tc>
          <w:tcPr>
            <w:tcW w:w="2552" w:type="dxa"/>
          </w:tcPr>
          <w:p w14:paraId="36BE253C" w14:textId="77777777" w:rsidR="00A4238C" w:rsidRDefault="00A4238C" w:rsidP="00DA47A7">
            <w:pPr>
              <w:jc w:val="center"/>
            </w:pPr>
          </w:p>
        </w:tc>
        <w:tc>
          <w:tcPr>
            <w:tcW w:w="1021" w:type="dxa"/>
          </w:tcPr>
          <w:p w14:paraId="37A72D4A" w14:textId="77777777" w:rsidR="00A4238C" w:rsidRDefault="00A4238C" w:rsidP="00DA47A7">
            <w:pPr>
              <w:jc w:val="center"/>
            </w:pPr>
            <w:r>
              <w:t>19</w:t>
            </w:r>
          </w:p>
        </w:tc>
        <w:tc>
          <w:tcPr>
            <w:tcW w:w="2552" w:type="dxa"/>
          </w:tcPr>
          <w:p w14:paraId="23813618" w14:textId="77777777" w:rsidR="00A4238C" w:rsidRDefault="00A4238C" w:rsidP="00DA47A7">
            <w:pPr>
              <w:jc w:val="center"/>
            </w:pPr>
          </w:p>
        </w:tc>
      </w:tr>
      <w:tr w:rsidR="00A4238C" w14:paraId="4DC6B6A0" w14:textId="77777777" w:rsidTr="00DA47A7">
        <w:trPr>
          <w:trHeight w:hRule="exact" w:val="454"/>
        </w:trPr>
        <w:tc>
          <w:tcPr>
            <w:tcW w:w="1021" w:type="dxa"/>
          </w:tcPr>
          <w:p w14:paraId="6BBBA4C6" w14:textId="77777777" w:rsidR="00A4238C" w:rsidRDefault="00A4238C" w:rsidP="00DA47A7">
            <w:pPr>
              <w:jc w:val="center"/>
            </w:pPr>
            <w:r>
              <w:t>9</w:t>
            </w:r>
          </w:p>
        </w:tc>
        <w:tc>
          <w:tcPr>
            <w:tcW w:w="2552" w:type="dxa"/>
          </w:tcPr>
          <w:p w14:paraId="18AD1F17" w14:textId="77777777" w:rsidR="00A4238C" w:rsidRDefault="00A4238C" w:rsidP="00DA47A7">
            <w:pPr>
              <w:jc w:val="center"/>
            </w:pPr>
          </w:p>
        </w:tc>
        <w:tc>
          <w:tcPr>
            <w:tcW w:w="1021" w:type="dxa"/>
          </w:tcPr>
          <w:p w14:paraId="448E8335" w14:textId="77777777" w:rsidR="00A4238C" w:rsidRDefault="00A4238C" w:rsidP="00DA47A7">
            <w:pPr>
              <w:jc w:val="center"/>
            </w:pPr>
            <w:r>
              <w:t>20</w:t>
            </w:r>
          </w:p>
        </w:tc>
        <w:tc>
          <w:tcPr>
            <w:tcW w:w="2552" w:type="dxa"/>
          </w:tcPr>
          <w:p w14:paraId="2A4C5788" w14:textId="77777777" w:rsidR="00A4238C" w:rsidRDefault="00A4238C" w:rsidP="00DA47A7">
            <w:pPr>
              <w:jc w:val="center"/>
            </w:pPr>
          </w:p>
        </w:tc>
      </w:tr>
    </w:tbl>
    <w:p w14:paraId="5B58F722" w14:textId="77777777" w:rsidR="00A4238C" w:rsidRDefault="00A4238C" w:rsidP="00A4238C"/>
    <w:p w14:paraId="321CD677" w14:textId="77777777" w:rsidR="008C2935" w:rsidRDefault="008C2935" w:rsidP="00BB7372">
      <w:pPr>
        <w:pStyle w:val="Odstavecseseznamem"/>
        <w:numPr>
          <w:ilvl w:val="0"/>
          <w:numId w:val="48"/>
        </w:numPr>
      </w:pPr>
      <w:r>
        <w:t>Doplňte vzorec nebo název krystalohydrátů a správně přiřaďte názvy skalice (bílá, modrá, zelená, kobaltnatá, manganatá, nikelnatá)</w:t>
      </w:r>
    </w:p>
    <w:p w14:paraId="175C6F05" w14:textId="6F0A8BAE" w:rsidR="008C2935" w:rsidRDefault="008C2935" w:rsidP="008C2935">
      <w:pPr>
        <w:pStyle w:val="Titulek"/>
        <w:keepNext/>
      </w:pPr>
      <w:r>
        <w:lastRenderedPageBreak/>
        <w:t xml:space="preserve">Tabulka </w:t>
      </w:r>
      <w:r w:rsidR="00766833">
        <w:t>23</w:t>
      </w:r>
      <w:r w:rsidR="001139C2">
        <w:rPr>
          <w:noProof/>
        </w:rPr>
        <w:t xml:space="preserve">: </w:t>
      </w:r>
      <w:r w:rsidR="00570A64">
        <w:rPr>
          <w:noProof/>
        </w:rPr>
        <w:t>Názvosloví skalice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3918"/>
        <w:gridCol w:w="3020"/>
      </w:tblGrid>
      <w:tr w:rsidR="008C2935" w14:paraId="6A4177FC" w14:textId="77777777" w:rsidTr="00DA47A7">
        <w:tc>
          <w:tcPr>
            <w:tcW w:w="2122" w:type="dxa"/>
          </w:tcPr>
          <w:p w14:paraId="501BD9D9" w14:textId="77777777" w:rsidR="008C2935" w:rsidRDefault="008C2935" w:rsidP="00DA47A7">
            <w:pPr>
              <w:pStyle w:val="Odstavecseseznamem"/>
              <w:ind w:left="0"/>
            </w:pPr>
            <w:r>
              <w:t xml:space="preserve">Vzorec </w:t>
            </w:r>
          </w:p>
        </w:tc>
        <w:tc>
          <w:tcPr>
            <w:tcW w:w="3918" w:type="dxa"/>
          </w:tcPr>
          <w:p w14:paraId="57813B2A" w14:textId="77777777" w:rsidR="008C2935" w:rsidRDefault="008C2935" w:rsidP="00DA47A7">
            <w:pPr>
              <w:pStyle w:val="Odstavecseseznamem"/>
              <w:ind w:left="0"/>
            </w:pPr>
            <w:r>
              <w:t>Systematický název</w:t>
            </w:r>
          </w:p>
        </w:tc>
        <w:tc>
          <w:tcPr>
            <w:tcW w:w="3020" w:type="dxa"/>
          </w:tcPr>
          <w:p w14:paraId="13C7923A" w14:textId="77777777" w:rsidR="008C2935" w:rsidRDefault="008C2935" w:rsidP="00DA47A7">
            <w:pPr>
              <w:pStyle w:val="Odstavecseseznamem"/>
              <w:ind w:left="0"/>
            </w:pPr>
            <w:r>
              <w:t>Triviální název</w:t>
            </w:r>
          </w:p>
        </w:tc>
      </w:tr>
      <w:tr w:rsidR="008C2935" w14:paraId="2DE6C35C" w14:textId="77777777" w:rsidTr="00DA47A7">
        <w:tc>
          <w:tcPr>
            <w:tcW w:w="2122" w:type="dxa"/>
          </w:tcPr>
          <w:p w14:paraId="6CA4F23C" w14:textId="77777777" w:rsidR="008C2935" w:rsidRPr="00501611" w:rsidRDefault="008C2935" w:rsidP="00DA47A7">
            <w:pPr>
              <w:pStyle w:val="Odstavecseseznamem"/>
              <w:ind w:left="0"/>
            </w:pPr>
            <w:r>
              <w:t>CuSO</w:t>
            </w:r>
            <w:r>
              <w:rPr>
                <w:vertAlign w:val="subscript"/>
              </w:rPr>
              <w:t xml:space="preserve">4 </w:t>
            </w:r>
            <w:r>
              <w:t>· 5H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918" w:type="dxa"/>
          </w:tcPr>
          <w:p w14:paraId="0EEDD306" w14:textId="3CD20406" w:rsidR="008C2935" w:rsidRDefault="008C2935" w:rsidP="00DA47A7">
            <w:pPr>
              <w:pStyle w:val="Odstavecseseznamem"/>
              <w:ind w:left="0"/>
            </w:pPr>
          </w:p>
        </w:tc>
        <w:tc>
          <w:tcPr>
            <w:tcW w:w="3020" w:type="dxa"/>
          </w:tcPr>
          <w:p w14:paraId="54C53DF5" w14:textId="5FF13285" w:rsidR="008C2935" w:rsidRDefault="008C2935" w:rsidP="008C2935">
            <w:pPr>
              <w:pStyle w:val="Odstavecseseznamem"/>
              <w:ind w:left="0"/>
            </w:pPr>
            <w:r>
              <w:t xml:space="preserve">skalice </w:t>
            </w:r>
          </w:p>
        </w:tc>
      </w:tr>
      <w:tr w:rsidR="008C2935" w14:paraId="1F42C7E8" w14:textId="77777777" w:rsidTr="00DA47A7">
        <w:trPr>
          <w:trHeight w:val="70"/>
        </w:trPr>
        <w:tc>
          <w:tcPr>
            <w:tcW w:w="2122" w:type="dxa"/>
          </w:tcPr>
          <w:p w14:paraId="08E174B8" w14:textId="08D8CFFD" w:rsidR="008C2935" w:rsidRDefault="008C2935" w:rsidP="00DA47A7">
            <w:pPr>
              <w:pStyle w:val="Odstavecseseznamem"/>
              <w:ind w:left="0"/>
            </w:pPr>
          </w:p>
        </w:tc>
        <w:tc>
          <w:tcPr>
            <w:tcW w:w="3918" w:type="dxa"/>
          </w:tcPr>
          <w:p w14:paraId="4C477795" w14:textId="77777777" w:rsidR="008C2935" w:rsidRDefault="008C2935" w:rsidP="00DA47A7">
            <w:pPr>
              <w:pStyle w:val="Odstavecseseznamem"/>
              <w:ind w:left="0"/>
            </w:pPr>
            <w:r>
              <w:t>pentahydrát síranu manganatého</w:t>
            </w:r>
          </w:p>
        </w:tc>
        <w:tc>
          <w:tcPr>
            <w:tcW w:w="3020" w:type="dxa"/>
          </w:tcPr>
          <w:p w14:paraId="6CC36691" w14:textId="432BF813" w:rsidR="008C2935" w:rsidRDefault="008C2935" w:rsidP="008C2935">
            <w:pPr>
              <w:pStyle w:val="Odstavecseseznamem"/>
              <w:ind w:left="0"/>
            </w:pPr>
            <w:r>
              <w:t xml:space="preserve">skalice </w:t>
            </w:r>
          </w:p>
        </w:tc>
      </w:tr>
      <w:tr w:rsidR="008C2935" w14:paraId="59BA85FF" w14:textId="77777777" w:rsidTr="00DA47A7">
        <w:tc>
          <w:tcPr>
            <w:tcW w:w="2122" w:type="dxa"/>
          </w:tcPr>
          <w:p w14:paraId="5FFBD33D" w14:textId="00AFE3A6" w:rsidR="008C2935" w:rsidRPr="008C2935" w:rsidRDefault="008C2935" w:rsidP="00DA47A7">
            <w:pPr>
              <w:pStyle w:val="Odstavecseseznamem"/>
              <w:ind w:left="0"/>
              <w:rPr>
                <w:color w:val="548DD4" w:themeColor="text2" w:themeTint="99"/>
              </w:rPr>
            </w:pPr>
          </w:p>
        </w:tc>
        <w:tc>
          <w:tcPr>
            <w:tcW w:w="3918" w:type="dxa"/>
          </w:tcPr>
          <w:p w14:paraId="5AE3C1B2" w14:textId="77777777" w:rsidR="008C2935" w:rsidRDefault="008C2935" w:rsidP="00DA47A7">
            <w:pPr>
              <w:pStyle w:val="Odstavecseseznamem"/>
              <w:ind w:left="0"/>
            </w:pPr>
            <w:r>
              <w:t>heptahydrát síranu zinečnatého</w:t>
            </w:r>
          </w:p>
        </w:tc>
        <w:tc>
          <w:tcPr>
            <w:tcW w:w="3020" w:type="dxa"/>
          </w:tcPr>
          <w:p w14:paraId="6E8AB123" w14:textId="76BCF666" w:rsidR="008C2935" w:rsidRDefault="008C2935" w:rsidP="008C2935">
            <w:pPr>
              <w:pStyle w:val="Odstavecseseznamem"/>
              <w:ind w:left="0"/>
            </w:pPr>
            <w:r>
              <w:t xml:space="preserve">skalice </w:t>
            </w:r>
          </w:p>
        </w:tc>
      </w:tr>
      <w:tr w:rsidR="008C2935" w14:paraId="5F29A07A" w14:textId="77777777" w:rsidTr="00DA47A7">
        <w:tc>
          <w:tcPr>
            <w:tcW w:w="2122" w:type="dxa"/>
          </w:tcPr>
          <w:p w14:paraId="63B37242" w14:textId="77777777" w:rsidR="008C2935" w:rsidRDefault="008C2935" w:rsidP="00DA47A7">
            <w:pPr>
              <w:pStyle w:val="Odstavecseseznamem"/>
              <w:ind w:left="0"/>
            </w:pPr>
            <w:r>
              <w:t>FeSO</w:t>
            </w:r>
            <w:r>
              <w:rPr>
                <w:vertAlign w:val="subscript"/>
              </w:rPr>
              <w:t xml:space="preserve">4 </w:t>
            </w:r>
            <w:r>
              <w:t>· 7H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918" w:type="dxa"/>
          </w:tcPr>
          <w:p w14:paraId="76333A05" w14:textId="4A458F81" w:rsidR="008C2935" w:rsidRDefault="008C2935" w:rsidP="00DA47A7">
            <w:pPr>
              <w:pStyle w:val="Odstavecseseznamem"/>
              <w:ind w:left="0"/>
            </w:pPr>
          </w:p>
        </w:tc>
        <w:tc>
          <w:tcPr>
            <w:tcW w:w="3020" w:type="dxa"/>
          </w:tcPr>
          <w:p w14:paraId="2645CF2C" w14:textId="1BC82671" w:rsidR="008C2935" w:rsidRDefault="008C2935" w:rsidP="008C2935">
            <w:pPr>
              <w:pStyle w:val="Odstavecseseznamem"/>
              <w:ind w:left="0"/>
            </w:pPr>
            <w:r>
              <w:t xml:space="preserve">skalice </w:t>
            </w:r>
          </w:p>
        </w:tc>
      </w:tr>
      <w:tr w:rsidR="008C2935" w14:paraId="5E13F88E" w14:textId="77777777" w:rsidTr="00DA47A7">
        <w:tc>
          <w:tcPr>
            <w:tcW w:w="2122" w:type="dxa"/>
          </w:tcPr>
          <w:p w14:paraId="5AFE4BD3" w14:textId="497AF8D6" w:rsidR="008C2935" w:rsidRDefault="008C2935" w:rsidP="00DA47A7">
            <w:pPr>
              <w:pStyle w:val="Odstavecseseznamem"/>
              <w:ind w:left="0"/>
            </w:pPr>
          </w:p>
        </w:tc>
        <w:tc>
          <w:tcPr>
            <w:tcW w:w="3918" w:type="dxa"/>
          </w:tcPr>
          <w:p w14:paraId="68AFBFE2" w14:textId="77777777" w:rsidR="008C2935" w:rsidRDefault="008C2935" w:rsidP="00DA47A7">
            <w:pPr>
              <w:pStyle w:val="Odstavecseseznamem"/>
              <w:ind w:left="0"/>
            </w:pPr>
            <w:r>
              <w:t>heptahydrát síranu kobaltnatého</w:t>
            </w:r>
          </w:p>
        </w:tc>
        <w:tc>
          <w:tcPr>
            <w:tcW w:w="3020" w:type="dxa"/>
          </w:tcPr>
          <w:p w14:paraId="39611FF6" w14:textId="687772C6" w:rsidR="008C2935" w:rsidRDefault="008C2935" w:rsidP="008C2935">
            <w:pPr>
              <w:pStyle w:val="Odstavecseseznamem"/>
              <w:ind w:left="0"/>
            </w:pPr>
            <w:r>
              <w:t xml:space="preserve">skalice </w:t>
            </w:r>
          </w:p>
        </w:tc>
      </w:tr>
      <w:tr w:rsidR="008C2935" w14:paraId="3F9C64DA" w14:textId="77777777" w:rsidTr="00DA47A7">
        <w:tc>
          <w:tcPr>
            <w:tcW w:w="2122" w:type="dxa"/>
          </w:tcPr>
          <w:p w14:paraId="3F3357C5" w14:textId="77777777" w:rsidR="008C2935" w:rsidRDefault="008C2935" w:rsidP="00DA47A7">
            <w:pPr>
              <w:pStyle w:val="Odstavecseseznamem"/>
              <w:ind w:left="0"/>
            </w:pPr>
            <w:r>
              <w:t>NiSO</w:t>
            </w:r>
            <w:r>
              <w:rPr>
                <w:vertAlign w:val="subscript"/>
              </w:rPr>
              <w:t xml:space="preserve">4 </w:t>
            </w:r>
            <w:r>
              <w:t>· 7H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918" w:type="dxa"/>
          </w:tcPr>
          <w:p w14:paraId="2FBB07E5" w14:textId="0DA8FA98" w:rsidR="008C2935" w:rsidRDefault="008C2935" w:rsidP="00DA47A7">
            <w:pPr>
              <w:pStyle w:val="Odstavecseseznamem"/>
              <w:ind w:left="0"/>
            </w:pPr>
          </w:p>
        </w:tc>
        <w:tc>
          <w:tcPr>
            <w:tcW w:w="3020" w:type="dxa"/>
          </w:tcPr>
          <w:p w14:paraId="352AA22D" w14:textId="26A24C52" w:rsidR="008C2935" w:rsidRDefault="008C2935" w:rsidP="008C2935">
            <w:pPr>
              <w:pStyle w:val="Odstavecseseznamem"/>
              <w:ind w:left="0"/>
            </w:pPr>
            <w:r>
              <w:t xml:space="preserve">skalice </w:t>
            </w:r>
          </w:p>
        </w:tc>
      </w:tr>
    </w:tbl>
    <w:p w14:paraId="6DD5C420" w14:textId="77777777" w:rsidR="008C2935" w:rsidRPr="004B23B7" w:rsidRDefault="008C2935" w:rsidP="008C2935">
      <w:pPr>
        <w:pStyle w:val="Odstavecseseznamem"/>
        <w:ind w:left="360"/>
      </w:pPr>
    </w:p>
    <w:p w14:paraId="2A559037" w14:textId="77777777" w:rsidR="00AC0876" w:rsidRDefault="00AC0876" w:rsidP="00BB7372">
      <w:pPr>
        <w:pStyle w:val="Odstavecseseznamem"/>
        <w:numPr>
          <w:ilvl w:val="0"/>
          <w:numId w:val="20"/>
        </w:numPr>
      </w:pPr>
      <w:r>
        <w:t>Napište fyzikální vlastnosti a použití skalice modré, bílé a zelené.</w:t>
      </w:r>
    </w:p>
    <w:p w14:paraId="2F8A58FC" w14:textId="77777777" w:rsidR="00AC0876" w:rsidRDefault="00AC0876" w:rsidP="00AC0876">
      <w:pPr>
        <w:pStyle w:val="Titulek"/>
        <w:keepNext/>
      </w:pPr>
      <w:r>
        <w:t>Tabulka 24: Fyzikální vlastnosti a použití skalice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3828"/>
        <w:gridCol w:w="4103"/>
      </w:tblGrid>
      <w:tr w:rsidR="00AC0876" w14:paraId="12F1FC16" w14:textId="77777777" w:rsidTr="00504613">
        <w:tc>
          <w:tcPr>
            <w:tcW w:w="1129" w:type="dxa"/>
          </w:tcPr>
          <w:p w14:paraId="69848E91" w14:textId="77777777" w:rsidR="00AC0876" w:rsidRDefault="00AC0876" w:rsidP="00504613">
            <w:r>
              <w:t>Skalice</w:t>
            </w:r>
          </w:p>
        </w:tc>
        <w:tc>
          <w:tcPr>
            <w:tcW w:w="3828" w:type="dxa"/>
          </w:tcPr>
          <w:p w14:paraId="1D5E3468" w14:textId="77777777" w:rsidR="00AC0876" w:rsidRDefault="00AC0876" w:rsidP="00504613">
            <w:r>
              <w:t>Fyzikální vlastnosti</w:t>
            </w:r>
          </w:p>
        </w:tc>
        <w:tc>
          <w:tcPr>
            <w:tcW w:w="4103" w:type="dxa"/>
          </w:tcPr>
          <w:p w14:paraId="420D4A8E" w14:textId="77777777" w:rsidR="00AC0876" w:rsidRDefault="00AC0876" w:rsidP="00504613">
            <w:r>
              <w:t>Použití</w:t>
            </w:r>
          </w:p>
        </w:tc>
      </w:tr>
      <w:tr w:rsidR="00AC0876" w14:paraId="49D78386" w14:textId="77777777" w:rsidTr="00504613">
        <w:tc>
          <w:tcPr>
            <w:tcW w:w="1129" w:type="dxa"/>
          </w:tcPr>
          <w:p w14:paraId="68608AF1" w14:textId="77777777" w:rsidR="00AC0876" w:rsidRDefault="00AC0876" w:rsidP="00504613">
            <w:r>
              <w:t>modrá</w:t>
            </w:r>
          </w:p>
        </w:tc>
        <w:tc>
          <w:tcPr>
            <w:tcW w:w="3828" w:type="dxa"/>
          </w:tcPr>
          <w:p w14:paraId="5ABF2D2B" w14:textId="15613BC1" w:rsidR="00AC0876" w:rsidRPr="00F05CA9" w:rsidRDefault="00AC0876" w:rsidP="00504613">
            <w:pPr>
              <w:rPr>
                <w:color w:val="548DD4" w:themeColor="text2" w:themeTint="99"/>
              </w:rPr>
            </w:pPr>
          </w:p>
        </w:tc>
        <w:tc>
          <w:tcPr>
            <w:tcW w:w="4103" w:type="dxa"/>
          </w:tcPr>
          <w:p w14:paraId="7334C0DB" w14:textId="4E3E1EB3" w:rsidR="00AC0876" w:rsidRPr="00F05CA9" w:rsidRDefault="00AC0876" w:rsidP="00504613">
            <w:pPr>
              <w:rPr>
                <w:color w:val="548DD4" w:themeColor="text2" w:themeTint="99"/>
              </w:rPr>
            </w:pPr>
          </w:p>
        </w:tc>
      </w:tr>
      <w:tr w:rsidR="00AC0876" w14:paraId="1EC43BFE" w14:textId="77777777" w:rsidTr="00504613">
        <w:tc>
          <w:tcPr>
            <w:tcW w:w="1129" w:type="dxa"/>
          </w:tcPr>
          <w:p w14:paraId="6BDD9028" w14:textId="77777777" w:rsidR="00AC0876" w:rsidRDefault="00AC0876" w:rsidP="00504613">
            <w:r>
              <w:t>bílá</w:t>
            </w:r>
          </w:p>
        </w:tc>
        <w:tc>
          <w:tcPr>
            <w:tcW w:w="3828" w:type="dxa"/>
          </w:tcPr>
          <w:p w14:paraId="2DF03EA0" w14:textId="081F6AEE" w:rsidR="00AC0876" w:rsidRPr="00F05CA9" w:rsidRDefault="00AC0876" w:rsidP="00504613">
            <w:pPr>
              <w:rPr>
                <w:color w:val="548DD4" w:themeColor="text2" w:themeTint="99"/>
              </w:rPr>
            </w:pPr>
          </w:p>
        </w:tc>
        <w:tc>
          <w:tcPr>
            <w:tcW w:w="4103" w:type="dxa"/>
          </w:tcPr>
          <w:p w14:paraId="749F4FC5" w14:textId="402C8CB9" w:rsidR="00AC0876" w:rsidRPr="00F05CA9" w:rsidRDefault="00AC0876" w:rsidP="00504613">
            <w:pPr>
              <w:rPr>
                <w:color w:val="548DD4" w:themeColor="text2" w:themeTint="99"/>
              </w:rPr>
            </w:pPr>
          </w:p>
        </w:tc>
      </w:tr>
      <w:tr w:rsidR="00AC0876" w14:paraId="481AB7CD" w14:textId="77777777" w:rsidTr="00504613">
        <w:tc>
          <w:tcPr>
            <w:tcW w:w="1129" w:type="dxa"/>
          </w:tcPr>
          <w:p w14:paraId="693E49D3" w14:textId="77777777" w:rsidR="00AC0876" w:rsidRDefault="00AC0876" w:rsidP="00504613">
            <w:r>
              <w:t>zelená</w:t>
            </w:r>
          </w:p>
        </w:tc>
        <w:tc>
          <w:tcPr>
            <w:tcW w:w="3828" w:type="dxa"/>
          </w:tcPr>
          <w:p w14:paraId="15A31998" w14:textId="5051D94F" w:rsidR="00AC0876" w:rsidRPr="00F05CA9" w:rsidRDefault="00AC0876" w:rsidP="00504613">
            <w:pPr>
              <w:rPr>
                <w:color w:val="548DD4" w:themeColor="text2" w:themeTint="99"/>
              </w:rPr>
            </w:pPr>
          </w:p>
        </w:tc>
        <w:tc>
          <w:tcPr>
            <w:tcW w:w="4103" w:type="dxa"/>
          </w:tcPr>
          <w:p w14:paraId="2D198BF3" w14:textId="3855D825" w:rsidR="00AC0876" w:rsidRPr="00F05CA9" w:rsidRDefault="00AC0876" w:rsidP="00504613">
            <w:pPr>
              <w:rPr>
                <w:color w:val="548DD4" w:themeColor="text2" w:themeTint="99"/>
              </w:rPr>
            </w:pPr>
          </w:p>
        </w:tc>
      </w:tr>
    </w:tbl>
    <w:p w14:paraId="440A1B19" w14:textId="77777777" w:rsidR="00AC0876" w:rsidRDefault="00AC0876" w:rsidP="00BB7372">
      <w:pPr>
        <w:pStyle w:val="Odstavecseseznamem"/>
        <w:numPr>
          <w:ilvl w:val="0"/>
          <w:numId w:val="20"/>
        </w:numPr>
      </w:pPr>
      <w:r>
        <w:t>Vyhledejte co nejvíce informací o Glauberově soli.</w:t>
      </w:r>
    </w:p>
    <w:p w14:paraId="53054772" w14:textId="7F0DB97A" w:rsidR="00A4238C" w:rsidRDefault="00A4238C">
      <w:pPr>
        <w:spacing w:before="0" w:after="200" w:line="276" w:lineRule="auto"/>
        <w:jc w:val="left"/>
      </w:pPr>
      <w:r>
        <w:br w:type="page"/>
      </w:r>
    </w:p>
    <w:p w14:paraId="4C916D43" w14:textId="290C068E" w:rsidR="00A4238C" w:rsidRDefault="00A4238C" w:rsidP="000817E9">
      <w:pPr>
        <w:rPr>
          <w:rStyle w:val="Zdraznnintenzivn"/>
        </w:rPr>
      </w:pPr>
      <w:r w:rsidRPr="00F53B1D">
        <w:rPr>
          <w:rStyle w:val="Zdraznnintenzivn"/>
        </w:rPr>
        <w:lastRenderedPageBreak/>
        <w:t>Příloha č. 7:</w:t>
      </w:r>
    </w:p>
    <w:p w14:paraId="28E3DA8A" w14:textId="77777777" w:rsidR="00F53B1D" w:rsidRDefault="00F53B1D" w:rsidP="00F53B1D">
      <w:r>
        <w:t xml:space="preserve">Zadání pro žáky viz Příloha 7. </w:t>
      </w:r>
    </w:p>
    <w:p w14:paraId="4843A990" w14:textId="77777777" w:rsidR="00F53B1D" w:rsidRDefault="00F53B1D" w:rsidP="00BB7372">
      <w:pPr>
        <w:pStyle w:val="Odstavecseseznamem"/>
        <w:numPr>
          <w:ilvl w:val="0"/>
          <w:numId w:val="34"/>
        </w:numPr>
        <w:spacing w:before="0" w:after="200" w:line="276" w:lineRule="auto"/>
        <w:jc w:val="left"/>
      </w:pPr>
      <w:r>
        <w:t>K názvu sloučeniny přiřaďte správný vzorec:</w:t>
      </w: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7"/>
        <w:gridCol w:w="4363"/>
      </w:tblGrid>
      <w:tr w:rsidR="00F53B1D" w14:paraId="4ABCC90F" w14:textId="77777777" w:rsidTr="00962288">
        <w:tc>
          <w:tcPr>
            <w:tcW w:w="4530" w:type="dxa"/>
          </w:tcPr>
          <w:p w14:paraId="66CCD373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1. heptahydrát siřičitanu sodného</w:t>
            </w:r>
          </w:p>
        </w:tc>
        <w:tc>
          <w:tcPr>
            <w:tcW w:w="4530" w:type="dxa"/>
          </w:tcPr>
          <w:p w14:paraId="5AD8D052" w14:textId="77777777" w:rsidR="00F53B1D" w:rsidRDefault="00F53B1D" w:rsidP="00BB7372">
            <w:pPr>
              <w:pStyle w:val="Odstavecseseznamem"/>
              <w:numPr>
                <w:ilvl w:val="0"/>
                <w:numId w:val="35"/>
              </w:numPr>
              <w:spacing w:before="0" w:after="200" w:line="276" w:lineRule="auto"/>
              <w:jc w:val="left"/>
            </w:pPr>
            <w:r>
              <w:t>Na</w:t>
            </w:r>
            <w:r w:rsidRPr="000E3D40">
              <w:rPr>
                <w:vertAlign w:val="subscript"/>
              </w:rPr>
              <w:t>2</w:t>
            </w:r>
            <w:r>
              <w:t>SO</w:t>
            </w:r>
            <w:r w:rsidRPr="000E3D40">
              <w:rPr>
                <w:vertAlign w:val="subscript"/>
              </w:rPr>
              <w:t xml:space="preserve">4 </w:t>
            </w:r>
            <w:r>
              <w:t>· 10H</w:t>
            </w:r>
            <w:r w:rsidRPr="000E3D40">
              <w:rPr>
                <w:vertAlign w:val="subscript"/>
              </w:rPr>
              <w:t>2</w:t>
            </w:r>
            <w:r>
              <w:t>O</w:t>
            </w:r>
          </w:p>
        </w:tc>
      </w:tr>
      <w:tr w:rsidR="00F53B1D" w14:paraId="01271FBD" w14:textId="77777777" w:rsidTr="00962288">
        <w:tc>
          <w:tcPr>
            <w:tcW w:w="4530" w:type="dxa"/>
          </w:tcPr>
          <w:p w14:paraId="477A142C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2. nonahydrát sulfidu sodného</w:t>
            </w:r>
          </w:p>
        </w:tc>
        <w:tc>
          <w:tcPr>
            <w:tcW w:w="4530" w:type="dxa"/>
          </w:tcPr>
          <w:p w14:paraId="3164C004" w14:textId="77777777" w:rsidR="00F53B1D" w:rsidRDefault="00F53B1D" w:rsidP="00BB7372">
            <w:pPr>
              <w:pStyle w:val="Odstavecseseznamem"/>
              <w:numPr>
                <w:ilvl w:val="0"/>
                <w:numId w:val="35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SiO</w:t>
            </w:r>
            <w:r>
              <w:rPr>
                <w:vertAlign w:val="subscript"/>
              </w:rPr>
              <w:t xml:space="preserve">3 </w:t>
            </w:r>
            <w:r>
              <w:t>· 9H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F53B1D" w14:paraId="6A071A9B" w14:textId="77777777" w:rsidTr="00962288">
        <w:tc>
          <w:tcPr>
            <w:tcW w:w="4530" w:type="dxa"/>
          </w:tcPr>
          <w:p w14:paraId="54F957AC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3. dekahydrát síranu sodného</w:t>
            </w:r>
          </w:p>
        </w:tc>
        <w:tc>
          <w:tcPr>
            <w:tcW w:w="4530" w:type="dxa"/>
          </w:tcPr>
          <w:p w14:paraId="7CA53C4C" w14:textId="77777777" w:rsidR="00F53B1D" w:rsidRDefault="00F53B1D" w:rsidP="00BB7372">
            <w:pPr>
              <w:pStyle w:val="Odstavecseseznamem"/>
              <w:numPr>
                <w:ilvl w:val="0"/>
                <w:numId w:val="35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 · 10H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F53B1D" w14:paraId="08BF0149" w14:textId="77777777" w:rsidTr="00962288">
        <w:tc>
          <w:tcPr>
            <w:tcW w:w="4530" w:type="dxa"/>
          </w:tcPr>
          <w:p w14:paraId="2D9494D6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4. nonahydrát křemičitanu sodného</w:t>
            </w:r>
          </w:p>
        </w:tc>
        <w:tc>
          <w:tcPr>
            <w:tcW w:w="4530" w:type="dxa"/>
          </w:tcPr>
          <w:p w14:paraId="381E9821" w14:textId="77777777" w:rsidR="00F53B1D" w:rsidRPr="000E3D40" w:rsidRDefault="00F53B1D" w:rsidP="00BB7372">
            <w:pPr>
              <w:pStyle w:val="Odstavecseseznamem"/>
              <w:numPr>
                <w:ilvl w:val="0"/>
                <w:numId w:val="35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 xml:space="preserve">3 </w:t>
            </w:r>
            <w:r>
              <w:t>· 7H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F53B1D" w14:paraId="647F47D8" w14:textId="77777777" w:rsidTr="00962288">
        <w:tc>
          <w:tcPr>
            <w:tcW w:w="4530" w:type="dxa"/>
          </w:tcPr>
          <w:p w14:paraId="22A0F216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530" w:type="dxa"/>
          </w:tcPr>
          <w:p w14:paraId="1374020C" w14:textId="77777777" w:rsidR="00F53B1D" w:rsidRDefault="00F53B1D" w:rsidP="00BB7372">
            <w:pPr>
              <w:pStyle w:val="Odstavecseseznamem"/>
              <w:numPr>
                <w:ilvl w:val="0"/>
                <w:numId w:val="35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SiO</w:t>
            </w:r>
            <w:r>
              <w:rPr>
                <w:vertAlign w:val="subscript"/>
              </w:rPr>
              <w:t xml:space="preserve">3 </w:t>
            </w:r>
            <w:r>
              <w:t>· 7H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F53B1D" w14:paraId="4DF922B3" w14:textId="77777777" w:rsidTr="00962288">
        <w:tc>
          <w:tcPr>
            <w:tcW w:w="4530" w:type="dxa"/>
          </w:tcPr>
          <w:p w14:paraId="01F4203C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530" w:type="dxa"/>
          </w:tcPr>
          <w:p w14:paraId="0D854D74" w14:textId="77777777" w:rsidR="00F53B1D" w:rsidRDefault="00F53B1D" w:rsidP="00BB7372">
            <w:pPr>
              <w:pStyle w:val="Odstavecseseznamem"/>
              <w:numPr>
                <w:ilvl w:val="0"/>
                <w:numId w:val="35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 xml:space="preserve">3 </w:t>
            </w:r>
            <w:r>
              <w:t>· 9H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F53B1D" w14:paraId="1604E777" w14:textId="77777777" w:rsidTr="00962288">
        <w:tc>
          <w:tcPr>
            <w:tcW w:w="4530" w:type="dxa"/>
          </w:tcPr>
          <w:p w14:paraId="69B50969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530" w:type="dxa"/>
          </w:tcPr>
          <w:p w14:paraId="6136FFEC" w14:textId="77777777" w:rsidR="00F53B1D" w:rsidRPr="000E3D40" w:rsidRDefault="00F53B1D" w:rsidP="00BB7372">
            <w:pPr>
              <w:pStyle w:val="Odstavecseseznamem"/>
              <w:numPr>
                <w:ilvl w:val="0"/>
                <w:numId w:val="35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 · 9H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F53B1D" w14:paraId="51773B59" w14:textId="77777777" w:rsidTr="00962288">
        <w:tc>
          <w:tcPr>
            <w:tcW w:w="4530" w:type="dxa"/>
          </w:tcPr>
          <w:p w14:paraId="553074D4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530" w:type="dxa"/>
          </w:tcPr>
          <w:p w14:paraId="3EFED67C" w14:textId="77777777" w:rsidR="00F53B1D" w:rsidRDefault="00F53B1D" w:rsidP="00BB7372">
            <w:pPr>
              <w:pStyle w:val="Odstavecseseznamem"/>
              <w:numPr>
                <w:ilvl w:val="0"/>
                <w:numId w:val="35"/>
              </w:numPr>
              <w:spacing w:before="0" w:after="200" w:line="276" w:lineRule="auto"/>
              <w:jc w:val="left"/>
            </w:pPr>
            <w:r>
              <w:t>Na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 xml:space="preserve">4 </w:t>
            </w:r>
            <w:r>
              <w:t>· 9H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</w:tbl>
    <w:p w14:paraId="662C992D" w14:textId="77777777" w:rsidR="00F53B1D" w:rsidRDefault="00F53B1D" w:rsidP="00F53B1D">
      <w:pPr>
        <w:pStyle w:val="Odstavecseseznamem"/>
        <w:spacing w:before="0" w:after="200" w:line="276" w:lineRule="auto"/>
        <w:ind w:left="360"/>
        <w:jc w:val="left"/>
      </w:pPr>
    </w:p>
    <w:p w14:paraId="2833EB2B" w14:textId="77777777" w:rsidR="00F53B1D" w:rsidRDefault="00F53B1D" w:rsidP="00BB7372">
      <w:pPr>
        <w:pStyle w:val="Odstavecseseznamem"/>
        <w:numPr>
          <w:ilvl w:val="0"/>
          <w:numId w:val="34"/>
        </w:numPr>
        <w:spacing w:before="0" w:after="200" w:line="276" w:lineRule="auto"/>
        <w:jc w:val="left"/>
      </w:pPr>
      <w:r w:rsidRPr="00BF7B79">
        <w:t>Ke vzorci přiřaďte správný název:</w:t>
      </w: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0"/>
        <w:gridCol w:w="4670"/>
      </w:tblGrid>
      <w:tr w:rsidR="00F53B1D" w14:paraId="7582B84C" w14:textId="77777777" w:rsidTr="00962288">
        <w:tc>
          <w:tcPr>
            <w:tcW w:w="4030" w:type="dxa"/>
          </w:tcPr>
          <w:p w14:paraId="6AD1A73C" w14:textId="77777777" w:rsidR="00F53B1D" w:rsidRDefault="00F53B1D" w:rsidP="00BB7372">
            <w:pPr>
              <w:pStyle w:val="Odstavecseseznamem"/>
              <w:numPr>
                <w:ilvl w:val="0"/>
                <w:numId w:val="36"/>
              </w:numPr>
              <w:spacing w:before="0" w:after="200" w:line="276" w:lineRule="auto"/>
              <w:jc w:val="left"/>
            </w:pPr>
            <w:r>
              <w:t>MnCl</w:t>
            </w:r>
            <w:r w:rsidRPr="00F53B1D">
              <w:rPr>
                <w:vertAlign w:val="subscript"/>
              </w:rPr>
              <w:t>2</w:t>
            </w:r>
            <w:r>
              <w:t xml:space="preserve"> </w:t>
            </w:r>
            <w:r w:rsidRPr="00F53B1D">
              <w:rPr>
                <w:rFonts w:ascii="Calibri" w:hAnsi="Calibri"/>
              </w:rPr>
              <w:t>·</w:t>
            </w:r>
            <w:r>
              <w:t xml:space="preserve"> 4H</w:t>
            </w:r>
            <w:r w:rsidRPr="00F53B1D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4670" w:type="dxa"/>
          </w:tcPr>
          <w:p w14:paraId="0809A81B" w14:textId="77777777" w:rsidR="00F53B1D" w:rsidRDefault="00F53B1D" w:rsidP="00BB7372">
            <w:pPr>
              <w:pStyle w:val="Odstavecseseznamem"/>
              <w:numPr>
                <w:ilvl w:val="0"/>
                <w:numId w:val="37"/>
              </w:numPr>
              <w:spacing w:before="0" w:after="200" w:line="276" w:lineRule="auto"/>
              <w:jc w:val="left"/>
            </w:pPr>
            <w:r>
              <w:t>hexahydrát síranu hořečnatého</w:t>
            </w:r>
          </w:p>
        </w:tc>
      </w:tr>
      <w:tr w:rsidR="00F53B1D" w14:paraId="66FE3F36" w14:textId="77777777" w:rsidTr="00962288">
        <w:tc>
          <w:tcPr>
            <w:tcW w:w="4030" w:type="dxa"/>
          </w:tcPr>
          <w:p w14:paraId="32E5270F" w14:textId="77777777" w:rsidR="00F53B1D" w:rsidRDefault="00F53B1D" w:rsidP="00BB7372">
            <w:pPr>
              <w:pStyle w:val="Odstavecseseznamem"/>
              <w:numPr>
                <w:ilvl w:val="0"/>
                <w:numId w:val="36"/>
              </w:numPr>
              <w:spacing w:before="0" w:after="200" w:line="276" w:lineRule="auto"/>
              <w:jc w:val="left"/>
            </w:pPr>
            <w:r>
              <w:t>Hg(ClO</w:t>
            </w:r>
            <w:r w:rsidRPr="00F53B1D">
              <w:rPr>
                <w:vertAlign w:val="subscript"/>
              </w:rPr>
              <w:t>4</w:t>
            </w:r>
            <w:r>
              <w:t>)</w:t>
            </w:r>
            <w:r w:rsidRPr="00F53B1D">
              <w:rPr>
                <w:vertAlign w:val="subscript"/>
              </w:rPr>
              <w:t>2</w:t>
            </w:r>
            <w:r>
              <w:t xml:space="preserve"> </w:t>
            </w:r>
            <w:r w:rsidRPr="00F53B1D">
              <w:rPr>
                <w:rFonts w:ascii="Calibri" w:hAnsi="Calibri"/>
              </w:rPr>
              <w:t>·</w:t>
            </w:r>
            <w:r>
              <w:t xml:space="preserve"> 6H</w:t>
            </w:r>
            <w:r w:rsidRPr="00F53B1D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4670" w:type="dxa"/>
          </w:tcPr>
          <w:p w14:paraId="1C183036" w14:textId="77777777" w:rsidR="00F53B1D" w:rsidRDefault="00F53B1D" w:rsidP="00BB7372">
            <w:pPr>
              <w:pStyle w:val="Odstavecseseznamem"/>
              <w:numPr>
                <w:ilvl w:val="0"/>
                <w:numId w:val="37"/>
              </w:numPr>
              <w:spacing w:before="0" w:after="200" w:line="276" w:lineRule="auto"/>
              <w:jc w:val="left"/>
            </w:pPr>
            <w:r>
              <w:t>Dihydrát chloridu rtuťnatého</w:t>
            </w:r>
          </w:p>
        </w:tc>
      </w:tr>
      <w:tr w:rsidR="00F53B1D" w14:paraId="017C5E3A" w14:textId="77777777" w:rsidTr="00962288">
        <w:tc>
          <w:tcPr>
            <w:tcW w:w="4030" w:type="dxa"/>
          </w:tcPr>
          <w:p w14:paraId="42CBF247" w14:textId="77777777" w:rsidR="00F53B1D" w:rsidRDefault="00F53B1D" w:rsidP="00BB7372">
            <w:pPr>
              <w:pStyle w:val="Odstavecseseznamem"/>
              <w:numPr>
                <w:ilvl w:val="0"/>
                <w:numId w:val="36"/>
              </w:numPr>
              <w:spacing w:before="0" w:after="200" w:line="276" w:lineRule="auto"/>
              <w:jc w:val="left"/>
            </w:pPr>
            <w:r>
              <w:t>MgCl</w:t>
            </w:r>
            <w:r w:rsidRPr="00F53B1D">
              <w:rPr>
                <w:vertAlign w:val="subscript"/>
              </w:rPr>
              <w:t>2</w:t>
            </w:r>
            <w:r>
              <w:t xml:space="preserve"> </w:t>
            </w:r>
            <w:r w:rsidRPr="00F53B1D">
              <w:rPr>
                <w:rFonts w:ascii="Calibri" w:hAnsi="Calibri"/>
              </w:rPr>
              <w:t>·</w:t>
            </w:r>
            <w:r>
              <w:t xml:space="preserve"> 2H</w:t>
            </w:r>
            <w:r w:rsidRPr="00F53B1D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4670" w:type="dxa"/>
          </w:tcPr>
          <w:p w14:paraId="251A6AB5" w14:textId="77777777" w:rsidR="00F53B1D" w:rsidRDefault="00F53B1D" w:rsidP="00BB7372">
            <w:pPr>
              <w:pStyle w:val="Odstavecseseznamem"/>
              <w:numPr>
                <w:ilvl w:val="0"/>
                <w:numId w:val="37"/>
              </w:numPr>
              <w:spacing w:before="0" w:after="200" w:line="276" w:lineRule="auto"/>
              <w:jc w:val="left"/>
            </w:pPr>
            <w:r>
              <w:t>Tetrahydrát chloridu hořečnatého</w:t>
            </w:r>
          </w:p>
        </w:tc>
      </w:tr>
      <w:tr w:rsidR="00F53B1D" w14:paraId="0F97A197" w14:textId="77777777" w:rsidTr="00962288">
        <w:tc>
          <w:tcPr>
            <w:tcW w:w="4030" w:type="dxa"/>
          </w:tcPr>
          <w:p w14:paraId="1B377A97" w14:textId="77777777" w:rsidR="00F53B1D" w:rsidRDefault="00F53B1D" w:rsidP="00BB7372">
            <w:pPr>
              <w:pStyle w:val="Odstavecseseznamem"/>
              <w:numPr>
                <w:ilvl w:val="0"/>
                <w:numId w:val="36"/>
              </w:numPr>
              <w:spacing w:before="0" w:after="200" w:line="276" w:lineRule="auto"/>
              <w:jc w:val="left"/>
            </w:pPr>
            <w:r>
              <w:t>Mg(NO</w:t>
            </w:r>
            <w:r w:rsidRPr="00F53B1D">
              <w:rPr>
                <w:vertAlign w:val="subscript"/>
              </w:rPr>
              <w:t>3</w:t>
            </w:r>
            <w:r>
              <w:t>)</w:t>
            </w:r>
            <w:r w:rsidRPr="00F53B1D">
              <w:rPr>
                <w:vertAlign w:val="subscript"/>
              </w:rPr>
              <w:t>2</w:t>
            </w:r>
            <w:r>
              <w:t xml:space="preserve"> </w:t>
            </w:r>
            <w:r w:rsidRPr="00F53B1D">
              <w:rPr>
                <w:rFonts w:ascii="Calibri" w:hAnsi="Calibri"/>
              </w:rPr>
              <w:t>·</w:t>
            </w:r>
            <w:r>
              <w:t xml:space="preserve"> 6H</w:t>
            </w:r>
            <w:r w:rsidRPr="00F53B1D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4670" w:type="dxa"/>
          </w:tcPr>
          <w:p w14:paraId="3A66AA14" w14:textId="77777777" w:rsidR="00F53B1D" w:rsidRDefault="00F53B1D" w:rsidP="00BB7372">
            <w:pPr>
              <w:pStyle w:val="Odstavecseseznamem"/>
              <w:numPr>
                <w:ilvl w:val="0"/>
                <w:numId w:val="37"/>
              </w:numPr>
              <w:spacing w:before="0" w:after="200" w:line="276" w:lineRule="auto"/>
              <w:jc w:val="left"/>
            </w:pPr>
            <w:r>
              <w:t>Hexahydrát dusitanu hořečnatého</w:t>
            </w:r>
          </w:p>
        </w:tc>
      </w:tr>
      <w:tr w:rsidR="00F53B1D" w14:paraId="56B73FB8" w14:textId="77777777" w:rsidTr="00962288">
        <w:tc>
          <w:tcPr>
            <w:tcW w:w="4030" w:type="dxa"/>
          </w:tcPr>
          <w:p w14:paraId="471ED142" w14:textId="77777777" w:rsidR="00F53B1D" w:rsidRDefault="00F53B1D" w:rsidP="00BB7372">
            <w:pPr>
              <w:pStyle w:val="Odstavecseseznamem"/>
              <w:numPr>
                <w:ilvl w:val="0"/>
                <w:numId w:val="36"/>
              </w:numPr>
              <w:spacing w:before="0" w:after="200" w:line="276" w:lineRule="auto"/>
              <w:jc w:val="left"/>
            </w:pPr>
            <w:r>
              <w:t>MgSO</w:t>
            </w:r>
            <w:r w:rsidRPr="00F53B1D">
              <w:rPr>
                <w:vertAlign w:val="subscript"/>
              </w:rPr>
              <w:t>4</w:t>
            </w:r>
            <w:r>
              <w:t xml:space="preserve"> </w:t>
            </w:r>
            <w:r w:rsidRPr="00F53B1D">
              <w:rPr>
                <w:rFonts w:ascii="Calibri" w:hAnsi="Calibri"/>
              </w:rPr>
              <w:t>·</w:t>
            </w:r>
            <w:r>
              <w:t xml:space="preserve"> 7H</w:t>
            </w:r>
            <w:r w:rsidRPr="00F53B1D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4670" w:type="dxa"/>
          </w:tcPr>
          <w:p w14:paraId="044E9BAF" w14:textId="77777777" w:rsidR="00F53B1D" w:rsidRDefault="00F53B1D" w:rsidP="00BB7372">
            <w:pPr>
              <w:pStyle w:val="Odstavecseseznamem"/>
              <w:numPr>
                <w:ilvl w:val="0"/>
                <w:numId w:val="37"/>
              </w:numPr>
              <w:spacing w:before="0" w:after="200" w:line="276" w:lineRule="auto"/>
              <w:jc w:val="left"/>
            </w:pPr>
            <w:r>
              <w:t>Dihydrát chloridu hořečnatého</w:t>
            </w:r>
          </w:p>
        </w:tc>
      </w:tr>
      <w:tr w:rsidR="00F53B1D" w14:paraId="6AFDE9CA" w14:textId="77777777" w:rsidTr="00962288">
        <w:tc>
          <w:tcPr>
            <w:tcW w:w="4030" w:type="dxa"/>
          </w:tcPr>
          <w:p w14:paraId="4F146A0F" w14:textId="77777777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5D3590B9" w14:textId="77777777" w:rsidR="00F53B1D" w:rsidRDefault="00F53B1D" w:rsidP="00BB7372">
            <w:pPr>
              <w:pStyle w:val="Odstavecseseznamem"/>
              <w:numPr>
                <w:ilvl w:val="0"/>
                <w:numId w:val="37"/>
              </w:numPr>
              <w:spacing w:before="0" w:after="200" w:line="276" w:lineRule="auto"/>
              <w:jc w:val="left"/>
            </w:pPr>
            <w:r>
              <w:t>Hexahydrát chloridu rtuťnatého</w:t>
            </w:r>
          </w:p>
        </w:tc>
      </w:tr>
      <w:tr w:rsidR="00F53B1D" w14:paraId="223C3D16" w14:textId="77777777" w:rsidTr="00962288">
        <w:tc>
          <w:tcPr>
            <w:tcW w:w="4030" w:type="dxa"/>
          </w:tcPr>
          <w:p w14:paraId="29FEC965" w14:textId="77777777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2E80E775" w14:textId="77777777" w:rsidR="00F53B1D" w:rsidRDefault="00F53B1D" w:rsidP="00BB7372">
            <w:pPr>
              <w:pStyle w:val="Odstavecseseznamem"/>
              <w:numPr>
                <w:ilvl w:val="0"/>
                <w:numId w:val="37"/>
              </w:numPr>
              <w:spacing w:before="0" w:after="200" w:line="276" w:lineRule="auto"/>
              <w:jc w:val="left"/>
            </w:pPr>
            <w:r>
              <w:t>Hexahydrát chloristanu rtuťnatého</w:t>
            </w:r>
          </w:p>
        </w:tc>
      </w:tr>
      <w:tr w:rsidR="00F53B1D" w14:paraId="319F8252" w14:textId="77777777" w:rsidTr="00962288">
        <w:tc>
          <w:tcPr>
            <w:tcW w:w="4030" w:type="dxa"/>
          </w:tcPr>
          <w:p w14:paraId="7C0036B3" w14:textId="77777777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2F3F7CB2" w14:textId="77777777" w:rsidR="00F53B1D" w:rsidRDefault="00F53B1D" w:rsidP="00BB7372">
            <w:pPr>
              <w:pStyle w:val="Odstavecseseznamem"/>
              <w:numPr>
                <w:ilvl w:val="0"/>
                <w:numId w:val="37"/>
              </w:numPr>
              <w:spacing w:before="0" w:after="200" w:line="276" w:lineRule="auto"/>
              <w:jc w:val="left"/>
            </w:pPr>
            <w:r>
              <w:t>Heptahydrát síranu hořečnatého</w:t>
            </w:r>
          </w:p>
        </w:tc>
      </w:tr>
      <w:tr w:rsidR="00F53B1D" w14:paraId="7CAF3452" w14:textId="77777777" w:rsidTr="00962288">
        <w:tc>
          <w:tcPr>
            <w:tcW w:w="4030" w:type="dxa"/>
          </w:tcPr>
          <w:p w14:paraId="4F574C78" w14:textId="77777777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631D78C6" w14:textId="77777777" w:rsidR="00F53B1D" w:rsidRDefault="00F53B1D" w:rsidP="00BB7372">
            <w:pPr>
              <w:pStyle w:val="Odstavecseseznamem"/>
              <w:numPr>
                <w:ilvl w:val="0"/>
                <w:numId w:val="37"/>
              </w:numPr>
              <w:spacing w:before="0" w:after="200" w:line="276" w:lineRule="auto"/>
              <w:jc w:val="left"/>
            </w:pPr>
            <w:r>
              <w:t>Hexahydrát dusičnanu hořečnatého</w:t>
            </w:r>
          </w:p>
        </w:tc>
      </w:tr>
      <w:tr w:rsidR="00F53B1D" w14:paraId="3AF6E55A" w14:textId="77777777" w:rsidTr="00962288">
        <w:tc>
          <w:tcPr>
            <w:tcW w:w="4030" w:type="dxa"/>
          </w:tcPr>
          <w:p w14:paraId="6877194F" w14:textId="77777777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3C12DEB7" w14:textId="77777777" w:rsidR="00F53B1D" w:rsidRDefault="00F53B1D" w:rsidP="00BB7372">
            <w:pPr>
              <w:pStyle w:val="Odstavecseseznamem"/>
              <w:numPr>
                <w:ilvl w:val="0"/>
                <w:numId w:val="37"/>
              </w:numPr>
              <w:spacing w:before="0" w:after="200" w:line="276" w:lineRule="auto"/>
              <w:jc w:val="left"/>
            </w:pPr>
            <w:r>
              <w:t>Tetrahydrát chloridu manganičitého</w:t>
            </w:r>
          </w:p>
        </w:tc>
      </w:tr>
      <w:tr w:rsidR="00F53B1D" w14:paraId="527CC658" w14:textId="77777777" w:rsidTr="00962288">
        <w:tc>
          <w:tcPr>
            <w:tcW w:w="4030" w:type="dxa"/>
          </w:tcPr>
          <w:p w14:paraId="2CC9837D" w14:textId="77777777" w:rsidR="00F53B1D" w:rsidRDefault="00F53B1D" w:rsidP="00F53B1D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  <w:tc>
          <w:tcPr>
            <w:tcW w:w="4670" w:type="dxa"/>
          </w:tcPr>
          <w:p w14:paraId="49C62B6D" w14:textId="77777777" w:rsidR="00F53B1D" w:rsidRDefault="00F53B1D" w:rsidP="00BB7372">
            <w:pPr>
              <w:pStyle w:val="Odstavecseseznamem"/>
              <w:numPr>
                <w:ilvl w:val="0"/>
                <w:numId w:val="37"/>
              </w:numPr>
              <w:spacing w:before="0" w:after="200" w:line="276" w:lineRule="auto"/>
              <w:jc w:val="left"/>
            </w:pPr>
            <w:r>
              <w:t>Tetrahydrát chloridu manganatého</w:t>
            </w:r>
          </w:p>
        </w:tc>
      </w:tr>
    </w:tbl>
    <w:p w14:paraId="17D1FE54" w14:textId="77777777" w:rsidR="00F53B1D" w:rsidRDefault="00F53B1D" w:rsidP="00F53B1D">
      <w:pPr>
        <w:pStyle w:val="Odstavecseseznamem"/>
        <w:spacing w:before="0" w:after="200" w:line="276" w:lineRule="auto"/>
        <w:ind w:left="360"/>
        <w:jc w:val="left"/>
      </w:pPr>
    </w:p>
    <w:p w14:paraId="696D0C48" w14:textId="77777777" w:rsidR="00F53B1D" w:rsidRDefault="00F53B1D" w:rsidP="00BB7372">
      <w:pPr>
        <w:pStyle w:val="Odstavecseseznamem"/>
        <w:numPr>
          <w:ilvl w:val="0"/>
          <w:numId w:val="34"/>
        </w:numPr>
        <w:spacing w:before="0" w:after="200" w:line="276" w:lineRule="auto"/>
        <w:jc w:val="left"/>
      </w:pPr>
      <w:r>
        <w:t>Proveďte kontrolu jednotlivých názvů vzorců a chyby v názvech opravte:</w:t>
      </w: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3402"/>
        <w:gridCol w:w="3820"/>
      </w:tblGrid>
      <w:tr w:rsidR="00F53B1D" w14:paraId="2DC276E7" w14:textId="77777777" w:rsidTr="00571919">
        <w:tc>
          <w:tcPr>
            <w:tcW w:w="1478" w:type="dxa"/>
          </w:tcPr>
          <w:p w14:paraId="177D18E0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lastRenderedPageBreak/>
              <w:t>Vzorec</w:t>
            </w:r>
          </w:p>
        </w:tc>
        <w:tc>
          <w:tcPr>
            <w:tcW w:w="3402" w:type="dxa"/>
          </w:tcPr>
          <w:p w14:paraId="35300060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Název</w:t>
            </w:r>
          </w:p>
        </w:tc>
        <w:tc>
          <w:tcPr>
            <w:tcW w:w="3820" w:type="dxa"/>
          </w:tcPr>
          <w:p w14:paraId="0D8B22CB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Oprava</w:t>
            </w:r>
          </w:p>
        </w:tc>
      </w:tr>
      <w:tr w:rsidR="00F53B1D" w14:paraId="090520CC" w14:textId="77777777" w:rsidTr="00571919">
        <w:tc>
          <w:tcPr>
            <w:tcW w:w="1478" w:type="dxa"/>
          </w:tcPr>
          <w:p w14:paraId="18583564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FeCl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>
              <w:rPr>
                <w:rFonts w:ascii="Calibri" w:hAnsi="Calibri"/>
              </w:rPr>
              <w:t>·</w:t>
            </w:r>
            <w:r>
              <w:t xml:space="preserve"> 4H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0B04FD05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Tetrahydrát chloridu železitého</w:t>
            </w:r>
          </w:p>
        </w:tc>
        <w:tc>
          <w:tcPr>
            <w:tcW w:w="3820" w:type="dxa"/>
          </w:tcPr>
          <w:p w14:paraId="596B6B6D" w14:textId="1B1C977F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</w:tr>
      <w:tr w:rsidR="00F53B1D" w14:paraId="6432458A" w14:textId="77777777" w:rsidTr="00571919">
        <w:tc>
          <w:tcPr>
            <w:tcW w:w="1478" w:type="dxa"/>
          </w:tcPr>
          <w:p w14:paraId="24C7F0AD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LiNO</w:t>
            </w:r>
            <w:r>
              <w:rPr>
                <w:vertAlign w:val="subscript"/>
              </w:rPr>
              <w:t>3</w:t>
            </w:r>
            <w:r>
              <w:t xml:space="preserve"> </w:t>
            </w:r>
            <w:r>
              <w:rPr>
                <w:rFonts w:ascii="Calibri" w:hAnsi="Calibri"/>
              </w:rPr>
              <w:t>·</w:t>
            </w:r>
            <w:r>
              <w:t xml:space="preserve"> 3H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2568EA07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Trihydrát dusitanu lithného</w:t>
            </w:r>
          </w:p>
        </w:tc>
        <w:tc>
          <w:tcPr>
            <w:tcW w:w="3820" w:type="dxa"/>
          </w:tcPr>
          <w:p w14:paraId="44E6C577" w14:textId="32ECA599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</w:tr>
      <w:tr w:rsidR="00F53B1D" w14:paraId="44450512" w14:textId="77777777" w:rsidTr="00571919">
        <w:tc>
          <w:tcPr>
            <w:tcW w:w="1478" w:type="dxa"/>
          </w:tcPr>
          <w:p w14:paraId="77A29AC4" w14:textId="77777777" w:rsidR="00F53B1D" w:rsidRPr="006A72BB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  <w:rPr>
                <w:vertAlign w:val="subscript"/>
              </w:rPr>
            </w:pPr>
            <w:r>
              <w:t>NaIO</w:t>
            </w:r>
            <w:r>
              <w:rPr>
                <w:vertAlign w:val="subscript"/>
              </w:rPr>
              <w:t xml:space="preserve">4 </w:t>
            </w:r>
            <w:r>
              <w:rPr>
                <w:rFonts w:ascii="Calibri" w:hAnsi="Calibri"/>
              </w:rPr>
              <w:t>·</w:t>
            </w:r>
            <w:r>
              <w:t xml:space="preserve"> 3H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34185707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Trihydrát jodistanu sodného</w:t>
            </w:r>
          </w:p>
        </w:tc>
        <w:tc>
          <w:tcPr>
            <w:tcW w:w="3820" w:type="dxa"/>
          </w:tcPr>
          <w:p w14:paraId="24CF6AE8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</w:tr>
      <w:tr w:rsidR="00F53B1D" w14:paraId="4F404CCC" w14:textId="77777777" w:rsidTr="00571919">
        <w:tc>
          <w:tcPr>
            <w:tcW w:w="1478" w:type="dxa"/>
          </w:tcPr>
          <w:p w14:paraId="26E0659F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AlCl</w:t>
            </w:r>
            <w:r>
              <w:rPr>
                <w:vertAlign w:val="subscript"/>
              </w:rPr>
              <w:t>3</w:t>
            </w:r>
            <w:r>
              <w:t xml:space="preserve"> </w:t>
            </w:r>
            <w:r>
              <w:rPr>
                <w:rFonts w:ascii="Calibri" w:hAnsi="Calibri"/>
              </w:rPr>
              <w:t>·</w:t>
            </w:r>
            <w:r>
              <w:t xml:space="preserve"> 6H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09A755B0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Hexahydrát chloridu hlinitého</w:t>
            </w:r>
          </w:p>
        </w:tc>
        <w:tc>
          <w:tcPr>
            <w:tcW w:w="3820" w:type="dxa"/>
          </w:tcPr>
          <w:p w14:paraId="738EFB01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</w:tr>
      <w:tr w:rsidR="00F53B1D" w14:paraId="4803730D" w14:textId="77777777" w:rsidTr="00571919">
        <w:tc>
          <w:tcPr>
            <w:tcW w:w="1478" w:type="dxa"/>
          </w:tcPr>
          <w:p w14:paraId="70CF1CA0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NaClO</w:t>
            </w:r>
            <w:r>
              <w:rPr>
                <w:vertAlign w:val="subscript"/>
              </w:rPr>
              <w:t xml:space="preserve">4 </w:t>
            </w:r>
            <w:r>
              <w:rPr>
                <w:rFonts w:ascii="Calibri" w:hAnsi="Calibri"/>
              </w:rPr>
              <w:t>·</w:t>
            </w:r>
            <w:r>
              <w:t xml:space="preserve"> 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548A2341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Hemihydrát chloristanu sodného</w:t>
            </w:r>
          </w:p>
        </w:tc>
        <w:tc>
          <w:tcPr>
            <w:tcW w:w="3820" w:type="dxa"/>
          </w:tcPr>
          <w:p w14:paraId="52775BA4" w14:textId="3B99BCD8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</w:tr>
      <w:tr w:rsidR="00F53B1D" w14:paraId="6092C5ED" w14:textId="77777777" w:rsidTr="00571919">
        <w:tc>
          <w:tcPr>
            <w:tcW w:w="1478" w:type="dxa"/>
          </w:tcPr>
          <w:p w14:paraId="476196B5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 xml:space="preserve">AgF </w:t>
            </w:r>
            <w:r>
              <w:rPr>
                <w:rFonts w:ascii="Calibri" w:hAnsi="Calibri"/>
              </w:rPr>
              <w:t>·</w:t>
            </w:r>
            <w:r>
              <w:t xml:space="preserve"> 2H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402" w:type="dxa"/>
          </w:tcPr>
          <w:p w14:paraId="05DF878E" w14:textId="7777777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  <w:r>
              <w:t>Dihydrát fluoridu zlatného</w:t>
            </w:r>
          </w:p>
        </w:tc>
        <w:tc>
          <w:tcPr>
            <w:tcW w:w="3820" w:type="dxa"/>
          </w:tcPr>
          <w:p w14:paraId="6B601858" w14:textId="13EE7147" w:rsidR="00F53B1D" w:rsidRDefault="00F53B1D" w:rsidP="00962288">
            <w:pPr>
              <w:pStyle w:val="Odstavecseseznamem"/>
              <w:spacing w:before="0" w:after="200" w:line="276" w:lineRule="auto"/>
              <w:ind w:left="0"/>
              <w:jc w:val="left"/>
            </w:pPr>
          </w:p>
        </w:tc>
      </w:tr>
    </w:tbl>
    <w:p w14:paraId="79C00CE8" w14:textId="77777777" w:rsidR="00F53B1D" w:rsidRDefault="00F53B1D" w:rsidP="00F53B1D">
      <w:pPr>
        <w:pStyle w:val="Odstavecseseznamem"/>
        <w:spacing w:before="0" w:after="200" w:line="276" w:lineRule="auto"/>
        <w:ind w:left="360"/>
        <w:jc w:val="left"/>
      </w:pPr>
    </w:p>
    <w:p w14:paraId="7A52BBF7" w14:textId="72E076D2" w:rsidR="000817E9" w:rsidRPr="00A06D76" w:rsidRDefault="00F53B1D" w:rsidP="00BB7372">
      <w:pPr>
        <w:pStyle w:val="Odstavecseseznamem"/>
        <w:numPr>
          <w:ilvl w:val="0"/>
          <w:numId w:val="34"/>
        </w:numPr>
        <w:spacing w:before="0" w:after="200" w:line="276" w:lineRule="auto"/>
        <w:jc w:val="left"/>
      </w:pPr>
      <w:r w:rsidRPr="00A06D76">
        <w:t xml:space="preserve">Doplňte triviální </w:t>
      </w:r>
      <w:r>
        <w:t xml:space="preserve">nebo mineralogické </w:t>
      </w:r>
      <w:r w:rsidRPr="00A06D76">
        <w:t>názvy sloučeniny</w:t>
      </w:r>
      <w:r>
        <w:t>:</w:t>
      </w:r>
    </w:p>
    <w:tbl>
      <w:tblPr>
        <w:tblStyle w:val="Mkatabulky"/>
        <w:tblpPr w:leftFromText="141" w:rightFromText="141" w:vertAnchor="text" w:horzAnchor="margin" w:tblpXSpec="center" w:tblpY="3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0817E9" w14:paraId="219B766D" w14:textId="77777777" w:rsidTr="00951AC6">
        <w:trPr>
          <w:trHeight w:hRule="exact" w:val="454"/>
        </w:trPr>
        <w:tc>
          <w:tcPr>
            <w:tcW w:w="454" w:type="dxa"/>
          </w:tcPr>
          <w:p w14:paraId="5301F3FB" w14:textId="77777777" w:rsidR="000817E9" w:rsidRDefault="000817E9" w:rsidP="00951AC6">
            <w:pPr>
              <w:jc w:val="center"/>
            </w:pPr>
            <w:r>
              <w:t>1.</w:t>
            </w: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</w:tcPr>
          <w:p w14:paraId="0CF9CAC4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67DD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6717F00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E430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E053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B6A8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17811118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</w:tcPr>
          <w:p w14:paraId="4D7972D3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</w:tcPr>
          <w:p w14:paraId="4736EFD4" w14:textId="77777777" w:rsidR="000817E9" w:rsidRDefault="000817E9" w:rsidP="00951AC6">
            <w:pPr>
              <w:jc w:val="center"/>
            </w:pPr>
          </w:p>
        </w:tc>
      </w:tr>
      <w:tr w:rsidR="000817E9" w14:paraId="73AF902B" w14:textId="77777777" w:rsidTr="00951AC6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641B0857" w14:textId="77777777" w:rsidR="000817E9" w:rsidRDefault="000817E9" w:rsidP="00951AC6">
            <w:pPr>
              <w:jc w:val="center"/>
            </w:pPr>
            <w:r>
              <w:t>2.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DC26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A93F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3EB113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01EA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49F2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9DE1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C031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420DF097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</w:tcPr>
          <w:p w14:paraId="2BD3B410" w14:textId="77777777" w:rsidR="000817E9" w:rsidRDefault="000817E9" w:rsidP="00951AC6">
            <w:pPr>
              <w:jc w:val="center"/>
            </w:pPr>
          </w:p>
        </w:tc>
      </w:tr>
      <w:tr w:rsidR="000817E9" w14:paraId="7FDCDBD6" w14:textId="77777777" w:rsidTr="00951AC6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313AB0F7" w14:textId="77777777" w:rsidR="000817E9" w:rsidRDefault="000817E9" w:rsidP="00951AC6">
            <w:pPr>
              <w:jc w:val="center"/>
            </w:pPr>
            <w:r>
              <w:t>3.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CA93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30E3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F2332E1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C758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3A22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08E9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B553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1389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74C33533" w14:textId="77777777" w:rsidR="000817E9" w:rsidRDefault="000817E9" w:rsidP="00951AC6">
            <w:pPr>
              <w:jc w:val="center"/>
            </w:pPr>
          </w:p>
        </w:tc>
      </w:tr>
      <w:tr w:rsidR="000817E9" w14:paraId="4759278F" w14:textId="77777777" w:rsidTr="00951AC6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56EA99C0" w14:textId="77777777" w:rsidR="000817E9" w:rsidRDefault="000817E9" w:rsidP="00951AC6">
            <w:pPr>
              <w:jc w:val="center"/>
            </w:pPr>
            <w:r>
              <w:t>4.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4215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BF40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79DC6C2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AA83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399B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DD3A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E5D1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E26468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</w:tcPr>
          <w:p w14:paraId="5B32CFC2" w14:textId="77777777" w:rsidR="000817E9" w:rsidRDefault="000817E9" w:rsidP="00951AC6">
            <w:pPr>
              <w:jc w:val="center"/>
            </w:pPr>
          </w:p>
        </w:tc>
      </w:tr>
      <w:tr w:rsidR="000817E9" w14:paraId="646017CD" w14:textId="77777777" w:rsidTr="00951AC6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424F69DF" w14:textId="77777777" w:rsidR="000817E9" w:rsidRDefault="000817E9" w:rsidP="00951AC6">
            <w:pPr>
              <w:jc w:val="center"/>
            </w:pPr>
            <w: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7071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967C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F6D0191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EE71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4BEE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AC00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3ADE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1956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063CC50C" w14:textId="77777777" w:rsidR="000817E9" w:rsidRDefault="000817E9" w:rsidP="00951AC6">
            <w:pPr>
              <w:jc w:val="center"/>
            </w:pPr>
          </w:p>
        </w:tc>
      </w:tr>
      <w:tr w:rsidR="000817E9" w14:paraId="641B3D86" w14:textId="77777777" w:rsidTr="00951AC6">
        <w:trPr>
          <w:trHeight w:hRule="exact" w:val="454"/>
        </w:trPr>
        <w:tc>
          <w:tcPr>
            <w:tcW w:w="454" w:type="dxa"/>
          </w:tcPr>
          <w:p w14:paraId="557E0763" w14:textId="77777777" w:rsidR="000817E9" w:rsidRDefault="000817E9" w:rsidP="00951AC6">
            <w:pPr>
              <w:jc w:val="center"/>
            </w:pPr>
            <w:r>
              <w:t>6.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3ABA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E2A2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7B664BA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016B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5B83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6AF6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25F3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B92A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4A95" w14:textId="77777777" w:rsidR="000817E9" w:rsidRDefault="000817E9" w:rsidP="00951AC6">
            <w:pPr>
              <w:jc w:val="center"/>
            </w:pPr>
          </w:p>
        </w:tc>
      </w:tr>
      <w:tr w:rsidR="000817E9" w14:paraId="6BBCD44D" w14:textId="77777777" w:rsidTr="00951AC6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04142037" w14:textId="77777777" w:rsidR="000817E9" w:rsidRDefault="000817E9" w:rsidP="00951AC6">
            <w:pPr>
              <w:jc w:val="center"/>
            </w:pPr>
            <w:r>
              <w:t>7.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8BFD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309D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A24F0B8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9C16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B847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7626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8178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44DDC77D" w14:textId="77777777" w:rsidR="000817E9" w:rsidRDefault="000817E9" w:rsidP="00951AC6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0B3AD9A9" w14:textId="77777777" w:rsidR="000817E9" w:rsidRDefault="000817E9" w:rsidP="00951AC6">
            <w:pPr>
              <w:jc w:val="center"/>
            </w:pPr>
          </w:p>
        </w:tc>
      </w:tr>
    </w:tbl>
    <w:p w14:paraId="462978BF" w14:textId="77777777" w:rsidR="000817E9" w:rsidRDefault="000817E9" w:rsidP="000817E9">
      <w:pPr>
        <w:pStyle w:val="Titulek"/>
        <w:keepNext/>
        <w:tabs>
          <w:tab w:val="center" w:pos="4535"/>
        </w:tabs>
        <w:jc w:val="both"/>
      </w:pPr>
      <w:r>
        <w:tab/>
      </w:r>
    </w:p>
    <w:p w14:paraId="400A0B15" w14:textId="77777777" w:rsidR="000817E9" w:rsidRDefault="000817E9" w:rsidP="00BB7372">
      <w:pPr>
        <w:pStyle w:val="Odstavecseseznamem"/>
        <w:numPr>
          <w:ilvl w:val="0"/>
          <w:numId w:val="50"/>
        </w:numPr>
        <w:spacing w:before="0" w:after="0"/>
      </w:pPr>
      <w:r>
        <w:t>NaCl</w:t>
      </w:r>
    </w:p>
    <w:p w14:paraId="5C57FA58" w14:textId="77777777" w:rsidR="000817E9" w:rsidRDefault="000817E9" w:rsidP="00BB7372">
      <w:pPr>
        <w:pStyle w:val="Odstavecseseznamem"/>
        <w:numPr>
          <w:ilvl w:val="0"/>
          <w:numId w:val="50"/>
        </w:numPr>
      </w:pPr>
      <w:r>
        <w:t>HgS</w:t>
      </w:r>
    </w:p>
    <w:p w14:paraId="362BFA61" w14:textId="77777777" w:rsidR="000817E9" w:rsidRDefault="000817E9" w:rsidP="00BB7372">
      <w:pPr>
        <w:pStyle w:val="Odstavecseseznamem"/>
        <w:numPr>
          <w:ilvl w:val="0"/>
          <w:numId w:val="50"/>
        </w:numPr>
      </w:pPr>
      <w:r>
        <w:t>ZnS</w:t>
      </w:r>
    </w:p>
    <w:p w14:paraId="5031311B" w14:textId="77777777" w:rsidR="000817E9" w:rsidRDefault="000817E9" w:rsidP="00BB7372">
      <w:pPr>
        <w:pStyle w:val="Odstavecseseznamem"/>
        <w:numPr>
          <w:ilvl w:val="0"/>
          <w:numId w:val="50"/>
        </w:numPr>
      </w:pPr>
      <w:r>
        <w:t>PbS</w:t>
      </w:r>
    </w:p>
    <w:p w14:paraId="0A35B8CC" w14:textId="77777777" w:rsidR="000817E9" w:rsidRPr="00320922" w:rsidRDefault="000817E9" w:rsidP="00BB7372">
      <w:pPr>
        <w:pStyle w:val="Odstavecseseznamem"/>
        <w:numPr>
          <w:ilvl w:val="0"/>
          <w:numId w:val="50"/>
        </w:numPr>
        <w:rPr>
          <w:vertAlign w:val="subscript"/>
        </w:rPr>
      </w:pPr>
      <w:r>
        <w:t>Fe</w:t>
      </w:r>
      <w:r w:rsidRPr="00320922">
        <w:rPr>
          <w:vertAlign w:val="subscript"/>
        </w:rPr>
        <w:t>3</w:t>
      </w:r>
      <w:r>
        <w:t>O</w:t>
      </w:r>
      <w:r w:rsidRPr="00320922">
        <w:rPr>
          <w:vertAlign w:val="subscript"/>
        </w:rPr>
        <w:t>4</w:t>
      </w:r>
    </w:p>
    <w:p w14:paraId="49FF115F" w14:textId="77777777" w:rsidR="000817E9" w:rsidRDefault="000817E9" w:rsidP="00BB7372">
      <w:pPr>
        <w:pStyle w:val="Odstavecseseznamem"/>
        <w:numPr>
          <w:ilvl w:val="0"/>
          <w:numId w:val="50"/>
        </w:numPr>
      </w:pPr>
      <w:r>
        <w:t>CaSO</w:t>
      </w:r>
      <w:r w:rsidRPr="00320922">
        <w:rPr>
          <w:vertAlign w:val="subscript"/>
        </w:rPr>
        <w:t>4</w:t>
      </w:r>
      <w:r>
        <w:t>.2H</w:t>
      </w:r>
      <w:r w:rsidRPr="00320922">
        <w:rPr>
          <w:vertAlign w:val="subscript"/>
        </w:rPr>
        <w:t>2</w:t>
      </w:r>
      <w:r>
        <w:t>O</w:t>
      </w:r>
    </w:p>
    <w:p w14:paraId="594A4A3E" w14:textId="77777777" w:rsidR="000817E9" w:rsidRPr="00320922" w:rsidRDefault="000817E9" w:rsidP="00BB7372">
      <w:pPr>
        <w:pStyle w:val="Odstavecseseznamem"/>
        <w:numPr>
          <w:ilvl w:val="0"/>
          <w:numId w:val="50"/>
        </w:numPr>
        <w:rPr>
          <w:vertAlign w:val="subscript"/>
        </w:rPr>
      </w:pPr>
      <w:r>
        <w:t>Fe</w:t>
      </w:r>
      <w:r w:rsidRPr="00320922">
        <w:rPr>
          <w:vertAlign w:val="subscript"/>
        </w:rPr>
        <w:t>2</w:t>
      </w:r>
      <w:r>
        <w:t>O</w:t>
      </w:r>
      <w:r w:rsidRPr="00320922">
        <w:rPr>
          <w:vertAlign w:val="subscript"/>
        </w:rPr>
        <w:t>3</w:t>
      </w:r>
    </w:p>
    <w:p w14:paraId="52B85AD9" w14:textId="77777777" w:rsidR="000817E9" w:rsidRDefault="000817E9" w:rsidP="00A82C19"/>
    <w:tbl>
      <w:tblPr>
        <w:tblStyle w:val="Mkatabulky"/>
        <w:tblpPr w:leftFromText="141" w:rightFromText="141" w:vertAnchor="text" w:horzAnchor="margin" w:tblpXSpec="center" w:tblpY="3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384315" w14:paraId="2DDBB2EC" w14:textId="77777777" w:rsidTr="00951AC6">
        <w:trPr>
          <w:trHeight w:hRule="exact" w:val="454"/>
        </w:trPr>
        <w:tc>
          <w:tcPr>
            <w:tcW w:w="454" w:type="dxa"/>
          </w:tcPr>
          <w:p w14:paraId="696F0F8E" w14:textId="77777777" w:rsidR="00384315" w:rsidRDefault="00384315" w:rsidP="00951AC6">
            <w:pPr>
              <w:jc w:val="center"/>
            </w:pPr>
            <w:r>
              <w:t>1.</w:t>
            </w:r>
          </w:p>
        </w:tc>
        <w:tc>
          <w:tcPr>
            <w:tcW w:w="454" w:type="dxa"/>
            <w:tcBorders>
              <w:right w:val="single" w:sz="4" w:space="0" w:color="auto"/>
            </w:tcBorders>
          </w:tcPr>
          <w:p w14:paraId="64B49DF0" w14:textId="77777777" w:rsidR="00384315" w:rsidRPr="002A08B1" w:rsidRDefault="00384315" w:rsidP="00951AC6">
            <w:pPr>
              <w:jc w:val="center"/>
              <w:rPr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FAD9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731792" w14:textId="77777777" w:rsidR="00384315" w:rsidRPr="002A08B1" w:rsidRDefault="00384315" w:rsidP="00951AC6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65C137B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3CEF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825A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76CF9540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149DC14C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</w:tcPr>
          <w:p w14:paraId="030D3CA2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384315" w14:paraId="4D94BA54" w14:textId="77777777" w:rsidTr="00951AC6">
        <w:trPr>
          <w:trHeight w:hRule="exact" w:val="454"/>
        </w:trPr>
        <w:tc>
          <w:tcPr>
            <w:tcW w:w="454" w:type="dxa"/>
          </w:tcPr>
          <w:p w14:paraId="606BD7AF" w14:textId="77777777" w:rsidR="00384315" w:rsidRDefault="00384315" w:rsidP="00951AC6">
            <w:pPr>
              <w:jc w:val="center"/>
            </w:pPr>
            <w:r>
              <w:t>2.</w:t>
            </w:r>
          </w:p>
        </w:tc>
        <w:tc>
          <w:tcPr>
            <w:tcW w:w="454" w:type="dxa"/>
          </w:tcPr>
          <w:p w14:paraId="243E3E26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0F06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41D23" w14:textId="77777777" w:rsidR="00384315" w:rsidRPr="002A08B1" w:rsidRDefault="00384315" w:rsidP="00951AC6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D9EBE42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9BBB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1FC9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4D78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BA5A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1845ECA8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384315" w14:paraId="72A6E469" w14:textId="77777777" w:rsidTr="00951AC6">
        <w:trPr>
          <w:trHeight w:hRule="exact" w:val="454"/>
        </w:trPr>
        <w:tc>
          <w:tcPr>
            <w:tcW w:w="454" w:type="dxa"/>
          </w:tcPr>
          <w:p w14:paraId="5DBD056D" w14:textId="77777777" w:rsidR="00384315" w:rsidRDefault="00384315" w:rsidP="00951AC6">
            <w:pPr>
              <w:jc w:val="center"/>
            </w:pPr>
            <w:r>
              <w:t>3.</w:t>
            </w:r>
          </w:p>
        </w:tc>
        <w:tc>
          <w:tcPr>
            <w:tcW w:w="454" w:type="dxa"/>
            <w:tcBorders>
              <w:right w:val="single" w:sz="4" w:space="0" w:color="auto"/>
            </w:tcBorders>
          </w:tcPr>
          <w:p w14:paraId="3786096E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8AD7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F37B2" w14:textId="77777777" w:rsidR="00384315" w:rsidRPr="002A08B1" w:rsidRDefault="00384315" w:rsidP="00951AC6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438561F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AE6A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F977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2E25B8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969D55E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0C2B429B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384315" w14:paraId="0F3360F0" w14:textId="77777777" w:rsidTr="00951AC6">
        <w:trPr>
          <w:trHeight w:hRule="exact" w:val="454"/>
        </w:trPr>
        <w:tc>
          <w:tcPr>
            <w:tcW w:w="454" w:type="dxa"/>
          </w:tcPr>
          <w:p w14:paraId="07958184" w14:textId="77777777" w:rsidR="00384315" w:rsidRDefault="00384315" w:rsidP="00951AC6">
            <w:pPr>
              <w:jc w:val="center"/>
            </w:pPr>
            <w:r>
              <w:t>4.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0D9651B0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9145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9F714" w14:textId="77777777" w:rsidR="00384315" w:rsidRPr="002A08B1" w:rsidRDefault="00384315" w:rsidP="00951AC6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108B37F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0B4A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1555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5D07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DF30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01D7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384315" w14:paraId="06A46BDF" w14:textId="77777777" w:rsidTr="00951AC6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411A83C5" w14:textId="77777777" w:rsidR="00384315" w:rsidRDefault="00384315" w:rsidP="00951AC6">
            <w:pPr>
              <w:jc w:val="center"/>
            </w:pPr>
            <w: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F954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E069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7EE43" w14:textId="77777777" w:rsidR="00384315" w:rsidRPr="002A08B1" w:rsidRDefault="00384315" w:rsidP="00951AC6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D3C838A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2100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A4A3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7745DE6C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4E72D3F0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26397E06" w14:textId="77777777" w:rsidR="00384315" w:rsidRPr="002A08B1" w:rsidRDefault="00384315" w:rsidP="00951AC6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</w:tbl>
    <w:p w14:paraId="6CCB0C9F" w14:textId="77777777" w:rsidR="00384315" w:rsidRDefault="00384315" w:rsidP="00384315">
      <w:pPr>
        <w:pStyle w:val="Titulek"/>
        <w:keepNext/>
        <w:tabs>
          <w:tab w:val="center" w:pos="4535"/>
        </w:tabs>
        <w:spacing w:before="0" w:after="0"/>
        <w:jc w:val="left"/>
      </w:pPr>
    </w:p>
    <w:p w14:paraId="53202383" w14:textId="77777777" w:rsidR="00384315" w:rsidRDefault="00384315" w:rsidP="00BB7372">
      <w:pPr>
        <w:pStyle w:val="Odstavecseseznamem"/>
        <w:numPr>
          <w:ilvl w:val="0"/>
          <w:numId w:val="38"/>
        </w:numPr>
        <w:spacing w:before="0" w:after="0"/>
      </w:pPr>
      <w:r>
        <w:t>CaSO</w:t>
      </w:r>
      <w:r>
        <w:rPr>
          <w:vertAlign w:val="subscript"/>
        </w:rPr>
        <w:t>4</w:t>
      </w:r>
      <w:r>
        <w:t>.1/2H</w:t>
      </w:r>
      <w:r>
        <w:rPr>
          <w:vertAlign w:val="subscript"/>
        </w:rPr>
        <w:t>2</w:t>
      </w:r>
      <w:r>
        <w:t>O</w:t>
      </w:r>
    </w:p>
    <w:p w14:paraId="12FF447D" w14:textId="77777777" w:rsidR="00384315" w:rsidRDefault="00384315" w:rsidP="00BB7372">
      <w:pPr>
        <w:pStyle w:val="Odstavecseseznamem"/>
        <w:numPr>
          <w:ilvl w:val="0"/>
          <w:numId w:val="38"/>
        </w:numPr>
        <w:spacing w:before="0" w:after="0"/>
      </w:pPr>
      <w:r>
        <w:t>Cu</w:t>
      </w:r>
      <w:r>
        <w:rPr>
          <w:vertAlign w:val="subscript"/>
        </w:rPr>
        <w:t>2</w:t>
      </w:r>
      <w:r>
        <w:t>O</w:t>
      </w:r>
    </w:p>
    <w:p w14:paraId="65F33877" w14:textId="77777777" w:rsidR="00384315" w:rsidRPr="000817E9" w:rsidRDefault="00384315" w:rsidP="00BB7372">
      <w:pPr>
        <w:pStyle w:val="Odstavecseseznamem"/>
        <w:numPr>
          <w:ilvl w:val="0"/>
          <w:numId w:val="38"/>
        </w:numPr>
        <w:spacing w:before="0" w:after="0"/>
      </w:pPr>
      <w:r>
        <w:t>BaSO</w:t>
      </w:r>
      <w:r>
        <w:rPr>
          <w:vertAlign w:val="subscript"/>
        </w:rPr>
        <w:t>4</w:t>
      </w:r>
    </w:p>
    <w:p w14:paraId="3ECA0AE4" w14:textId="77777777" w:rsidR="00384315" w:rsidRDefault="00384315" w:rsidP="00BB7372">
      <w:pPr>
        <w:pStyle w:val="Odstavecseseznamem"/>
        <w:numPr>
          <w:ilvl w:val="0"/>
          <w:numId w:val="38"/>
        </w:numPr>
        <w:spacing w:before="0" w:after="0"/>
      </w:pPr>
      <w:r>
        <w:t>NH</w:t>
      </w:r>
      <w:r>
        <w:rPr>
          <w:vertAlign w:val="subscript"/>
        </w:rPr>
        <w:t>4</w:t>
      </w:r>
      <w:r>
        <w:t>Cl</w:t>
      </w:r>
    </w:p>
    <w:p w14:paraId="6810A89D" w14:textId="77777777" w:rsidR="00384315" w:rsidRPr="000817E9" w:rsidRDefault="00384315" w:rsidP="00BB7372">
      <w:pPr>
        <w:pStyle w:val="Odstavecseseznamem"/>
        <w:numPr>
          <w:ilvl w:val="0"/>
          <w:numId w:val="38"/>
        </w:numPr>
        <w:spacing w:before="0" w:after="0"/>
      </w:pPr>
      <w:r>
        <w:t>FeCO</w:t>
      </w:r>
      <w:r>
        <w:rPr>
          <w:vertAlign w:val="subscript"/>
        </w:rPr>
        <w:t>3</w:t>
      </w:r>
    </w:p>
    <w:p w14:paraId="44B01BF5" w14:textId="77777777" w:rsidR="00384315" w:rsidRDefault="00384315" w:rsidP="00384315"/>
    <w:p w14:paraId="29293BA4" w14:textId="77777777" w:rsidR="00384315" w:rsidRPr="000817E9" w:rsidRDefault="00384315" w:rsidP="00384315">
      <w:pPr>
        <w:pStyle w:val="Odstavecseseznamem"/>
      </w:pPr>
    </w:p>
    <w:p w14:paraId="03A14A88" w14:textId="77777777" w:rsidR="00384315" w:rsidRDefault="00384315" w:rsidP="00384315">
      <w:pPr>
        <w:pStyle w:val="Titulek"/>
        <w:keepNext/>
        <w:tabs>
          <w:tab w:val="center" w:pos="4535"/>
        </w:tabs>
        <w:spacing w:before="0" w:after="0"/>
        <w:jc w:val="left"/>
      </w:pPr>
    </w:p>
    <w:tbl>
      <w:tblPr>
        <w:tblStyle w:val="Mkatabulky"/>
        <w:tblpPr w:leftFromText="141" w:rightFromText="141" w:vertAnchor="text" w:horzAnchor="margin" w:tblpXSpec="right" w:tblpY="6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384315" w14:paraId="1EACABDC" w14:textId="77777777" w:rsidTr="00F53B1D">
        <w:trPr>
          <w:trHeight w:hRule="exact" w:val="454"/>
        </w:trPr>
        <w:tc>
          <w:tcPr>
            <w:tcW w:w="454" w:type="dxa"/>
          </w:tcPr>
          <w:p w14:paraId="1721020F" w14:textId="77777777" w:rsidR="00384315" w:rsidRDefault="00384315" w:rsidP="00F53B1D">
            <w:pPr>
              <w:jc w:val="center"/>
            </w:pPr>
            <w:r>
              <w:t>1.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858C73A" w14:textId="77777777" w:rsidR="00384315" w:rsidRPr="002A08B1" w:rsidRDefault="00384315" w:rsidP="00F53B1D">
            <w:pPr>
              <w:jc w:val="center"/>
              <w:rPr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DFDB61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EFF3E1" w14:textId="77777777" w:rsidR="00384315" w:rsidRPr="002A08B1" w:rsidRDefault="00384315" w:rsidP="00F53B1D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6BB7D6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84FF4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3A01ADC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332DE2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40747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47EFE8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ECB6B34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DC6E27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F7A93DB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C86E930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384315" w14:paraId="44FF398E" w14:textId="77777777" w:rsidTr="00F53B1D">
        <w:trPr>
          <w:trHeight w:hRule="exact" w:val="454"/>
        </w:trPr>
        <w:tc>
          <w:tcPr>
            <w:tcW w:w="454" w:type="dxa"/>
          </w:tcPr>
          <w:p w14:paraId="6149CD18" w14:textId="77777777" w:rsidR="00384315" w:rsidRDefault="00384315" w:rsidP="00F53B1D">
            <w:pPr>
              <w:jc w:val="center"/>
            </w:pPr>
            <w:r>
              <w:t>2.</w:t>
            </w:r>
          </w:p>
        </w:tc>
        <w:tc>
          <w:tcPr>
            <w:tcW w:w="454" w:type="dxa"/>
            <w:shd w:val="clear" w:color="auto" w:fill="FFFFFF" w:themeFill="background1"/>
          </w:tcPr>
          <w:p w14:paraId="674DF812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532A906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38B26E4" w14:textId="77777777" w:rsidR="00384315" w:rsidRPr="002A08B1" w:rsidRDefault="00384315" w:rsidP="00F53B1D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FDF41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04A624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E6691A3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EDFCE6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0BBF80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E50F7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4E7CD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D75AB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8804EC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31CFD7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384315" w14:paraId="7FC9A51F" w14:textId="77777777" w:rsidTr="00F53B1D">
        <w:trPr>
          <w:trHeight w:hRule="exact" w:val="454"/>
        </w:trPr>
        <w:tc>
          <w:tcPr>
            <w:tcW w:w="454" w:type="dxa"/>
          </w:tcPr>
          <w:p w14:paraId="0E4FDD3F" w14:textId="77777777" w:rsidR="00384315" w:rsidRDefault="00384315" w:rsidP="00F53B1D">
            <w:pPr>
              <w:jc w:val="center"/>
            </w:pPr>
            <w:r>
              <w:t>3.</w:t>
            </w:r>
          </w:p>
        </w:tc>
        <w:tc>
          <w:tcPr>
            <w:tcW w:w="454" w:type="dxa"/>
            <w:shd w:val="clear" w:color="auto" w:fill="FFFFFF" w:themeFill="background1"/>
          </w:tcPr>
          <w:p w14:paraId="28E77981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32D0581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139162F" w14:textId="77777777" w:rsidR="00384315" w:rsidRPr="002A08B1" w:rsidRDefault="00384315" w:rsidP="00F53B1D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614C745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D4C66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2D8E271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73ED89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6C4436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81A23D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39B0BC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E0D71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966651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E00917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384315" w14:paraId="3C455841" w14:textId="77777777" w:rsidTr="00F53B1D">
        <w:trPr>
          <w:trHeight w:hRule="exact" w:val="454"/>
        </w:trPr>
        <w:tc>
          <w:tcPr>
            <w:tcW w:w="454" w:type="dxa"/>
          </w:tcPr>
          <w:p w14:paraId="75D09A82" w14:textId="77777777" w:rsidR="00384315" w:rsidRDefault="00384315" w:rsidP="00F53B1D">
            <w:pPr>
              <w:jc w:val="center"/>
            </w:pPr>
            <w:r>
              <w:t>4.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EC45DFE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56C15A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14458A2" w14:textId="77777777" w:rsidR="00384315" w:rsidRPr="002A08B1" w:rsidRDefault="00384315" w:rsidP="00F53B1D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092EDF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57E9B1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CAD0C7B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4BB13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49B36D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5292C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6B96F41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2EDC42A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68B57E6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AB7E7D3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384315" w14:paraId="31B20EB5" w14:textId="77777777" w:rsidTr="00F53B1D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4B577DD8" w14:textId="77777777" w:rsidR="00384315" w:rsidRDefault="00384315" w:rsidP="00F53B1D">
            <w:pPr>
              <w:jc w:val="center"/>
            </w:pPr>
            <w: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3A533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659EA6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4095D" w14:textId="77777777" w:rsidR="00384315" w:rsidRPr="002A08B1" w:rsidRDefault="00384315" w:rsidP="00F53B1D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68246D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A5C2A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DBE86AF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41AFBC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F6FB3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56D0CE8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394EE49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3861D5E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B21777D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DF1D62C" w14:textId="77777777" w:rsidR="00384315" w:rsidRPr="002A08B1" w:rsidRDefault="00384315" w:rsidP="00F53B1D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</w:tbl>
    <w:p w14:paraId="319A9ED8" w14:textId="77777777" w:rsidR="00384315" w:rsidRDefault="00384315" w:rsidP="00384315"/>
    <w:p w14:paraId="2BF62D78" w14:textId="77777777" w:rsidR="00384315" w:rsidRPr="000817E9" w:rsidRDefault="00384315" w:rsidP="00BB7372">
      <w:pPr>
        <w:pStyle w:val="Odstavecseseznamem"/>
        <w:numPr>
          <w:ilvl w:val="0"/>
          <w:numId w:val="26"/>
        </w:numPr>
        <w:spacing w:before="0" w:after="0"/>
      </w:pPr>
      <w:r>
        <w:t>Hg</w:t>
      </w:r>
      <w:r>
        <w:rPr>
          <w:vertAlign w:val="subscript"/>
        </w:rPr>
        <w:t>2</w:t>
      </w:r>
      <w:r>
        <w:t>Cl</w:t>
      </w:r>
      <w:r>
        <w:rPr>
          <w:vertAlign w:val="subscript"/>
        </w:rPr>
        <w:t>2</w:t>
      </w:r>
    </w:p>
    <w:p w14:paraId="1E3B1123" w14:textId="77777777" w:rsidR="00384315" w:rsidRPr="000817E9" w:rsidRDefault="00384315" w:rsidP="00BB7372">
      <w:pPr>
        <w:pStyle w:val="Odstavecseseznamem"/>
        <w:numPr>
          <w:ilvl w:val="0"/>
          <w:numId w:val="26"/>
        </w:numPr>
        <w:spacing w:before="0" w:after="0"/>
      </w:pPr>
      <w:r>
        <w:t>CaMg(CO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</w:p>
    <w:p w14:paraId="5B0D3C90" w14:textId="77777777" w:rsidR="00384315" w:rsidRDefault="00384315" w:rsidP="00BB7372">
      <w:pPr>
        <w:pStyle w:val="Odstavecseseznamem"/>
        <w:numPr>
          <w:ilvl w:val="0"/>
          <w:numId w:val="26"/>
        </w:numPr>
        <w:spacing w:before="0" w:after="0"/>
      </w:pPr>
      <w:r>
        <w:t>HgCl</w:t>
      </w:r>
      <w:r>
        <w:rPr>
          <w:vertAlign w:val="subscript"/>
        </w:rPr>
        <w:t>2</w:t>
      </w:r>
    </w:p>
    <w:p w14:paraId="25D939C7" w14:textId="77777777" w:rsidR="00384315" w:rsidRDefault="00384315" w:rsidP="00BB7372">
      <w:pPr>
        <w:pStyle w:val="Odstavecseseznamem"/>
        <w:numPr>
          <w:ilvl w:val="0"/>
          <w:numId w:val="26"/>
        </w:numPr>
        <w:spacing w:before="0" w:after="0"/>
      </w:pPr>
      <w:r>
        <w:t>AgNO</w:t>
      </w:r>
      <w:r>
        <w:rPr>
          <w:vertAlign w:val="subscript"/>
        </w:rPr>
        <w:t>3</w:t>
      </w:r>
    </w:p>
    <w:p w14:paraId="198A5C7D" w14:textId="2568CCEF" w:rsidR="00384315" w:rsidRDefault="00384315" w:rsidP="00BB7372">
      <w:pPr>
        <w:pStyle w:val="Odstavecseseznamem"/>
        <w:numPr>
          <w:ilvl w:val="0"/>
          <w:numId w:val="26"/>
        </w:numPr>
        <w:spacing w:before="0" w:after="0"/>
        <w:rPr>
          <w:vertAlign w:val="subscript"/>
        </w:rPr>
      </w:pPr>
      <w:r>
        <w:t>MgCO</w:t>
      </w:r>
      <w:r>
        <w:rPr>
          <w:vertAlign w:val="subscript"/>
        </w:rPr>
        <w:t>3</w:t>
      </w:r>
    </w:p>
    <w:tbl>
      <w:tblPr>
        <w:tblStyle w:val="Mkatabulky"/>
        <w:tblpPr w:leftFromText="141" w:rightFromText="141" w:vertAnchor="text" w:horzAnchor="page" w:tblpX="5086" w:tblpY="6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766833" w14:paraId="3DADF1B5" w14:textId="77777777" w:rsidTr="00766833">
        <w:trPr>
          <w:trHeight w:hRule="exact" w:val="454"/>
        </w:trPr>
        <w:tc>
          <w:tcPr>
            <w:tcW w:w="454" w:type="dxa"/>
          </w:tcPr>
          <w:p w14:paraId="07A9DD6B" w14:textId="77777777" w:rsidR="00766833" w:rsidRDefault="00766833" w:rsidP="00766833">
            <w:pPr>
              <w:jc w:val="center"/>
            </w:pPr>
            <w:r>
              <w:t>1.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A9FFBFC" w14:textId="77777777" w:rsidR="00766833" w:rsidRPr="002A08B1" w:rsidRDefault="00766833" w:rsidP="00766833">
            <w:pPr>
              <w:jc w:val="center"/>
              <w:rPr>
                <w:highlight w:val="black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92A92C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370C06C" w14:textId="77777777" w:rsidR="00766833" w:rsidRPr="002A08B1" w:rsidRDefault="00766833" w:rsidP="00766833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92B4FE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6523C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FD9918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E70AA1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18FA552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EC604AA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766833" w14:paraId="3A3A24FA" w14:textId="77777777" w:rsidTr="00766833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551E81A6" w14:textId="77777777" w:rsidR="00766833" w:rsidRDefault="00766833" w:rsidP="00766833">
            <w:pPr>
              <w:jc w:val="center"/>
            </w:pPr>
            <w:r>
              <w:t>2.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608F6E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B256F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E87EF31" w14:textId="77777777" w:rsidR="00766833" w:rsidRPr="002A08B1" w:rsidRDefault="00766833" w:rsidP="00766833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EFD271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68EFE5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822E6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F8B07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2B54B3C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013FF69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766833" w14:paraId="0FC120FD" w14:textId="77777777" w:rsidTr="00766833">
        <w:trPr>
          <w:trHeight w:hRule="exact" w:val="454"/>
        </w:trPr>
        <w:tc>
          <w:tcPr>
            <w:tcW w:w="454" w:type="dxa"/>
          </w:tcPr>
          <w:p w14:paraId="63A96FBF" w14:textId="77777777" w:rsidR="00766833" w:rsidRDefault="00766833" w:rsidP="00766833">
            <w:pPr>
              <w:jc w:val="center"/>
            </w:pPr>
            <w:r>
              <w:t>3.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0E5EC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19262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A8998FC" w14:textId="77777777" w:rsidR="00766833" w:rsidRPr="002A08B1" w:rsidRDefault="00766833" w:rsidP="00766833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EDE27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5D5982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F93D0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166643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C5DC7B1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4C2C9B7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766833" w14:paraId="7CDBC7E0" w14:textId="77777777" w:rsidTr="00766833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7F1B4387" w14:textId="77777777" w:rsidR="00766833" w:rsidRDefault="00766833" w:rsidP="00766833">
            <w:pPr>
              <w:jc w:val="center"/>
            </w:pPr>
            <w:r>
              <w:t>4.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FA8608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4C1A3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4B57729" w14:textId="77777777" w:rsidR="00766833" w:rsidRPr="002A08B1" w:rsidRDefault="00766833" w:rsidP="00766833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A93DC8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3EBFD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10394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A32739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C248341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FCC54BE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  <w:tr w:rsidR="00766833" w14:paraId="4D0D89CA" w14:textId="77777777" w:rsidTr="00766833">
        <w:trPr>
          <w:trHeight w:hRule="exact" w:val="454"/>
        </w:trPr>
        <w:tc>
          <w:tcPr>
            <w:tcW w:w="454" w:type="dxa"/>
            <w:tcBorders>
              <w:right w:val="single" w:sz="4" w:space="0" w:color="auto"/>
            </w:tcBorders>
          </w:tcPr>
          <w:p w14:paraId="168FC7D3" w14:textId="77777777" w:rsidR="00766833" w:rsidRDefault="00766833" w:rsidP="00766833">
            <w:pPr>
              <w:jc w:val="center"/>
            </w:pPr>
            <w: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F1AF6A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E32D1A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446361B" w14:textId="77777777" w:rsidR="00766833" w:rsidRPr="002A08B1" w:rsidRDefault="00766833" w:rsidP="00766833">
            <w:pPr>
              <w:jc w:val="center"/>
              <w:rPr>
                <w:color w:val="FFFFFF" w:themeColor="background1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686B9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BB23AD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546DBA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25628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5B01159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E9674D9" w14:textId="77777777" w:rsidR="00766833" w:rsidRPr="002A08B1" w:rsidRDefault="00766833" w:rsidP="00766833">
            <w:pPr>
              <w:jc w:val="center"/>
              <w:rPr>
                <w:color w:val="548DD4" w:themeColor="text2" w:themeTint="99"/>
                <w:highlight w:val="black"/>
              </w:rPr>
            </w:pPr>
          </w:p>
        </w:tc>
      </w:tr>
    </w:tbl>
    <w:p w14:paraId="60652EF7" w14:textId="24C7A75A" w:rsidR="00766833" w:rsidRDefault="00766833" w:rsidP="00766833">
      <w:pPr>
        <w:pStyle w:val="Odstavecseseznamem"/>
        <w:spacing w:before="0" w:after="0"/>
      </w:pPr>
    </w:p>
    <w:p w14:paraId="1A6BF792" w14:textId="77777777" w:rsidR="00766833" w:rsidRDefault="00766833" w:rsidP="00766833">
      <w:pPr>
        <w:pStyle w:val="Odstavecseseznamem"/>
        <w:spacing w:before="0" w:after="0"/>
      </w:pPr>
    </w:p>
    <w:p w14:paraId="5965E2FB" w14:textId="77777777" w:rsidR="00766833" w:rsidRPr="000817E9" w:rsidRDefault="00766833" w:rsidP="00BB7372">
      <w:pPr>
        <w:pStyle w:val="Odstavecseseznamem"/>
        <w:numPr>
          <w:ilvl w:val="0"/>
          <w:numId w:val="27"/>
        </w:numPr>
        <w:spacing w:before="0" w:after="0"/>
      </w:pPr>
      <w:r>
        <w:t>MnO</w:t>
      </w:r>
      <w:r>
        <w:rPr>
          <w:vertAlign w:val="subscript"/>
        </w:rPr>
        <w:t>2</w:t>
      </w:r>
    </w:p>
    <w:p w14:paraId="34C1A04F" w14:textId="77777777" w:rsidR="00766833" w:rsidRDefault="00766833" w:rsidP="00BB7372">
      <w:pPr>
        <w:pStyle w:val="Odstavecseseznamem"/>
        <w:numPr>
          <w:ilvl w:val="0"/>
          <w:numId w:val="27"/>
        </w:numPr>
        <w:spacing w:before="0" w:after="0"/>
      </w:pPr>
      <w:r>
        <w:t>PbCO</w:t>
      </w:r>
      <w:r>
        <w:rPr>
          <w:vertAlign w:val="subscript"/>
        </w:rPr>
        <w:t>3</w:t>
      </w:r>
    </w:p>
    <w:p w14:paraId="032FCA79" w14:textId="77777777" w:rsidR="00766833" w:rsidRPr="000817E9" w:rsidRDefault="00766833" w:rsidP="00BB7372">
      <w:pPr>
        <w:pStyle w:val="Odstavecseseznamem"/>
        <w:numPr>
          <w:ilvl w:val="0"/>
          <w:numId w:val="27"/>
        </w:numPr>
        <w:spacing w:before="0" w:after="0"/>
      </w:pPr>
      <w:r>
        <w:t>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</w:p>
    <w:p w14:paraId="5B773A47" w14:textId="77777777" w:rsidR="00766833" w:rsidRDefault="00766833" w:rsidP="00BB7372">
      <w:pPr>
        <w:pStyle w:val="Odstavecseseznamem"/>
        <w:numPr>
          <w:ilvl w:val="0"/>
          <w:numId w:val="27"/>
        </w:numPr>
        <w:spacing w:before="0" w:after="0"/>
      </w:pPr>
      <w:r>
        <w:t>Pb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</w:p>
    <w:p w14:paraId="0803AA16" w14:textId="77777777" w:rsidR="00766833" w:rsidRDefault="00766833" w:rsidP="00BB7372">
      <w:pPr>
        <w:pStyle w:val="Odstavecseseznamem"/>
        <w:numPr>
          <w:ilvl w:val="0"/>
          <w:numId w:val="27"/>
        </w:numPr>
        <w:spacing w:before="0" w:after="0"/>
      </w:pPr>
      <w:r>
        <w:t>CaF</w:t>
      </w:r>
      <w:r>
        <w:rPr>
          <w:vertAlign w:val="subscript"/>
        </w:rPr>
        <w:t>2</w:t>
      </w:r>
    </w:p>
    <w:p w14:paraId="3B0567A4" w14:textId="77777777" w:rsidR="00766833" w:rsidRDefault="00766833" w:rsidP="00766833">
      <w:pPr>
        <w:pStyle w:val="Odstavecseseznamem"/>
        <w:spacing w:before="0" w:after="0"/>
      </w:pPr>
    </w:p>
    <w:p w14:paraId="2A756A8C" w14:textId="77777777" w:rsidR="00FB2830" w:rsidRDefault="00FB2830" w:rsidP="00766833">
      <w:pPr>
        <w:spacing w:before="0" w:after="200" w:line="276" w:lineRule="auto"/>
        <w:jc w:val="left"/>
        <w:rPr>
          <w:vertAlign w:val="subscript"/>
        </w:rPr>
        <w:sectPr w:rsidR="00FB2830" w:rsidSect="00A65F4A"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2BC97CFF" w14:textId="367FFDBC" w:rsidR="00FB2830" w:rsidRDefault="00FB2830" w:rsidP="00FB2830">
      <w:pPr>
        <w:pStyle w:val="Nadpis1"/>
        <w:numPr>
          <w:ilvl w:val="0"/>
          <w:numId w:val="0"/>
        </w:numPr>
        <w:ind w:left="432" w:hanging="432"/>
        <w:rPr>
          <w:vertAlign w:val="subscript"/>
        </w:rPr>
      </w:pPr>
    </w:p>
    <w:p w14:paraId="3D37B135" w14:textId="77777777" w:rsidR="00FB2830" w:rsidRDefault="00FB2830" w:rsidP="00FB2830">
      <w:pPr>
        <w:sectPr w:rsidR="00FB2830" w:rsidSect="00FB2830">
          <w:type w:val="continuous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6735E86E" w14:textId="1A229EED" w:rsidR="00FB2830" w:rsidRPr="00FB2830" w:rsidRDefault="00FB2830" w:rsidP="00FB2830">
      <w:pPr>
        <w:sectPr w:rsidR="00FB2830" w:rsidRPr="00FB2830" w:rsidSect="00FB2830">
          <w:type w:val="continuous"/>
          <w:pgSz w:w="11906" w:h="16838" w:code="9"/>
          <w:pgMar w:top="1418" w:right="1418" w:bottom="1418" w:left="1418" w:header="709" w:footer="709" w:gutter="0"/>
          <w:cols w:space="709"/>
          <w:docGrid w:linePitch="360"/>
        </w:sectPr>
      </w:pPr>
    </w:p>
    <w:p w14:paraId="13A11329" w14:textId="38BC5303" w:rsidR="00384315" w:rsidRDefault="00384315" w:rsidP="00FB2830">
      <w:pPr>
        <w:pStyle w:val="Nadpis1"/>
        <w:numPr>
          <w:ilvl w:val="0"/>
          <w:numId w:val="0"/>
        </w:numPr>
        <w:ind w:left="432" w:hanging="432"/>
      </w:pPr>
      <w:r>
        <w:rPr>
          <w:vertAlign w:val="subscript"/>
        </w:rPr>
        <w:lastRenderedPageBreak/>
        <w:br w:type="page"/>
      </w:r>
      <w:bookmarkStart w:id="8" w:name="_Toc427306545"/>
      <w:r w:rsidR="00FB2830">
        <w:lastRenderedPageBreak/>
        <w:t>Použitá literatura</w:t>
      </w:r>
      <w:bookmarkEnd w:id="8"/>
    </w:p>
    <w:p w14:paraId="3E3EBD9B" w14:textId="77777777" w:rsidR="00FB2830" w:rsidRDefault="00FB2830" w:rsidP="00FB2830">
      <w:pPr>
        <w:pStyle w:val="Nadpis4"/>
        <w:keepLines w:val="0"/>
        <w:numPr>
          <w:ilvl w:val="0"/>
          <w:numId w:val="53"/>
        </w:numPr>
        <w:spacing w:before="0" w:after="0"/>
        <w:ind w:left="360"/>
        <w:rPr>
          <w:rFonts w:asciiTheme="minorHAnsi" w:hAnsiTheme="minorHAnsi"/>
          <w:b w:val="0"/>
          <w:i w:val="0"/>
          <w:color w:val="auto"/>
          <w:shd w:val="clear" w:color="auto" w:fill="FFFFFF"/>
        </w:rPr>
      </w:pPr>
      <w:r w:rsidRPr="00FB2830">
        <w:rPr>
          <w:rFonts w:asciiTheme="minorHAnsi" w:hAnsiTheme="minorHAnsi"/>
          <w:b w:val="0"/>
          <w:i w:val="0"/>
          <w:color w:val="auto"/>
          <w:shd w:val="clear" w:color="auto" w:fill="FFFFFF"/>
        </w:rPr>
        <w:t>BENEŠOVÁ, Marika.</w:t>
      </w:r>
      <w:r w:rsidRPr="00FB2830">
        <w:rPr>
          <w:rStyle w:val="apple-converted-space"/>
          <w:rFonts w:asciiTheme="minorHAnsi" w:hAnsiTheme="minorHAnsi"/>
          <w:i w:val="0"/>
          <w:color w:val="auto"/>
          <w:shd w:val="clear" w:color="auto" w:fill="FFFFFF"/>
        </w:rPr>
        <w:t> </w:t>
      </w:r>
      <w:r w:rsidRPr="00FB2830">
        <w:rPr>
          <w:rFonts w:asciiTheme="minorHAnsi" w:hAnsiTheme="minorHAnsi"/>
          <w:b w:val="0"/>
          <w:i w:val="0"/>
          <w:color w:val="auto"/>
          <w:shd w:val="clear" w:color="auto" w:fill="FFFFFF"/>
        </w:rPr>
        <w:t>Odmaturuj! z chemie. Vyd. 1. Brno: Didaktis, 2002, 208 s. ISBN 80-862-8556-1.</w:t>
      </w:r>
    </w:p>
    <w:p w14:paraId="512C34F0" w14:textId="00142142" w:rsidR="00FB2830" w:rsidRPr="00FB2830" w:rsidRDefault="00FB2830" w:rsidP="00FB2830">
      <w:pPr>
        <w:pStyle w:val="Odstavecseseznamem"/>
        <w:widowControl w:val="0"/>
        <w:numPr>
          <w:ilvl w:val="0"/>
          <w:numId w:val="53"/>
        </w:numPr>
        <w:suppressAutoHyphens/>
        <w:overflowPunct w:val="0"/>
        <w:adjustRightInd w:val="0"/>
        <w:spacing w:before="0" w:after="0"/>
        <w:ind w:left="360"/>
        <w:textAlignment w:val="baseline"/>
      </w:pPr>
      <w:r w:rsidRPr="00FB2830">
        <w:rPr>
          <w:color w:val="000000"/>
          <w:shd w:val="clear" w:color="auto" w:fill="FFFFFF"/>
        </w:rPr>
        <w:t>KLIKORKA, Jiří a Josef HANZLÍK.</w:t>
      </w:r>
      <w:r w:rsidRPr="00FB2830">
        <w:rPr>
          <w:rStyle w:val="apple-converted-space"/>
          <w:color w:val="000000"/>
          <w:shd w:val="clear" w:color="auto" w:fill="FFFFFF"/>
        </w:rPr>
        <w:t> </w:t>
      </w:r>
      <w:r w:rsidRPr="00FB2830">
        <w:rPr>
          <w:i/>
          <w:iCs/>
          <w:color w:val="000000"/>
          <w:shd w:val="clear" w:color="auto" w:fill="FFFFFF"/>
        </w:rPr>
        <w:t>Názvosloví anorganické chemie</w:t>
      </w:r>
      <w:r w:rsidRPr="00FB2830">
        <w:rPr>
          <w:color w:val="000000"/>
          <w:shd w:val="clear" w:color="auto" w:fill="FFFFFF"/>
        </w:rPr>
        <w:t>. Praha: Academia, 1987. ISBN 21-004-87.</w:t>
      </w:r>
    </w:p>
    <w:p w14:paraId="07FCB79B" w14:textId="77777777" w:rsidR="00FB2830" w:rsidRPr="00FB2830" w:rsidRDefault="00FB2830" w:rsidP="00FB2830">
      <w:pPr>
        <w:pStyle w:val="Nadpis4"/>
        <w:keepLines w:val="0"/>
        <w:numPr>
          <w:ilvl w:val="0"/>
          <w:numId w:val="53"/>
        </w:numPr>
        <w:spacing w:before="0" w:after="0"/>
        <w:ind w:left="360"/>
        <w:rPr>
          <w:rFonts w:asciiTheme="minorHAnsi" w:hAnsiTheme="minorHAnsi"/>
          <w:b w:val="0"/>
          <w:i w:val="0"/>
          <w:color w:val="auto"/>
        </w:rPr>
      </w:pPr>
      <w:r w:rsidRPr="00FB2830">
        <w:rPr>
          <w:rFonts w:asciiTheme="minorHAnsi" w:hAnsiTheme="minorHAnsi"/>
          <w:b w:val="0"/>
          <w:i w:val="0"/>
          <w:color w:val="auto"/>
          <w:shd w:val="clear" w:color="auto" w:fill="FFFFFF"/>
        </w:rPr>
        <w:t>MAREČEK, Aleš a Jaroslav HONZA.</w:t>
      </w:r>
      <w:r w:rsidRPr="00FB2830">
        <w:rPr>
          <w:rStyle w:val="apple-converted-space"/>
          <w:rFonts w:asciiTheme="minorHAnsi" w:hAnsiTheme="minorHAnsi"/>
          <w:b w:val="0"/>
          <w:i w:val="0"/>
          <w:color w:val="auto"/>
          <w:shd w:val="clear" w:color="auto" w:fill="FFFFFF"/>
        </w:rPr>
        <w:t> </w:t>
      </w:r>
      <w:r w:rsidRPr="00FB2830">
        <w:rPr>
          <w:rFonts w:asciiTheme="minorHAnsi" w:hAnsiTheme="minorHAnsi"/>
          <w:b w:val="0"/>
          <w:i w:val="0"/>
          <w:color w:val="auto"/>
          <w:shd w:val="clear" w:color="auto" w:fill="FFFFFF"/>
        </w:rPr>
        <w:t>Chemie: pro čtyřletá gymnázia. 3. oprav. vyd. Olomouc: Nakladatelství Olomouc, 1998, 240 s. ISBN 80-718-2055-5.</w:t>
      </w:r>
    </w:p>
    <w:p w14:paraId="051C760D" w14:textId="77777777" w:rsidR="00FB2830" w:rsidRPr="00FB2830" w:rsidRDefault="00FB2830" w:rsidP="00FB2830">
      <w:pPr>
        <w:pStyle w:val="Nadpis4"/>
        <w:keepLines w:val="0"/>
        <w:numPr>
          <w:ilvl w:val="0"/>
          <w:numId w:val="53"/>
        </w:numPr>
        <w:spacing w:before="0" w:after="0"/>
        <w:ind w:left="360"/>
        <w:rPr>
          <w:rFonts w:asciiTheme="minorHAnsi" w:hAnsiTheme="minorHAnsi"/>
          <w:b w:val="0"/>
          <w:i w:val="0"/>
          <w:color w:val="auto"/>
        </w:rPr>
      </w:pPr>
      <w:r w:rsidRPr="00FB2830">
        <w:rPr>
          <w:rFonts w:asciiTheme="minorHAnsi" w:hAnsiTheme="minorHAnsi"/>
          <w:b w:val="0"/>
          <w:i w:val="0"/>
          <w:color w:val="auto"/>
          <w:shd w:val="clear" w:color="auto" w:fill="FFFFFF"/>
        </w:rPr>
        <w:t>VACÍK, Jiří.</w:t>
      </w:r>
      <w:r w:rsidRPr="00FB2830">
        <w:rPr>
          <w:rStyle w:val="apple-converted-space"/>
          <w:rFonts w:asciiTheme="minorHAnsi" w:hAnsiTheme="minorHAnsi"/>
          <w:b w:val="0"/>
          <w:i w:val="0"/>
          <w:color w:val="auto"/>
          <w:shd w:val="clear" w:color="auto" w:fill="FFFFFF"/>
        </w:rPr>
        <w:t> </w:t>
      </w:r>
      <w:r w:rsidRPr="00FB2830">
        <w:rPr>
          <w:rFonts w:asciiTheme="minorHAnsi" w:hAnsiTheme="minorHAnsi"/>
          <w:b w:val="0"/>
          <w:i w:val="0"/>
          <w:color w:val="auto"/>
          <w:shd w:val="clear" w:color="auto" w:fill="FFFFFF"/>
        </w:rPr>
        <w:t>Přehled středoškolské chemie. 2. vyd. Praha: SPN - pedagogické nakladatelství, 1999, 365 s. ISBN 80-723-5108-7.</w:t>
      </w:r>
    </w:p>
    <w:p w14:paraId="00FDB915" w14:textId="77777777" w:rsidR="00FB2830" w:rsidRPr="00FB2830" w:rsidRDefault="00FB2830" w:rsidP="00FB2830">
      <w:pPr>
        <w:spacing w:before="0" w:after="0"/>
      </w:pPr>
    </w:p>
    <w:sectPr w:rsidR="00FB2830" w:rsidRPr="00FB2830" w:rsidSect="00FB2830">
      <w:headerReference w:type="default" r:id="rId68"/>
      <w:type w:val="continuous"/>
      <w:pgSz w:w="11906" w:h="16838" w:code="9"/>
      <w:pgMar w:top="1418" w:right="1418" w:bottom="1418" w:left="1418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DBC9A" w14:textId="77777777" w:rsidR="001C326E" w:rsidRDefault="001C326E" w:rsidP="008B2B1C">
      <w:pPr>
        <w:spacing w:before="0" w:after="0" w:line="240" w:lineRule="auto"/>
      </w:pPr>
      <w:r>
        <w:separator/>
      </w:r>
    </w:p>
    <w:p w14:paraId="21193391" w14:textId="77777777" w:rsidR="001C326E" w:rsidRDefault="001C326E"/>
    <w:p w14:paraId="5EDC106D" w14:textId="77777777" w:rsidR="001C326E" w:rsidRDefault="001C326E" w:rsidP="00F14AB4"/>
  </w:endnote>
  <w:endnote w:type="continuationSeparator" w:id="0">
    <w:p w14:paraId="2BBD63B3" w14:textId="77777777" w:rsidR="001C326E" w:rsidRDefault="001C326E" w:rsidP="008B2B1C">
      <w:pPr>
        <w:spacing w:before="0" w:after="0" w:line="240" w:lineRule="auto"/>
      </w:pPr>
      <w:r>
        <w:continuationSeparator/>
      </w:r>
    </w:p>
    <w:p w14:paraId="1BA6872C" w14:textId="77777777" w:rsidR="001C326E" w:rsidRDefault="001C326E"/>
    <w:p w14:paraId="5E9C5EDA" w14:textId="77777777" w:rsidR="001C326E" w:rsidRDefault="001C326E" w:rsidP="00F14A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1167001"/>
      <w:docPartObj>
        <w:docPartGallery w:val="Page Numbers (Bottom of Page)"/>
        <w:docPartUnique/>
      </w:docPartObj>
    </w:sdtPr>
    <w:sdtEndPr/>
    <w:sdtContent>
      <w:p w14:paraId="65055E4F" w14:textId="77777777" w:rsidR="00504613" w:rsidRDefault="0050461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3D2">
          <w:rPr>
            <w:noProof/>
          </w:rPr>
          <w:t>7</w:t>
        </w:r>
        <w:r>
          <w:fldChar w:fldCharType="end"/>
        </w:r>
      </w:p>
    </w:sdtContent>
  </w:sdt>
  <w:p w14:paraId="19FFE394" w14:textId="77777777" w:rsidR="00504613" w:rsidRDefault="0050461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B1B0B" w14:textId="77777777" w:rsidR="001C326E" w:rsidRDefault="001C326E" w:rsidP="008B2B1C">
      <w:pPr>
        <w:spacing w:before="0" w:after="0" w:line="240" w:lineRule="auto"/>
      </w:pPr>
      <w:r>
        <w:separator/>
      </w:r>
    </w:p>
  </w:footnote>
  <w:footnote w:type="continuationSeparator" w:id="0">
    <w:p w14:paraId="6C90DF3B" w14:textId="77777777" w:rsidR="001C326E" w:rsidRDefault="001C326E" w:rsidP="008B2B1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C1E6B" w14:textId="77777777" w:rsidR="00504613" w:rsidRDefault="00504613">
    <w:pPr>
      <w:pStyle w:val="Zhlav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313032D" wp14:editId="4B6D9FC0">
              <wp:simplePos x="0" y="0"/>
              <wp:positionH relativeFrom="column">
                <wp:posOffset>-7620</wp:posOffset>
              </wp:positionH>
              <wp:positionV relativeFrom="paragraph">
                <wp:posOffset>245109</wp:posOffset>
              </wp:positionV>
              <wp:extent cx="5476875" cy="0"/>
              <wp:effectExtent l="0" t="0" r="28575" b="19050"/>
              <wp:wrapNone/>
              <wp:docPr id="2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768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24F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6pt;margin-top:19.3pt;width:431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xPIAIAADw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"/>
          </w:pict>
        </mc:Fallback>
      </mc:AlternateContent>
    </w:r>
    <w:r>
      <w:t>Slovo úvodem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97962" w14:textId="4CAAE438" w:rsidR="00504613" w:rsidRDefault="005046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9526351" wp14:editId="28B8F58A">
              <wp:simplePos x="0" y="0"/>
              <wp:positionH relativeFrom="column">
                <wp:posOffset>-15875</wp:posOffset>
              </wp:positionH>
              <wp:positionV relativeFrom="paragraph">
                <wp:posOffset>245110</wp:posOffset>
              </wp:positionV>
              <wp:extent cx="5467350" cy="635"/>
              <wp:effectExtent l="0" t="0" r="19050" b="37465"/>
              <wp:wrapNone/>
              <wp:docPr id="4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67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EB08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25pt;margin-top:19.3pt;width:430.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/2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"/>
          </w:pict>
        </mc:Fallback>
      </mc:AlternateContent>
    </w:r>
    <w:r>
      <w:t>Periodická soustava prvků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B6936" w14:textId="1032F5C0" w:rsidR="00504613" w:rsidRDefault="005046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2C041EB" wp14:editId="24AD8D3E">
              <wp:simplePos x="0" y="0"/>
              <wp:positionH relativeFrom="column">
                <wp:posOffset>-15875</wp:posOffset>
              </wp:positionH>
              <wp:positionV relativeFrom="paragraph">
                <wp:posOffset>245110</wp:posOffset>
              </wp:positionV>
              <wp:extent cx="5467350" cy="635"/>
              <wp:effectExtent l="0" t="0" r="19050" b="37465"/>
              <wp:wrapNone/>
              <wp:docPr id="4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67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1A2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25pt;margin-top:19.3pt;width:430.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"/>
          </w:pict>
        </mc:Fallback>
      </mc:AlternateContent>
    </w:r>
    <w:r>
      <w:t>Prvky a jejich sloučeniny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6B23E" w14:textId="6894B2CA" w:rsidR="00504613" w:rsidRDefault="005046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D40D062" wp14:editId="3A8733F7">
              <wp:simplePos x="0" y="0"/>
              <wp:positionH relativeFrom="column">
                <wp:posOffset>-15875</wp:posOffset>
              </wp:positionH>
              <wp:positionV relativeFrom="paragraph">
                <wp:posOffset>245110</wp:posOffset>
              </wp:positionV>
              <wp:extent cx="5467350" cy="635"/>
              <wp:effectExtent l="0" t="0" r="19050" b="37465"/>
              <wp:wrapNone/>
              <wp:docPr id="5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67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5D0A7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25pt;margin-top:19.3pt;width:430.5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6iIA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"/>
          </w:pict>
        </mc:Fallback>
      </mc:AlternateContent>
    </w:r>
    <w:r>
      <w:t>Hybridizace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CD151" w14:textId="5E18DF9A" w:rsidR="00504613" w:rsidRDefault="005046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9E6DA75" wp14:editId="68577FA9">
              <wp:simplePos x="0" y="0"/>
              <wp:positionH relativeFrom="column">
                <wp:posOffset>-15875</wp:posOffset>
              </wp:positionH>
              <wp:positionV relativeFrom="paragraph">
                <wp:posOffset>245110</wp:posOffset>
              </wp:positionV>
              <wp:extent cx="5467350" cy="635"/>
              <wp:effectExtent l="0" t="0" r="19050" b="37465"/>
              <wp:wrapNone/>
              <wp:docPr id="24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67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039C5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25pt;margin-top:19.3pt;width:430.5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6IH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"/>
          </w:pict>
        </mc:Fallback>
      </mc:AlternateContent>
    </w:r>
    <w:r>
      <w:t>Výpočet složení roztoků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516A3" w14:textId="4243EDB7" w:rsidR="00504613" w:rsidRDefault="005046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363BDC1" wp14:editId="34738642">
              <wp:simplePos x="0" y="0"/>
              <wp:positionH relativeFrom="column">
                <wp:posOffset>-15875</wp:posOffset>
              </wp:positionH>
              <wp:positionV relativeFrom="paragraph">
                <wp:posOffset>245110</wp:posOffset>
              </wp:positionV>
              <wp:extent cx="5467350" cy="635"/>
              <wp:effectExtent l="0" t="0" r="19050" b="3746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67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BD96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25pt;margin-top:19.3pt;width:430.5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ppIAIAAD0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"/>
          </w:pict>
        </mc:Fallback>
      </mc:AlternateContent>
    </w:r>
    <w:r w:rsidR="0027574D">
      <w:t>Názvosloví anorganických sloučenin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A0699" w14:textId="12F31239" w:rsidR="0027574D" w:rsidRDefault="0027574D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F0BEE73" wp14:editId="37C7ADEF">
              <wp:simplePos x="0" y="0"/>
              <wp:positionH relativeFrom="column">
                <wp:posOffset>-15875</wp:posOffset>
              </wp:positionH>
              <wp:positionV relativeFrom="paragraph">
                <wp:posOffset>245110</wp:posOffset>
              </wp:positionV>
              <wp:extent cx="5467350" cy="635"/>
              <wp:effectExtent l="0" t="0" r="19050" b="37465"/>
              <wp:wrapNone/>
              <wp:docPr id="4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67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99E2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25pt;margin-top:19.3pt;width:430.5pt;height: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3bIQIAAD4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"/>
          </w:pict>
        </mc:Fallback>
      </mc:AlternateContent>
    </w:r>
    <w:r>
      <w:t>Přílohy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1D0695" w14:textId="64A0816A" w:rsidR="00FB2830" w:rsidRDefault="00FB283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A925A66" wp14:editId="7BA2AD7A">
              <wp:simplePos x="0" y="0"/>
              <wp:positionH relativeFrom="column">
                <wp:posOffset>-15875</wp:posOffset>
              </wp:positionH>
              <wp:positionV relativeFrom="paragraph">
                <wp:posOffset>245110</wp:posOffset>
              </wp:positionV>
              <wp:extent cx="5467350" cy="635"/>
              <wp:effectExtent l="0" t="0" r="19050" b="37465"/>
              <wp:wrapNone/>
              <wp:docPr id="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67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3C24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25pt;margin-top:19.3pt;width:430.5pt;height: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f7IAIAAD0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"/>
          </w:pict>
        </mc:Fallback>
      </mc:AlternateContent>
    </w:r>
    <w:r>
      <w:t>Použitá literatura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E6DA3"/>
    <w:multiLevelType w:val="hybridMultilevel"/>
    <w:tmpl w:val="98FA33E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vertAlign w:val="baseline"/>
      </w:rPr>
    </w:lvl>
    <w:lvl w:ilvl="1" w:tplc="040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BF246A"/>
    <w:multiLevelType w:val="hybridMultilevel"/>
    <w:tmpl w:val="92983712"/>
    <w:lvl w:ilvl="0" w:tplc="09F44C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4"/>
        <w:szCs w:val="24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E37F1"/>
    <w:multiLevelType w:val="hybridMultilevel"/>
    <w:tmpl w:val="0C4C133A"/>
    <w:lvl w:ilvl="0" w:tplc="171879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278C0"/>
    <w:multiLevelType w:val="hybridMultilevel"/>
    <w:tmpl w:val="8D800350"/>
    <w:lvl w:ilvl="0" w:tplc="8F6EF744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C015F"/>
    <w:multiLevelType w:val="hybridMultilevel"/>
    <w:tmpl w:val="862483D4"/>
    <w:lvl w:ilvl="0" w:tplc="8F007D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27697"/>
    <w:multiLevelType w:val="hybridMultilevel"/>
    <w:tmpl w:val="32B0EB6E"/>
    <w:lvl w:ilvl="0" w:tplc="8F007DA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004904"/>
    <w:multiLevelType w:val="hybridMultilevel"/>
    <w:tmpl w:val="D1EA8A2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11F08D4"/>
    <w:multiLevelType w:val="hybridMultilevel"/>
    <w:tmpl w:val="B486FC1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84392B"/>
    <w:multiLevelType w:val="hybridMultilevel"/>
    <w:tmpl w:val="D8CA42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5428A9"/>
    <w:multiLevelType w:val="hybridMultilevel"/>
    <w:tmpl w:val="1FD81A0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49F5BA3"/>
    <w:multiLevelType w:val="hybridMultilevel"/>
    <w:tmpl w:val="9F7846C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FDA8DC48">
      <w:start w:val="1"/>
      <w:numFmt w:val="lowerLetter"/>
      <w:lvlText w:val="%2."/>
      <w:lvlJc w:val="left"/>
      <w:pPr>
        <w:ind w:left="1788" w:hanging="360"/>
      </w:pPr>
      <w:rPr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195F793D"/>
    <w:multiLevelType w:val="hybridMultilevel"/>
    <w:tmpl w:val="DC2E5A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A2411"/>
    <w:multiLevelType w:val="hybridMultilevel"/>
    <w:tmpl w:val="AEF44EE8"/>
    <w:lvl w:ilvl="0" w:tplc="8F007D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D641C"/>
    <w:multiLevelType w:val="hybridMultilevel"/>
    <w:tmpl w:val="C02ABA70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24520F36"/>
    <w:multiLevelType w:val="hybridMultilevel"/>
    <w:tmpl w:val="71F8A8D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6F11973"/>
    <w:multiLevelType w:val="hybridMultilevel"/>
    <w:tmpl w:val="025E177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FDA8DC48">
      <w:start w:val="1"/>
      <w:numFmt w:val="lowerLetter"/>
      <w:lvlText w:val="%2."/>
      <w:lvlJc w:val="left"/>
      <w:pPr>
        <w:ind w:left="1788" w:hanging="360"/>
      </w:pPr>
      <w:rPr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7755FF0"/>
    <w:multiLevelType w:val="hybridMultilevel"/>
    <w:tmpl w:val="A5FC39B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FDA8DC48">
      <w:start w:val="1"/>
      <w:numFmt w:val="lowerLetter"/>
      <w:lvlText w:val="%2."/>
      <w:lvlJc w:val="left"/>
      <w:pPr>
        <w:ind w:left="1788" w:hanging="360"/>
      </w:pPr>
      <w:rPr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BF045BF"/>
    <w:multiLevelType w:val="hybridMultilevel"/>
    <w:tmpl w:val="378C6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DA55E3"/>
    <w:multiLevelType w:val="hybridMultilevel"/>
    <w:tmpl w:val="75B41AD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DD87876"/>
    <w:multiLevelType w:val="hybridMultilevel"/>
    <w:tmpl w:val="C2B08A94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D613C"/>
    <w:multiLevelType w:val="hybridMultilevel"/>
    <w:tmpl w:val="85F6970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20117D4"/>
    <w:multiLevelType w:val="hybridMultilevel"/>
    <w:tmpl w:val="C1DED85E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032C4D"/>
    <w:multiLevelType w:val="hybridMultilevel"/>
    <w:tmpl w:val="8326C2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125A94"/>
    <w:multiLevelType w:val="hybridMultilevel"/>
    <w:tmpl w:val="BB8EB738"/>
    <w:lvl w:ilvl="0" w:tplc="0852A02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7295F80"/>
    <w:multiLevelType w:val="hybridMultilevel"/>
    <w:tmpl w:val="C0CE4370"/>
    <w:lvl w:ilvl="0" w:tplc="8F007DA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A63377E"/>
    <w:multiLevelType w:val="hybridMultilevel"/>
    <w:tmpl w:val="3F74B638"/>
    <w:lvl w:ilvl="0" w:tplc="6D361F3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DA8DC48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F423D8"/>
    <w:multiLevelType w:val="hybridMultilevel"/>
    <w:tmpl w:val="F494562C"/>
    <w:lvl w:ilvl="0" w:tplc="6732654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EB67EBC"/>
    <w:multiLevelType w:val="hybridMultilevel"/>
    <w:tmpl w:val="F494562C"/>
    <w:lvl w:ilvl="0" w:tplc="6732654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0077DF1"/>
    <w:multiLevelType w:val="hybridMultilevel"/>
    <w:tmpl w:val="916A1B2E"/>
    <w:lvl w:ilvl="0" w:tplc="E4E6003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AB538A"/>
    <w:multiLevelType w:val="hybridMultilevel"/>
    <w:tmpl w:val="8326C2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1A6C44"/>
    <w:multiLevelType w:val="hybridMultilevel"/>
    <w:tmpl w:val="D416EEEC"/>
    <w:lvl w:ilvl="0" w:tplc="90B02C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4"/>
        <w:szCs w:val="24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3D5436"/>
    <w:multiLevelType w:val="hybridMultilevel"/>
    <w:tmpl w:val="3F74B638"/>
    <w:lvl w:ilvl="0" w:tplc="6D361F3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DA8DC48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BA5D0C"/>
    <w:multiLevelType w:val="hybridMultilevel"/>
    <w:tmpl w:val="D380974E"/>
    <w:lvl w:ilvl="0" w:tplc="8F007D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7A3DAD"/>
    <w:multiLevelType w:val="hybridMultilevel"/>
    <w:tmpl w:val="C3F4F002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4DBA1CDE"/>
    <w:multiLevelType w:val="hybridMultilevel"/>
    <w:tmpl w:val="3A60C154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BD05AF"/>
    <w:multiLevelType w:val="hybridMultilevel"/>
    <w:tmpl w:val="378C6B3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4341006"/>
    <w:multiLevelType w:val="hybridMultilevel"/>
    <w:tmpl w:val="F54ACC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A1B0806"/>
    <w:multiLevelType w:val="hybridMultilevel"/>
    <w:tmpl w:val="F416B8B6"/>
    <w:lvl w:ilvl="0" w:tplc="8F6EF744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A059A5"/>
    <w:multiLevelType w:val="hybridMultilevel"/>
    <w:tmpl w:val="A1DCFC7E"/>
    <w:lvl w:ilvl="0" w:tplc="0178B8F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F643B6"/>
    <w:multiLevelType w:val="hybridMultilevel"/>
    <w:tmpl w:val="414C4CC0"/>
    <w:lvl w:ilvl="0" w:tplc="DCD0C6F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4F7053"/>
    <w:multiLevelType w:val="hybridMultilevel"/>
    <w:tmpl w:val="DFFC766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5FF052A9"/>
    <w:multiLevelType w:val="hybridMultilevel"/>
    <w:tmpl w:val="CB5AFA26"/>
    <w:lvl w:ilvl="0" w:tplc="63F062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474333"/>
    <w:multiLevelType w:val="hybridMultilevel"/>
    <w:tmpl w:val="BAAC0A4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5262A99"/>
    <w:multiLevelType w:val="hybridMultilevel"/>
    <w:tmpl w:val="DAD0E9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2C0269"/>
    <w:multiLevelType w:val="hybridMultilevel"/>
    <w:tmpl w:val="8D800350"/>
    <w:lvl w:ilvl="0" w:tplc="8F6EF744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ED677A"/>
    <w:multiLevelType w:val="hybridMultilevel"/>
    <w:tmpl w:val="FCE6A4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C5029B"/>
    <w:multiLevelType w:val="hybridMultilevel"/>
    <w:tmpl w:val="2F9CCAA8"/>
    <w:lvl w:ilvl="0" w:tplc="04050019">
      <w:start w:val="1"/>
      <w:numFmt w:val="lowerLetter"/>
      <w:lvlText w:val="%1."/>
      <w:lvlJc w:val="left"/>
      <w:pPr>
        <w:ind w:left="1068" w:hanging="360"/>
      </w:pPr>
      <w:rPr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6E63231A"/>
    <w:multiLevelType w:val="hybridMultilevel"/>
    <w:tmpl w:val="CBD2E19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161BD8"/>
    <w:multiLevelType w:val="hybridMultilevel"/>
    <w:tmpl w:val="B2BC4A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0B5F82"/>
    <w:multiLevelType w:val="hybridMultilevel"/>
    <w:tmpl w:val="A35EF3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771F4F"/>
    <w:multiLevelType w:val="hybridMultilevel"/>
    <w:tmpl w:val="B6D6B888"/>
    <w:lvl w:ilvl="0" w:tplc="A2D2EE56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59F1F1A"/>
    <w:multiLevelType w:val="hybridMultilevel"/>
    <w:tmpl w:val="3DB82F38"/>
    <w:lvl w:ilvl="0" w:tplc="63F062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F1B44A1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C05524"/>
    <w:multiLevelType w:val="hybridMultilevel"/>
    <w:tmpl w:val="3878C87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vertAlign w:val="baseline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 w15:restartNumberingAfterBreak="0">
    <w:nsid w:val="77F36534"/>
    <w:multiLevelType w:val="hybridMultilevel"/>
    <w:tmpl w:val="A9D281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756CB4"/>
    <w:multiLevelType w:val="hybridMultilevel"/>
    <w:tmpl w:val="2A0C789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78CE4CC6"/>
    <w:multiLevelType w:val="hybridMultilevel"/>
    <w:tmpl w:val="2E6419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420123"/>
    <w:multiLevelType w:val="hybridMultilevel"/>
    <w:tmpl w:val="9ABA404C"/>
    <w:lvl w:ilvl="0" w:tplc="BA4C7CD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C035B29"/>
    <w:multiLevelType w:val="hybridMultilevel"/>
    <w:tmpl w:val="D9923EE2"/>
    <w:lvl w:ilvl="0" w:tplc="8514E11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D527D01"/>
    <w:multiLevelType w:val="multilevel"/>
    <w:tmpl w:val="333AB0F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9" w15:restartNumberingAfterBreak="0">
    <w:nsid w:val="7F4D0BB6"/>
    <w:multiLevelType w:val="hybridMultilevel"/>
    <w:tmpl w:val="711CD1C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49"/>
  </w:num>
  <w:num w:numId="3">
    <w:abstractNumId w:val="8"/>
  </w:num>
  <w:num w:numId="4">
    <w:abstractNumId w:val="14"/>
  </w:num>
  <w:num w:numId="5">
    <w:abstractNumId w:val="20"/>
  </w:num>
  <w:num w:numId="6">
    <w:abstractNumId w:val="2"/>
  </w:num>
  <w:num w:numId="7">
    <w:abstractNumId w:val="53"/>
  </w:num>
  <w:num w:numId="8">
    <w:abstractNumId w:val="24"/>
  </w:num>
  <w:num w:numId="9">
    <w:abstractNumId w:val="54"/>
  </w:num>
  <w:num w:numId="10">
    <w:abstractNumId w:val="5"/>
  </w:num>
  <w:num w:numId="11">
    <w:abstractNumId w:val="3"/>
  </w:num>
  <w:num w:numId="12">
    <w:abstractNumId w:val="37"/>
  </w:num>
  <w:num w:numId="13">
    <w:abstractNumId w:val="6"/>
  </w:num>
  <w:num w:numId="14">
    <w:abstractNumId w:val="33"/>
  </w:num>
  <w:num w:numId="15">
    <w:abstractNumId w:val="0"/>
  </w:num>
  <w:num w:numId="16">
    <w:abstractNumId w:val="40"/>
  </w:num>
  <w:num w:numId="17">
    <w:abstractNumId w:val="31"/>
  </w:num>
  <w:num w:numId="18">
    <w:abstractNumId w:val="48"/>
  </w:num>
  <w:num w:numId="19">
    <w:abstractNumId w:val="56"/>
  </w:num>
  <w:num w:numId="20">
    <w:abstractNumId w:val="42"/>
  </w:num>
  <w:num w:numId="21">
    <w:abstractNumId w:val="11"/>
  </w:num>
  <w:num w:numId="22">
    <w:abstractNumId w:val="30"/>
  </w:num>
  <w:num w:numId="23">
    <w:abstractNumId w:val="32"/>
  </w:num>
  <w:num w:numId="24">
    <w:abstractNumId w:val="4"/>
  </w:num>
  <w:num w:numId="25">
    <w:abstractNumId w:val="22"/>
  </w:num>
  <w:num w:numId="26">
    <w:abstractNumId w:val="1"/>
  </w:num>
  <w:num w:numId="27">
    <w:abstractNumId w:val="12"/>
  </w:num>
  <w:num w:numId="28">
    <w:abstractNumId w:val="18"/>
  </w:num>
  <w:num w:numId="29">
    <w:abstractNumId w:val="36"/>
  </w:num>
  <w:num w:numId="30">
    <w:abstractNumId w:val="26"/>
  </w:num>
  <w:num w:numId="31">
    <w:abstractNumId w:val="34"/>
  </w:num>
  <w:num w:numId="32">
    <w:abstractNumId w:val="23"/>
  </w:num>
  <w:num w:numId="33">
    <w:abstractNumId w:val="19"/>
  </w:num>
  <w:num w:numId="34">
    <w:abstractNumId w:val="27"/>
  </w:num>
  <w:num w:numId="35">
    <w:abstractNumId w:val="47"/>
  </w:num>
  <w:num w:numId="36">
    <w:abstractNumId w:val="55"/>
  </w:num>
  <w:num w:numId="37">
    <w:abstractNumId w:val="21"/>
  </w:num>
  <w:num w:numId="38">
    <w:abstractNumId w:val="29"/>
  </w:num>
  <w:num w:numId="39">
    <w:abstractNumId w:val="59"/>
  </w:num>
  <w:num w:numId="40">
    <w:abstractNumId w:val="10"/>
  </w:num>
  <w:num w:numId="41">
    <w:abstractNumId w:val="13"/>
  </w:num>
  <w:num w:numId="42">
    <w:abstractNumId w:val="52"/>
  </w:num>
  <w:num w:numId="43">
    <w:abstractNumId w:val="16"/>
  </w:num>
  <w:num w:numId="44">
    <w:abstractNumId w:val="15"/>
  </w:num>
  <w:num w:numId="45">
    <w:abstractNumId w:val="25"/>
  </w:num>
  <w:num w:numId="46">
    <w:abstractNumId w:val="51"/>
  </w:num>
  <w:num w:numId="47">
    <w:abstractNumId w:val="41"/>
  </w:num>
  <w:num w:numId="48">
    <w:abstractNumId w:val="50"/>
  </w:num>
  <w:num w:numId="49">
    <w:abstractNumId w:val="57"/>
  </w:num>
  <w:num w:numId="50">
    <w:abstractNumId w:val="44"/>
  </w:num>
  <w:num w:numId="51">
    <w:abstractNumId w:val="17"/>
  </w:num>
  <w:num w:numId="52">
    <w:abstractNumId w:val="35"/>
  </w:num>
  <w:num w:numId="53">
    <w:abstractNumId w:val="45"/>
  </w:num>
  <w:num w:numId="54">
    <w:abstractNumId w:val="46"/>
  </w:num>
  <w:num w:numId="55">
    <w:abstractNumId w:val="9"/>
  </w:num>
  <w:num w:numId="56">
    <w:abstractNumId w:val="7"/>
  </w:num>
  <w:num w:numId="57">
    <w:abstractNumId w:val="39"/>
  </w:num>
  <w:num w:numId="58">
    <w:abstractNumId w:val="43"/>
  </w:num>
  <w:num w:numId="59">
    <w:abstractNumId w:val="28"/>
  </w:num>
  <w:num w:numId="60">
    <w:abstractNumId w:val="3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D76"/>
    <w:rsid w:val="00002584"/>
    <w:rsid w:val="0000302F"/>
    <w:rsid w:val="000067E4"/>
    <w:rsid w:val="000113E1"/>
    <w:rsid w:val="00021EF9"/>
    <w:rsid w:val="000626E1"/>
    <w:rsid w:val="00064136"/>
    <w:rsid w:val="000817E9"/>
    <w:rsid w:val="00083CA5"/>
    <w:rsid w:val="00090078"/>
    <w:rsid w:val="00090723"/>
    <w:rsid w:val="000916A2"/>
    <w:rsid w:val="00091A42"/>
    <w:rsid w:val="000A2A4A"/>
    <w:rsid w:val="000A2AAC"/>
    <w:rsid w:val="000B46C2"/>
    <w:rsid w:val="000B53D2"/>
    <w:rsid w:val="000B7F7F"/>
    <w:rsid w:val="000C349F"/>
    <w:rsid w:val="000E35A5"/>
    <w:rsid w:val="000E3D40"/>
    <w:rsid w:val="000F520E"/>
    <w:rsid w:val="00100CBE"/>
    <w:rsid w:val="00101DE9"/>
    <w:rsid w:val="00104B0E"/>
    <w:rsid w:val="001139C2"/>
    <w:rsid w:val="001323A4"/>
    <w:rsid w:val="001362ED"/>
    <w:rsid w:val="00150D96"/>
    <w:rsid w:val="001515DA"/>
    <w:rsid w:val="0015466E"/>
    <w:rsid w:val="00154BDC"/>
    <w:rsid w:val="0015604F"/>
    <w:rsid w:val="00165498"/>
    <w:rsid w:val="0016720F"/>
    <w:rsid w:val="00167931"/>
    <w:rsid w:val="00177806"/>
    <w:rsid w:val="00183BCB"/>
    <w:rsid w:val="00183EDB"/>
    <w:rsid w:val="001974DC"/>
    <w:rsid w:val="00197F15"/>
    <w:rsid w:val="001A4766"/>
    <w:rsid w:val="001B3CA8"/>
    <w:rsid w:val="001B5B7A"/>
    <w:rsid w:val="001C326E"/>
    <w:rsid w:val="001C7EA6"/>
    <w:rsid w:val="001E36D7"/>
    <w:rsid w:val="001F1219"/>
    <w:rsid w:val="00200C7D"/>
    <w:rsid w:val="002132DE"/>
    <w:rsid w:val="002238D5"/>
    <w:rsid w:val="00224AC8"/>
    <w:rsid w:val="00225FFF"/>
    <w:rsid w:val="00237658"/>
    <w:rsid w:val="00245F09"/>
    <w:rsid w:val="00247671"/>
    <w:rsid w:val="002532B0"/>
    <w:rsid w:val="00265023"/>
    <w:rsid w:val="002710E8"/>
    <w:rsid w:val="00271595"/>
    <w:rsid w:val="00273CC9"/>
    <w:rsid w:val="0027574D"/>
    <w:rsid w:val="00285D43"/>
    <w:rsid w:val="00287269"/>
    <w:rsid w:val="00290726"/>
    <w:rsid w:val="00290942"/>
    <w:rsid w:val="0029473C"/>
    <w:rsid w:val="002A08B1"/>
    <w:rsid w:val="002D3774"/>
    <w:rsid w:val="002E581D"/>
    <w:rsid w:val="002E74E0"/>
    <w:rsid w:val="00314BBF"/>
    <w:rsid w:val="00320922"/>
    <w:rsid w:val="00327B95"/>
    <w:rsid w:val="00341540"/>
    <w:rsid w:val="0034175A"/>
    <w:rsid w:val="00357529"/>
    <w:rsid w:val="00364F59"/>
    <w:rsid w:val="00366AF9"/>
    <w:rsid w:val="00370789"/>
    <w:rsid w:val="00376806"/>
    <w:rsid w:val="00383D4E"/>
    <w:rsid w:val="00384315"/>
    <w:rsid w:val="0038619C"/>
    <w:rsid w:val="00386925"/>
    <w:rsid w:val="003C6E3F"/>
    <w:rsid w:val="003D756A"/>
    <w:rsid w:val="003E2CC6"/>
    <w:rsid w:val="003E54C1"/>
    <w:rsid w:val="003E565A"/>
    <w:rsid w:val="003F6611"/>
    <w:rsid w:val="003F6FDA"/>
    <w:rsid w:val="00401B71"/>
    <w:rsid w:val="00403D73"/>
    <w:rsid w:val="00406131"/>
    <w:rsid w:val="004065CA"/>
    <w:rsid w:val="00411667"/>
    <w:rsid w:val="00411F0B"/>
    <w:rsid w:val="0041355A"/>
    <w:rsid w:val="004246F6"/>
    <w:rsid w:val="004252C7"/>
    <w:rsid w:val="004273FF"/>
    <w:rsid w:val="00430A17"/>
    <w:rsid w:val="00432B3D"/>
    <w:rsid w:val="00432BC1"/>
    <w:rsid w:val="00434E2B"/>
    <w:rsid w:val="00452A42"/>
    <w:rsid w:val="00456FC1"/>
    <w:rsid w:val="00466670"/>
    <w:rsid w:val="004719BE"/>
    <w:rsid w:val="00480393"/>
    <w:rsid w:val="00493267"/>
    <w:rsid w:val="004A4066"/>
    <w:rsid w:val="004A4CCC"/>
    <w:rsid w:val="004B23B7"/>
    <w:rsid w:val="004B7BF2"/>
    <w:rsid w:val="004B7C73"/>
    <w:rsid w:val="004C230A"/>
    <w:rsid w:val="004C3A71"/>
    <w:rsid w:val="004D00AE"/>
    <w:rsid w:val="004D33C0"/>
    <w:rsid w:val="004E1905"/>
    <w:rsid w:val="004E2E6D"/>
    <w:rsid w:val="004F2440"/>
    <w:rsid w:val="00500D8D"/>
    <w:rsid w:val="00501611"/>
    <w:rsid w:val="00501BCC"/>
    <w:rsid w:val="0050220F"/>
    <w:rsid w:val="00502924"/>
    <w:rsid w:val="00504613"/>
    <w:rsid w:val="00507762"/>
    <w:rsid w:val="00514C55"/>
    <w:rsid w:val="005225A2"/>
    <w:rsid w:val="00522B6A"/>
    <w:rsid w:val="00525984"/>
    <w:rsid w:val="00542E6C"/>
    <w:rsid w:val="00545CDC"/>
    <w:rsid w:val="00567BCB"/>
    <w:rsid w:val="00570A64"/>
    <w:rsid w:val="00571919"/>
    <w:rsid w:val="005847F9"/>
    <w:rsid w:val="005A113B"/>
    <w:rsid w:val="005C2977"/>
    <w:rsid w:val="005D7597"/>
    <w:rsid w:val="005E2061"/>
    <w:rsid w:val="005F1734"/>
    <w:rsid w:val="005F2ECB"/>
    <w:rsid w:val="00615922"/>
    <w:rsid w:val="006473B7"/>
    <w:rsid w:val="0065256D"/>
    <w:rsid w:val="00670104"/>
    <w:rsid w:val="00671C48"/>
    <w:rsid w:val="00673161"/>
    <w:rsid w:val="006829A3"/>
    <w:rsid w:val="0068383B"/>
    <w:rsid w:val="00685EE2"/>
    <w:rsid w:val="00686467"/>
    <w:rsid w:val="00693176"/>
    <w:rsid w:val="0069591B"/>
    <w:rsid w:val="006A1504"/>
    <w:rsid w:val="006A72BB"/>
    <w:rsid w:val="006B070E"/>
    <w:rsid w:val="006B24D4"/>
    <w:rsid w:val="006B2FFB"/>
    <w:rsid w:val="006B7155"/>
    <w:rsid w:val="006C1473"/>
    <w:rsid w:val="006C6E7A"/>
    <w:rsid w:val="006C7B87"/>
    <w:rsid w:val="006D1F39"/>
    <w:rsid w:val="006D455D"/>
    <w:rsid w:val="006F08BF"/>
    <w:rsid w:val="006F1372"/>
    <w:rsid w:val="00703BCB"/>
    <w:rsid w:val="00714F30"/>
    <w:rsid w:val="00721E72"/>
    <w:rsid w:val="0075314D"/>
    <w:rsid w:val="00766833"/>
    <w:rsid w:val="0077429E"/>
    <w:rsid w:val="00782326"/>
    <w:rsid w:val="00783B9C"/>
    <w:rsid w:val="007A0DBB"/>
    <w:rsid w:val="007D2D76"/>
    <w:rsid w:val="007D3AAD"/>
    <w:rsid w:val="007E6041"/>
    <w:rsid w:val="007F04C5"/>
    <w:rsid w:val="007F3E68"/>
    <w:rsid w:val="007F7F2F"/>
    <w:rsid w:val="00816C8A"/>
    <w:rsid w:val="0082252C"/>
    <w:rsid w:val="00822896"/>
    <w:rsid w:val="008242D0"/>
    <w:rsid w:val="00850ACD"/>
    <w:rsid w:val="0085354D"/>
    <w:rsid w:val="00853865"/>
    <w:rsid w:val="0087585A"/>
    <w:rsid w:val="00880CFD"/>
    <w:rsid w:val="0089023B"/>
    <w:rsid w:val="00891F5E"/>
    <w:rsid w:val="008A4ABD"/>
    <w:rsid w:val="008A6B47"/>
    <w:rsid w:val="008B2B1C"/>
    <w:rsid w:val="008B6F8B"/>
    <w:rsid w:val="008C2935"/>
    <w:rsid w:val="008C495E"/>
    <w:rsid w:val="008C68CD"/>
    <w:rsid w:val="008D17DE"/>
    <w:rsid w:val="008D7A22"/>
    <w:rsid w:val="008E2D75"/>
    <w:rsid w:val="008E54AA"/>
    <w:rsid w:val="0090749D"/>
    <w:rsid w:val="00917D69"/>
    <w:rsid w:val="00920018"/>
    <w:rsid w:val="00927AB0"/>
    <w:rsid w:val="00934100"/>
    <w:rsid w:val="0094212F"/>
    <w:rsid w:val="00951AC6"/>
    <w:rsid w:val="00952246"/>
    <w:rsid w:val="00956FCC"/>
    <w:rsid w:val="00962288"/>
    <w:rsid w:val="00964651"/>
    <w:rsid w:val="0097498A"/>
    <w:rsid w:val="00974A00"/>
    <w:rsid w:val="0099313F"/>
    <w:rsid w:val="0099642D"/>
    <w:rsid w:val="009A52B3"/>
    <w:rsid w:val="009B3524"/>
    <w:rsid w:val="009B6AB1"/>
    <w:rsid w:val="009B79A9"/>
    <w:rsid w:val="009C7487"/>
    <w:rsid w:val="009D0FF2"/>
    <w:rsid w:val="009E08A3"/>
    <w:rsid w:val="009E6358"/>
    <w:rsid w:val="009F396D"/>
    <w:rsid w:val="009F4B56"/>
    <w:rsid w:val="009F5C5C"/>
    <w:rsid w:val="00A06D76"/>
    <w:rsid w:val="00A252A2"/>
    <w:rsid w:val="00A3406B"/>
    <w:rsid w:val="00A402B5"/>
    <w:rsid w:val="00A41D7A"/>
    <w:rsid w:val="00A4238C"/>
    <w:rsid w:val="00A654BE"/>
    <w:rsid w:val="00A65F4A"/>
    <w:rsid w:val="00A71058"/>
    <w:rsid w:val="00A73A7C"/>
    <w:rsid w:val="00A82C19"/>
    <w:rsid w:val="00A8466C"/>
    <w:rsid w:val="00A850EF"/>
    <w:rsid w:val="00AA49E7"/>
    <w:rsid w:val="00AC0876"/>
    <w:rsid w:val="00AC4479"/>
    <w:rsid w:val="00AD16D1"/>
    <w:rsid w:val="00AD5FAA"/>
    <w:rsid w:val="00AE1443"/>
    <w:rsid w:val="00AE5538"/>
    <w:rsid w:val="00AF08FB"/>
    <w:rsid w:val="00B0433D"/>
    <w:rsid w:val="00B0444B"/>
    <w:rsid w:val="00B0605B"/>
    <w:rsid w:val="00B0757D"/>
    <w:rsid w:val="00B07A4D"/>
    <w:rsid w:val="00B400B6"/>
    <w:rsid w:val="00B414F6"/>
    <w:rsid w:val="00B52267"/>
    <w:rsid w:val="00B72E59"/>
    <w:rsid w:val="00B84644"/>
    <w:rsid w:val="00B869EB"/>
    <w:rsid w:val="00B90034"/>
    <w:rsid w:val="00B9618C"/>
    <w:rsid w:val="00BB0415"/>
    <w:rsid w:val="00BB24E6"/>
    <w:rsid w:val="00BB7372"/>
    <w:rsid w:val="00BB776C"/>
    <w:rsid w:val="00BC388C"/>
    <w:rsid w:val="00BD5349"/>
    <w:rsid w:val="00BD5733"/>
    <w:rsid w:val="00BE06D1"/>
    <w:rsid w:val="00BE64E4"/>
    <w:rsid w:val="00BE68A1"/>
    <w:rsid w:val="00BE7D2F"/>
    <w:rsid w:val="00BF0195"/>
    <w:rsid w:val="00BF03C3"/>
    <w:rsid w:val="00BF729D"/>
    <w:rsid w:val="00BF7B79"/>
    <w:rsid w:val="00C02937"/>
    <w:rsid w:val="00C05C4D"/>
    <w:rsid w:val="00C227BE"/>
    <w:rsid w:val="00C3383E"/>
    <w:rsid w:val="00C53841"/>
    <w:rsid w:val="00C53F2C"/>
    <w:rsid w:val="00C571A5"/>
    <w:rsid w:val="00C6741E"/>
    <w:rsid w:val="00C67F77"/>
    <w:rsid w:val="00C82083"/>
    <w:rsid w:val="00C83D34"/>
    <w:rsid w:val="00C91F82"/>
    <w:rsid w:val="00C94387"/>
    <w:rsid w:val="00C96247"/>
    <w:rsid w:val="00CA047A"/>
    <w:rsid w:val="00CA1E0C"/>
    <w:rsid w:val="00CA2D4B"/>
    <w:rsid w:val="00CB08A7"/>
    <w:rsid w:val="00CB1DBC"/>
    <w:rsid w:val="00CC3AE2"/>
    <w:rsid w:val="00CE216E"/>
    <w:rsid w:val="00CF19B9"/>
    <w:rsid w:val="00CF2C9B"/>
    <w:rsid w:val="00CF471D"/>
    <w:rsid w:val="00CF785E"/>
    <w:rsid w:val="00D010EE"/>
    <w:rsid w:val="00D11416"/>
    <w:rsid w:val="00D11AE4"/>
    <w:rsid w:val="00D21F0C"/>
    <w:rsid w:val="00D2277C"/>
    <w:rsid w:val="00D245D3"/>
    <w:rsid w:val="00D24BAE"/>
    <w:rsid w:val="00D344F1"/>
    <w:rsid w:val="00D42D08"/>
    <w:rsid w:val="00D4538C"/>
    <w:rsid w:val="00D53CBA"/>
    <w:rsid w:val="00D55092"/>
    <w:rsid w:val="00D6439A"/>
    <w:rsid w:val="00D6717A"/>
    <w:rsid w:val="00D84210"/>
    <w:rsid w:val="00D851F3"/>
    <w:rsid w:val="00D85612"/>
    <w:rsid w:val="00D91E9C"/>
    <w:rsid w:val="00D9704F"/>
    <w:rsid w:val="00DA28C6"/>
    <w:rsid w:val="00DA47A7"/>
    <w:rsid w:val="00DB2831"/>
    <w:rsid w:val="00DB6784"/>
    <w:rsid w:val="00DD2C6E"/>
    <w:rsid w:val="00DD61A9"/>
    <w:rsid w:val="00DE0D87"/>
    <w:rsid w:val="00DE3278"/>
    <w:rsid w:val="00DF091D"/>
    <w:rsid w:val="00DF4978"/>
    <w:rsid w:val="00E026A4"/>
    <w:rsid w:val="00E038B9"/>
    <w:rsid w:val="00E05A5C"/>
    <w:rsid w:val="00E12CAB"/>
    <w:rsid w:val="00E17CDC"/>
    <w:rsid w:val="00E2077B"/>
    <w:rsid w:val="00E22284"/>
    <w:rsid w:val="00E24501"/>
    <w:rsid w:val="00E32E12"/>
    <w:rsid w:val="00E52E72"/>
    <w:rsid w:val="00E5497F"/>
    <w:rsid w:val="00E80CCD"/>
    <w:rsid w:val="00E90581"/>
    <w:rsid w:val="00EA218F"/>
    <w:rsid w:val="00EA3167"/>
    <w:rsid w:val="00EA391C"/>
    <w:rsid w:val="00EA5AAB"/>
    <w:rsid w:val="00ED5BC1"/>
    <w:rsid w:val="00ED7916"/>
    <w:rsid w:val="00EE4470"/>
    <w:rsid w:val="00EE6B93"/>
    <w:rsid w:val="00F00792"/>
    <w:rsid w:val="00F008FB"/>
    <w:rsid w:val="00F05A9D"/>
    <w:rsid w:val="00F05CA9"/>
    <w:rsid w:val="00F14241"/>
    <w:rsid w:val="00F14AB4"/>
    <w:rsid w:val="00F15661"/>
    <w:rsid w:val="00F17F94"/>
    <w:rsid w:val="00F26C56"/>
    <w:rsid w:val="00F319CC"/>
    <w:rsid w:val="00F34CC9"/>
    <w:rsid w:val="00F35D9F"/>
    <w:rsid w:val="00F439D4"/>
    <w:rsid w:val="00F53B1D"/>
    <w:rsid w:val="00F7047C"/>
    <w:rsid w:val="00F763A7"/>
    <w:rsid w:val="00F97C25"/>
    <w:rsid w:val="00FA1CBD"/>
    <w:rsid w:val="00FA492B"/>
    <w:rsid w:val="00FA4EEA"/>
    <w:rsid w:val="00FA6D1C"/>
    <w:rsid w:val="00FA723F"/>
    <w:rsid w:val="00FB2830"/>
    <w:rsid w:val="00FB5047"/>
    <w:rsid w:val="00FC616A"/>
    <w:rsid w:val="00FD6118"/>
    <w:rsid w:val="00FE19CD"/>
    <w:rsid w:val="00FE38CA"/>
    <w:rsid w:val="00FF59C3"/>
    <w:rsid w:val="00FF748F"/>
    <w:rsid w:val="00FF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D239C2"/>
  <w15:docId w15:val="{2604228E-0A33-4695-9AC3-8A821B168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388C"/>
    <w:pPr>
      <w:spacing w:before="120" w:after="120" w:line="360" w:lineRule="auto"/>
      <w:jc w:val="both"/>
    </w:pPr>
    <w:rPr>
      <w:rFonts w:eastAsia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80CFD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8B2B1C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8B2B1C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rsid w:val="008B2B1C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rsid w:val="008B2B1C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nhideWhenUsed/>
    <w:qFormat/>
    <w:rsid w:val="008B2B1C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nhideWhenUsed/>
    <w:qFormat/>
    <w:rsid w:val="008B2B1C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nhideWhenUsed/>
    <w:qFormat/>
    <w:rsid w:val="008B2B1C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nhideWhenUsed/>
    <w:qFormat/>
    <w:rsid w:val="008B2B1C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xnazev2">
    <w:name w:val="xnazev2"/>
    <w:basedOn w:val="Normln"/>
    <w:next w:val="Normln"/>
    <w:rsid w:val="00880CFD"/>
    <w:pPr>
      <w:jc w:val="center"/>
    </w:pPr>
    <w:rPr>
      <w:b/>
      <w:bCs/>
      <w:caps/>
      <w:spacing w:val="14"/>
      <w:sz w:val="40"/>
    </w:rPr>
  </w:style>
  <w:style w:type="paragraph" w:customStyle="1" w:styleId="xnazev1">
    <w:name w:val="xnazev1"/>
    <w:basedOn w:val="Normln"/>
    <w:next w:val="Normln"/>
    <w:rsid w:val="00880CFD"/>
    <w:pPr>
      <w:jc w:val="center"/>
    </w:pPr>
    <w:rPr>
      <w:b/>
      <w:bCs/>
      <w:caps/>
      <w:spacing w:val="14"/>
      <w:sz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0C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0CFD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880C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80CFD"/>
    <w:pPr>
      <w:spacing w:line="276" w:lineRule="auto"/>
      <w:outlineLvl w:val="9"/>
    </w:pPr>
  </w:style>
  <w:style w:type="paragraph" w:styleId="Zhlav">
    <w:name w:val="header"/>
    <w:basedOn w:val="Normln"/>
    <w:link w:val="ZhlavChar"/>
    <w:uiPriority w:val="99"/>
    <w:unhideWhenUsed/>
    <w:rsid w:val="008B2B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B2B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B2B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B2B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B2B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rsid w:val="008B2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8B2B1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8B2B1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8B2B1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rsid w:val="008B2B1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8B2B1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B2B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B2B1C"/>
    <w:pPr>
      <w:tabs>
        <w:tab w:val="right" w:leader="dot" w:pos="9062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8B2B1C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C53841"/>
  </w:style>
  <w:style w:type="character" w:customStyle="1" w:styleId="ZkladntextChar">
    <w:name w:val="Základní text Char"/>
    <w:basedOn w:val="Standardnpsmoodstavce"/>
    <w:link w:val="Zkladntext"/>
    <w:rsid w:val="00C538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F14AB4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F14AB4"/>
    <w:pPr>
      <w:spacing w:after="100"/>
      <w:ind w:left="480"/>
    </w:pPr>
  </w:style>
  <w:style w:type="paragraph" w:styleId="Titulek">
    <w:name w:val="caption"/>
    <w:basedOn w:val="Normln"/>
    <w:next w:val="Normln"/>
    <w:unhideWhenUsed/>
    <w:qFormat/>
    <w:rsid w:val="009C7487"/>
    <w:pPr>
      <w:spacing w:after="200"/>
      <w:jc w:val="center"/>
    </w:pPr>
    <w:rPr>
      <w:b/>
      <w:bCs/>
      <w:color w:val="4F81BD" w:themeColor="accent1"/>
      <w:sz w:val="18"/>
      <w:szCs w:val="18"/>
    </w:rPr>
  </w:style>
  <w:style w:type="table" w:styleId="Mkatabulky">
    <w:name w:val="Table Grid"/>
    <w:basedOn w:val="Normlntabulka"/>
    <w:uiPriority w:val="39"/>
    <w:rsid w:val="00F14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uiPriority w:val="99"/>
    <w:semiHidden/>
    <w:unhideWhenUsed/>
    <w:rsid w:val="00366AF9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66AF9"/>
    <w:rPr>
      <w:rFonts w:eastAsia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90581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45F09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45F09"/>
    <w:rPr>
      <w:rFonts w:eastAsia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245F0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4B7B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B7BF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B7BF2"/>
    <w:rPr>
      <w:rFonts w:eastAsia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B7BF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B7BF2"/>
    <w:rPr>
      <w:rFonts w:eastAsia="Times New Roman" w:cs="Times New Roman"/>
      <w:b/>
      <w:bCs/>
      <w:sz w:val="20"/>
      <w:szCs w:val="20"/>
      <w:lang w:eastAsia="cs-CZ"/>
    </w:rPr>
  </w:style>
  <w:style w:type="paragraph" w:customStyle="1" w:styleId="Podnadpis">
    <w:name w:val="Podnadpis"/>
    <w:basedOn w:val="Normln"/>
    <w:rsid w:val="00670104"/>
    <w:pPr>
      <w:widowControl w:val="0"/>
      <w:spacing w:before="170" w:after="115" w:line="240" w:lineRule="auto"/>
      <w:jc w:val="left"/>
    </w:pPr>
    <w:rPr>
      <w:rFonts w:ascii="Times New Roman" w:hAnsi="Times New Roman"/>
      <w:b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85354D"/>
    <w:rPr>
      <w:color w:val="800080" w:themeColor="followed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6D1F3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D1F39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character" w:styleId="Siln">
    <w:name w:val="Strong"/>
    <w:uiPriority w:val="22"/>
    <w:qFormat/>
    <w:rsid w:val="00403D73"/>
    <w:rPr>
      <w:b/>
    </w:rPr>
  </w:style>
  <w:style w:type="character" w:customStyle="1" w:styleId="apple-converted-space">
    <w:name w:val="apple-converted-space"/>
    <w:basedOn w:val="Standardnpsmoodstavce"/>
    <w:rsid w:val="00403D73"/>
  </w:style>
  <w:style w:type="paragraph" w:customStyle="1" w:styleId="rtejustify">
    <w:name w:val="rtejustify"/>
    <w:basedOn w:val="Normln"/>
    <w:rsid w:val="00403D73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styleId="Zstupntext">
    <w:name w:val="Placeholder Text"/>
    <w:basedOn w:val="Standardnpsmoodstavce"/>
    <w:uiPriority w:val="99"/>
    <w:semiHidden/>
    <w:rsid w:val="00AA49E7"/>
    <w:rPr>
      <w:color w:val="808080"/>
    </w:rPr>
  </w:style>
  <w:style w:type="paragraph" w:styleId="Normlnweb">
    <w:name w:val="Normal (Web)"/>
    <w:basedOn w:val="Normln"/>
    <w:uiPriority w:val="99"/>
    <w:semiHidden/>
    <w:unhideWhenUsed/>
    <w:rsid w:val="004B23B7"/>
    <w:pPr>
      <w:spacing w:before="100" w:beforeAutospacing="1" w:after="119" w:line="240" w:lineRule="auto"/>
      <w:jc w:val="left"/>
    </w:pPr>
    <w:rPr>
      <w:rFonts w:ascii="Times New Roman" w:hAnsi="Times New Roman"/>
    </w:rPr>
  </w:style>
  <w:style w:type="table" w:styleId="Svtlmkatabulky">
    <w:name w:val="Grid Table Light"/>
    <w:basedOn w:val="Normlntabulka"/>
    <w:uiPriority w:val="40"/>
    <w:rsid w:val="0050161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w-headline">
    <w:name w:val="mw-headline"/>
    <w:basedOn w:val="Standardnpsmoodstavce"/>
    <w:rsid w:val="00F05CA9"/>
  </w:style>
  <w:style w:type="character" w:customStyle="1" w:styleId="mw-editsection">
    <w:name w:val="mw-editsection"/>
    <w:basedOn w:val="Standardnpsmoodstavce"/>
    <w:rsid w:val="00F05CA9"/>
  </w:style>
  <w:style w:type="character" w:customStyle="1" w:styleId="mw-editsection-bracket">
    <w:name w:val="mw-editsection-bracket"/>
    <w:basedOn w:val="Standardnpsmoodstavce"/>
    <w:rsid w:val="00F05CA9"/>
  </w:style>
  <w:style w:type="character" w:customStyle="1" w:styleId="mw-editsection-divider">
    <w:name w:val="mw-editsection-divider"/>
    <w:basedOn w:val="Standardnpsmoodstavce"/>
    <w:rsid w:val="00F05CA9"/>
  </w:style>
  <w:style w:type="character" w:styleId="Zdraznnintenzivn">
    <w:name w:val="Intense Emphasis"/>
    <w:basedOn w:val="Standardnpsmoodstavce"/>
    <w:uiPriority w:val="21"/>
    <w:qFormat/>
    <w:rsid w:val="001139C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8654">
          <w:marLeft w:val="677"/>
          <w:marRight w:val="0"/>
          <w:marTop w:val="3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7710">
          <w:marLeft w:val="2045"/>
          <w:marRight w:val="0"/>
          <w:marTop w:val="1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33">
          <w:marLeft w:val="677"/>
          <w:marRight w:val="0"/>
          <w:marTop w:val="3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82824">
          <w:marLeft w:val="677"/>
          <w:marRight w:val="0"/>
          <w:marTop w:val="3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hyperlink" Target="http://avogadro.cc/wiki/Main_Page" TargetMode="External"/><Relationship Id="rId42" Type="http://schemas.openxmlformats.org/officeDocument/2006/relationships/oleObject" Target="embeddings/oleObject4.bin"/><Relationship Id="rId47" Type="http://schemas.openxmlformats.org/officeDocument/2006/relationships/hyperlink" Target="http://www.aristoteles.cz/chemie/chemie.php" TargetMode="External"/><Relationship Id="rId63" Type="http://schemas.openxmlformats.org/officeDocument/2006/relationships/oleObject" Target="embeddings/oleObject5.bin"/><Relationship Id="rId68" Type="http://schemas.openxmlformats.org/officeDocument/2006/relationships/header" Target="head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2.bin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yperlink" Target="http://avogadro.cc/wiki/Main_Page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header" Target="header4.xml"/><Relationship Id="rId53" Type="http://schemas.openxmlformats.org/officeDocument/2006/relationships/hyperlink" Target="http://www.aristoteles.cz/chemie/chemie.php" TargetMode="External"/><Relationship Id="rId58" Type="http://schemas.openxmlformats.org/officeDocument/2006/relationships/header" Target="header6.xml"/><Relationship Id="rId66" Type="http://schemas.openxmlformats.org/officeDocument/2006/relationships/hyperlink" Target="http://chemicke-vypocty.cz/Hmotnostni-zlomek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avogadro.cc/wiki/Main_Page" TargetMode="External"/><Relationship Id="rId19" Type="http://schemas.openxmlformats.org/officeDocument/2006/relationships/hyperlink" Target="http://daqri.com/elements4D-mobile/images/elements4D_paper.pdf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avogadro.cc/wiki/Main_Page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3.png"/><Relationship Id="rId48" Type="http://schemas.openxmlformats.org/officeDocument/2006/relationships/hyperlink" Target="http://www.aristoteles.cz/chemie/chemie.php" TargetMode="External"/><Relationship Id="rId56" Type="http://schemas.openxmlformats.org/officeDocument/2006/relationships/hyperlink" Target="http://nove.procvicuj.cz/www/chemie/nazvoslovi/nazvoslovi.php" TargetMode="External"/><Relationship Id="rId64" Type="http://schemas.openxmlformats.org/officeDocument/2006/relationships/oleObject" Target="embeddings/oleObject6.bin"/><Relationship Id="rId69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hyperlink" Target="http://www.labo.cz/mft/koncentrace.php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1.wmf"/><Relationship Id="rId33" Type="http://schemas.openxmlformats.org/officeDocument/2006/relationships/image" Target="media/image15.png"/><Relationship Id="rId38" Type="http://schemas.openxmlformats.org/officeDocument/2006/relationships/oleObject" Target="embeddings/oleObject3.bin"/><Relationship Id="rId46" Type="http://schemas.openxmlformats.org/officeDocument/2006/relationships/hyperlink" Target="http://www.labo.cz/mft/koncentrace.php" TargetMode="External"/><Relationship Id="rId59" Type="http://schemas.openxmlformats.org/officeDocument/2006/relationships/image" Target="media/image25.png"/><Relationship Id="rId67" Type="http://schemas.openxmlformats.org/officeDocument/2006/relationships/hyperlink" Target="http://www.labo.cz/mft/koncentrace.php" TargetMode="External"/><Relationship Id="rId20" Type="http://schemas.openxmlformats.org/officeDocument/2006/relationships/header" Target="header3.xml"/><Relationship Id="rId41" Type="http://schemas.openxmlformats.org/officeDocument/2006/relationships/image" Target="media/image22.png"/><Relationship Id="rId54" Type="http://schemas.openxmlformats.org/officeDocument/2006/relationships/header" Target="header5.xml"/><Relationship Id="rId62" Type="http://schemas.openxmlformats.org/officeDocument/2006/relationships/hyperlink" Target="http://avogadro.cc/wiki/Main_Page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3.wmf"/><Relationship Id="rId36" Type="http://schemas.openxmlformats.org/officeDocument/2006/relationships/image" Target="media/image18.png"/><Relationship Id="rId49" Type="http://schemas.openxmlformats.org/officeDocument/2006/relationships/hyperlink" Target="http://is.muni.cz/th/106381/prif_m/out/ch04s01s01.html" TargetMode="External"/><Relationship Id="rId57" Type="http://schemas.openxmlformats.org/officeDocument/2006/relationships/hyperlink" Target="http://www.nazvoslovi.cz/" TargetMode="External"/><Relationship Id="rId10" Type="http://schemas.openxmlformats.org/officeDocument/2006/relationships/footer" Target="footer1.xml"/><Relationship Id="rId31" Type="http://schemas.openxmlformats.org/officeDocument/2006/relationships/hyperlink" Target="http://avogadro.cc/wiki/Main_Page" TargetMode="External"/><Relationship Id="rId44" Type="http://schemas.openxmlformats.org/officeDocument/2006/relationships/image" Target="media/image24.png"/><Relationship Id="rId52" Type="http://schemas.openxmlformats.org/officeDocument/2006/relationships/hyperlink" Target="http://www.aristoteles.cz/chemie/chemie.php" TargetMode="External"/><Relationship Id="rId60" Type="http://schemas.openxmlformats.org/officeDocument/2006/relationships/header" Target="header7.xml"/><Relationship Id="rId65" Type="http://schemas.openxmlformats.org/officeDocument/2006/relationships/hyperlink" Target="http://is.muni.cz/th/106381/prif_m/out/ch04s01s01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9" Type="http://schemas.openxmlformats.org/officeDocument/2006/relationships/image" Target="media/image20.png"/><Relationship Id="rId34" Type="http://schemas.openxmlformats.org/officeDocument/2006/relationships/image" Target="media/image16.png"/><Relationship Id="rId50" Type="http://schemas.openxmlformats.org/officeDocument/2006/relationships/hyperlink" Target="http://chemicke-vypocty.cz/Hmotnostni-zlomek.html" TargetMode="External"/><Relationship Id="rId55" Type="http://schemas.openxmlformats.org/officeDocument/2006/relationships/hyperlink" Target="http://anorganika.gfxs.cz/index.php?id=1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&#353;\Documents\GroupWise\sablona_barv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0AEC2A6-6E50-4093-9DE3-0096B4019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sablona_barva</Template>
  <TotalTime>2</TotalTime>
  <Pages>60</Pages>
  <Words>7001</Words>
  <Characters>41311</Characters>
  <Application>Microsoft Office Word</Application>
  <DocSecurity>0</DocSecurity>
  <Lines>344</Lines>
  <Paragraphs>96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Ostravska Univerzita</Company>
  <LinksUpToDate>false</LinksUpToDate>
  <CharactersWithSpaces>48216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 Burianová</dc:creator>
  <cp:lastModifiedBy>Stachonova</cp:lastModifiedBy>
  <cp:revision>5</cp:revision>
  <cp:lastPrinted>2015-08-12T07:35:00Z</cp:lastPrinted>
  <dcterms:created xsi:type="dcterms:W3CDTF">2015-08-14T07:22:00Z</dcterms:created>
  <dcterms:modified xsi:type="dcterms:W3CDTF">2015-10-06T09:18:00Z</dcterms:modified>
</cp:coreProperties>
</file>