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D185D" w14:textId="77777777" w:rsidR="004065CA" w:rsidRDefault="00154BDC" w:rsidP="004065CA">
      <w:pPr>
        <w:spacing w:before="0" w:after="0" w:line="240" w:lineRule="auto"/>
        <w:jc w:val="center"/>
        <w:rPr>
          <w:b/>
          <w:bCs/>
          <w:sz w:val="56"/>
        </w:rPr>
      </w:pPr>
      <w:r>
        <w:rPr>
          <w:noProof/>
        </w:rPr>
        <w:drawing>
          <wp:inline distT="0" distB="0" distL="0" distR="0" wp14:anchorId="1B882675" wp14:editId="51380C74">
            <wp:extent cx="5205600" cy="898738"/>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5205600" cy="898738"/>
                    </a:xfrm>
                    <a:prstGeom prst="rect">
                      <a:avLst/>
                    </a:prstGeom>
                  </pic:spPr>
                </pic:pic>
              </a:graphicData>
            </a:graphic>
          </wp:inline>
        </w:drawing>
      </w:r>
    </w:p>
    <w:p w14:paraId="5AFC8A51" w14:textId="3171D08D" w:rsidR="004065CA" w:rsidRPr="00167C0B" w:rsidRDefault="00C10EAE" w:rsidP="004065CA">
      <w:pPr>
        <w:pStyle w:val="xnazev2"/>
        <w:spacing w:before="3969" w:after="0" w:line="240" w:lineRule="auto"/>
      </w:pPr>
      <w:r>
        <w:t>VÝUKA MATEŘŠTINY PŘI BUDOVÁNÍ ČTENÁŘSKÉ GRAMOTNOSTI ŽÁKŮ 1. STUPNĚ ZŠ</w:t>
      </w:r>
      <w:r w:rsidR="00DE5DFE" w:rsidRPr="00167C0B">
        <w:t xml:space="preserve"> </w:t>
      </w:r>
    </w:p>
    <w:p w14:paraId="255319CC" w14:textId="77777777" w:rsidR="004065CA" w:rsidRPr="00167C0B" w:rsidRDefault="004065CA" w:rsidP="004065CA">
      <w:pPr>
        <w:spacing w:before="0" w:after="0" w:line="240" w:lineRule="auto"/>
      </w:pPr>
    </w:p>
    <w:p w14:paraId="00116ED2" w14:textId="25AA7226" w:rsidR="004065CA" w:rsidRPr="00167C0B" w:rsidRDefault="00BD5349" w:rsidP="004065CA">
      <w:pPr>
        <w:spacing w:before="0" w:after="0" w:line="240" w:lineRule="auto"/>
        <w:jc w:val="center"/>
        <w:rPr>
          <w:b/>
          <w:bCs/>
          <w:caps/>
          <w:spacing w:val="14"/>
          <w:sz w:val="28"/>
        </w:rPr>
      </w:pPr>
      <w:r w:rsidRPr="00167C0B">
        <w:rPr>
          <w:b/>
          <w:bCs/>
          <w:caps/>
          <w:spacing w:val="14"/>
          <w:sz w:val="28"/>
        </w:rPr>
        <w:t>příprava na vyučovací hodiny</w:t>
      </w:r>
    </w:p>
    <w:p w14:paraId="37D51B3F" w14:textId="77777777" w:rsidR="004065CA" w:rsidRPr="00167C0B" w:rsidRDefault="004065CA" w:rsidP="004065CA">
      <w:pPr>
        <w:spacing w:before="0" w:after="0" w:line="240" w:lineRule="auto"/>
        <w:jc w:val="center"/>
        <w:rPr>
          <w:b/>
          <w:bCs/>
          <w:caps/>
          <w:spacing w:val="14"/>
          <w:sz w:val="28"/>
        </w:rPr>
      </w:pPr>
    </w:p>
    <w:p w14:paraId="05831922" w14:textId="77777777" w:rsidR="004065CA" w:rsidRPr="00167C0B" w:rsidRDefault="004065CA" w:rsidP="004065CA">
      <w:pPr>
        <w:spacing w:before="0" w:after="0" w:line="240" w:lineRule="auto"/>
        <w:jc w:val="center"/>
        <w:rPr>
          <w:b/>
          <w:bCs/>
          <w:caps/>
          <w:spacing w:val="14"/>
          <w:sz w:val="28"/>
        </w:rPr>
      </w:pPr>
    </w:p>
    <w:p w14:paraId="1167D4EB" w14:textId="2536021E" w:rsidR="004065CA" w:rsidRPr="00167C0B" w:rsidRDefault="00C10EAE" w:rsidP="004065CA">
      <w:pPr>
        <w:pStyle w:val="xnazev1"/>
        <w:spacing w:before="0" w:after="0" w:line="240" w:lineRule="auto"/>
      </w:pPr>
      <w:r>
        <w:t>DOC. PHDR. RADANA METELKOVÁ SVOBODOVÁ, PH.D.</w:t>
      </w:r>
      <w:bookmarkStart w:id="0" w:name="_GoBack"/>
      <w:bookmarkEnd w:id="0"/>
    </w:p>
    <w:p w14:paraId="35DB30AA" w14:textId="77777777" w:rsidR="00DE5DFE" w:rsidRPr="00167C0B" w:rsidRDefault="00DE5DFE" w:rsidP="00DE5DFE"/>
    <w:p w14:paraId="575FEB40" w14:textId="77777777" w:rsidR="004065CA" w:rsidRDefault="004065CA" w:rsidP="004065CA">
      <w:pPr>
        <w:spacing w:before="0" w:after="0" w:line="240" w:lineRule="auto"/>
        <w:jc w:val="center"/>
        <w:rPr>
          <w:b/>
          <w:bCs/>
          <w:sz w:val="28"/>
        </w:rPr>
      </w:pPr>
    </w:p>
    <w:p w14:paraId="07306F81" w14:textId="77777777" w:rsidR="004065CA" w:rsidRDefault="004065CA" w:rsidP="004065CA">
      <w:pPr>
        <w:spacing w:before="0" w:after="0" w:line="240" w:lineRule="auto"/>
        <w:jc w:val="center"/>
        <w:rPr>
          <w:b/>
          <w:bCs/>
          <w:sz w:val="28"/>
        </w:rPr>
      </w:pPr>
    </w:p>
    <w:p w14:paraId="6832641A" w14:textId="77777777" w:rsidR="004C230A" w:rsidRPr="008603FC" w:rsidRDefault="004C230A" w:rsidP="004C230A">
      <w:pPr>
        <w:spacing w:before="0" w:after="0" w:line="240" w:lineRule="auto"/>
        <w:jc w:val="center"/>
        <w:rPr>
          <w:caps/>
        </w:rPr>
      </w:pPr>
      <w:r w:rsidRPr="008603FC">
        <w:rPr>
          <w:caps/>
        </w:rPr>
        <w:t>Číslo operačního programu: CZ.1.07</w:t>
      </w:r>
      <w:r>
        <w:rPr>
          <w:caps/>
        </w:rPr>
        <w:br/>
      </w:r>
      <w:r w:rsidRPr="008603FC">
        <w:rPr>
          <w:caps/>
        </w:rPr>
        <w:t>Název operačního programu:</w:t>
      </w:r>
      <w:r>
        <w:rPr>
          <w:caps/>
        </w:rPr>
        <w:br/>
      </w:r>
      <w:r w:rsidRPr="008603FC">
        <w:rPr>
          <w:caps/>
        </w:rPr>
        <w:t>Vzdělávání pro konkurenceschopnost</w:t>
      </w:r>
      <w:r>
        <w:rPr>
          <w:caps/>
        </w:rPr>
        <w:br/>
        <w:t>ČÍSLO PRIORITNÍ OSY:</w:t>
      </w:r>
      <w:r w:rsidRPr="008603FC">
        <w:rPr>
          <w:caps/>
        </w:rPr>
        <w:t xml:space="preserve"> </w:t>
      </w:r>
      <w:r>
        <w:rPr>
          <w:caps/>
        </w:rPr>
        <w:t>7.1</w:t>
      </w:r>
    </w:p>
    <w:p w14:paraId="70373B25" w14:textId="77777777" w:rsidR="004C230A" w:rsidRPr="008603FC" w:rsidRDefault="004C230A" w:rsidP="004C230A">
      <w:pPr>
        <w:spacing w:before="0" w:after="0" w:line="240" w:lineRule="auto"/>
        <w:jc w:val="center"/>
        <w:rPr>
          <w:caps/>
        </w:rPr>
      </w:pPr>
      <w:r w:rsidRPr="008603FC">
        <w:rPr>
          <w:caps/>
        </w:rPr>
        <w:t>Číslo oblasti podpory</w:t>
      </w:r>
      <w:r>
        <w:rPr>
          <w:caps/>
        </w:rPr>
        <w:t>: 7.1</w:t>
      </w:r>
      <w:r w:rsidRPr="008603FC">
        <w:rPr>
          <w:caps/>
        </w:rPr>
        <w:t>.</w:t>
      </w:r>
      <w:r>
        <w:rPr>
          <w:caps/>
        </w:rPr>
        <w:t>3</w:t>
      </w:r>
    </w:p>
    <w:p w14:paraId="11E4E465" w14:textId="77777777" w:rsidR="004C230A" w:rsidRDefault="004C230A" w:rsidP="004C230A">
      <w:pPr>
        <w:spacing w:before="0" w:after="0" w:line="240" w:lineRule="auto"/>
        <w:jc w:val="center"/>
        <w:rPr>
          <w:b/>
          <w:bCs/>
          <w:caps/>
          <w:spacing w:val="14"/>
          <w:sz w:val="28"/>
        </w:rPr>
      </w:pPr>
    </w:p>
    <w:p w14:paraId="151AA42D" w14:textId="77777777" w:rsidR="004C230A" w:rsidRPr="005A7FC2" w:rsidRDefault="004C230A" w:rsidP="004C230A">
      <w:pPr>
        <w:spacing w:before="0" w:after="0" w:line="240" w:lineRule="auto"/>
        <w:jc w:val="center"/>
        <w:rPr>
          <w:b/>
          <w:bCs/>
          <w:caps/>
          <w:spacing w:val="14"/>
          <w:sz w:val="28"/>
        </w:rPr>
      </w:pPr>
    </w:p>
    <w:p w14:paraId="3A190FA4" w14:textId="77777777" w:rsidR="004C230A" w:rsidRPr="00D10C2C" w:rsidRDefault="004C230A" w:rsidP="004C230A">
      <w:pPr>
        <w:spacing w:before="0" w:after="0" w:line="240" w:lineRule="auto"/>
        <w:jc w:val="center"/>
        <w:rPr>
          <w:b/>
          <w:bCs/>
          <w:caps/>
          <w:spacing w:val="14"/>
          <w:sz w:val="28"/>
        </w:rPr>
      </w:pPr>
      <w:r>
        <w:rPr>
          <w:b/>
          <w:bCs/>
          <w:caps/>
          <w:spacing w:val="14"/>
          <w:sz w:val="28"/>
        </w:rPr>
        <w:t>CHYTŘÍ POMOCNÍCI VE VÝUCE ANEB VYUŽÍVÁME ICT JEDNODUŠE A KREATIVNĚ</w:t>
      </w:r>
    </w:p>
    <w:p w14:paraId="6E79D061" w14:textId="77777777" w:rsidR="004C230A" w:rsidRDefault="004C230A" w:rsidP="004C230A">
      <w:pPr>
        <w:spacing w:before="0" w:after="0" w:line="240" w:lineRule="auto"/>
        <w:jc w:val="center"/>
        <w:rPr>
          <w:b/>
          <w:bCs/>
          <w:caps/>
          <w:spacing w:val="14"/>
          <w:sz w:val="28"/>
        </w:rPr>
      </w:pPr>
    </w:p>
    <w:p w14:paraId="523C1638" w14:textId="77777777" w:rsidR="004C230A" w:rsidRPr="005F0B66" w:rsidRDefault="004C230A" w:rsidP="004C230A">
      <w:pPr>
        <w:spacing w:before="0" w:after="0" w:line="240" w:lineRule="auto"/>
        <w:jc w:val="center"/>
        <w:rPr>
          <w:b/>
          <w:bCs/>
          <w:caps/>
          <w:spacing w:val="14"/>
          <w:sz w:val="28"/>
        </w:rPr>
      </w:pPr>
    </w:p>
    <w:p w14:paraId="662D3B48" w14:textId="77777777" w:rsidR="004C230A" w:rsidRPr="008603FC" w:rsidRDefault="004C230A" w:rsidP="004C230A">
      <w:pPr>
        <w:spacing w:before="0" w:after="0" w:line="240" w:lineRule="auto"/>
        <w:jc w:val="center"/>
        <w:rPr>
          <w:caps/>
        </w:rPr>
      </w:pPr>
      <w:r w:rsidRPr="008603FC">
        <w:rPr>
          <w:caps/>
        </w:rPr>
        <w:t xml:space="preserve">Registrační číslo projektu: </w:t>
      </w:r>
      <w:r w:rsidRPr="00D10C2C">
        <w:rPr>
          <w:caps/>
        </w:rPr>
        <w:t>CZ.1.07/</w:t>
      </w:r>
      <w:r>
        <w:rPr>
          <w:caps/>
        </w:rPr>
        <w:t>1</w:t>
      </w:r>
      <w:r w:rsidRPr="00D10C2C">
        <w:rPr>
          <w:caps/>
        </w:rPr>
        <w:t>.</w:t>
      </w:r>
      <w:r>
        <w:rPr>
          <w:caps/>
        </w:rPr>
        <w:t>3</w:t>
      </w:r>
      <w:r w:rsidRPr="00D10C2C">
        <w:rPr>
          <w:caps/>
        </w:rPr>
        <w:t>.00/</w:t>
      </w:r>
      <w:r>
        <w:rPr>
          <w:caps/>
        </w:rPr>
        <w:t>51</w:t>
      </w:r>
      <w:r w:rsidRPr="00D10C2C">
        <w:rPr>
          <w:caps/>
        </w:rPr>
        <w:t>.0</w:t>
      </w:r>
      <w:r>
        <w:rPr>
          <w:caps/>
        </w:rPr>
        <w:t>009</w:t>
      </w:r>
    </w:p>
    <w:p w14:paraId="70482A4C" w14:textId="77777777" w:rsidR="004C230A" w:rsidRDefault="004C230A" w:rsidP="004C230A">
      <w:pPr>
        <w:spacing w:before="0" w:after="0" w:line="240" w:lineRule="auto"/>
        <w:jc w:val="center"/>
        <w:rPr>
          <w:b/>
          <w:bCs/>
          <w:caps/>
          <w:spacing w:val="14"/>
          <w:sz w:val="28"/>
        </w:rPr>
      </w:pPr>
    </w:p>
    <w:p w14:paraId="1B8B8A17" w14:textId="244C0AC0" w:rsidR="004065CA" w:rsidRDefault="00BD5349" w:rsidP="004C230A">
      <w:pPr>
        <w:pStyle w:val="xnazev1"/>
        <w:spacing w:before="0" w:after="0" w:line="240" w:lineRule="auto"/>
      </w:pPr>
      <w:r>
        <w:t>Ostrava 2015</w:t>
      </w:r>
    </w:p>
    <w:p w14:paraId="533D5E29" w14:textId="77777777" w:rsidR="004065CA" w:rsidRPr="004F5291" w:rsidRDefault="004065CA" w:rsidP="004065CA">
      <w:pPr>
        <w:spacing w:before="0" w:after="0" w:line="240" w:lineRule="auto"/>
      </w:pPr>
      <w:r>
        <w:br w:type="page"/>
      </w:r>
      <w:r w:rsidRPr="004F5291">
        <w:lastRenderedPageBreak/>
        <w:t>Tento projekt je spolufinancován Evropským sociálním fondem a státním rozpočtem České republiky</w:t>
      </w:r>
    </w:p>
    <w:p w14:paraId="74522182" w14:textId="77777777" w:rsidR="004065CA" w:rsidRPr="004F5291" w:rsidRDefault="004065CA" w:rsidP="004065CA">
      <w:pPr>
        <w:spacing w:before="0" w:after="0" w:line="240" w:lineRule="auto"/>
      </w:pPr>
    </w:p>
    <w:p w14:paraId="0DDC7788" w14:textId="77777777" w:rsidR="004065CA" w:rsidRPr="004F5291" w:rsidRDefault="004065CA" w:rsidP="004065CA">
      <w:pPr>
        <w:spacing w:before="0" w:after="0" w:line="240" w:lineRule="auto"/>
      </w:pPr>
    </w:p>
    <w:p w14:paraId="51A03A6C" w14:textId="77777777" w:rsidR="004065CA" w:rsidRPr="004F5291" w:rsidRDefault="004065CA" w:rsidP="004065CA">
      <w:pPr>
        <w:spacing w:before="0" w:after="0" w:line="240" w:lineRule="auto"/>
      </w:pPr>
    </w:p>
    <w:p w14:paraId="0AEE2D36" w14:textId="77777777" w:rsidR="004065CA" w:rsidRPr="004F5291" w:rsidRDefault="004065CA" w:rsidP="004065CA">
      <w:pPr>
        <w:spacing w:before="0" w:after="0" w:line="240" w:lineRule="auto"/>
      </w:pPr>
    </w:p>
    <w:p w14:paraId="6E491A46" w14:textId="77777777" w:rsidR="004065CA" w:rsidRPr="004F5291" w:rsidRDefault="004065CA" w:rsidP="004065CA">
      <w:pPr>
        <w:spacing w:before="0" w:after="0" w:line="240" w:lineRule="auto"/>
      </w:pPr>
    </w:p>
    <w:p w14:paraId="0581EF56" w14:textId="77777777" w:rsidR="004065CA" w:rsidRPr="004F5291" w:rsidRDefault="004065CA" w:rsidP="004065CA">
      <w:pPr>
        <w:spacing w:before="0" w:after="0" w:line="240" w:lineRule="auto"/>
      </w:pPr>
    </w:p>
    <w:p w14:paraId="64C76C1D" w14:textId="77777777" w:rsidR="004065CA" w:rsidRPr="004F5291" w:rsidRDefault="004065CA" w:rsidP="004065CA">
      <w:pPr>
        <w:spacing w:before="0" w:after="0" w:line="240" w:lineRule="auto"/>
      </w:pPr>
    </w:p>
    <w:p w14:paraId="518B8560" w14:textId="77777777" w:rsidR="004065CA" w:rsidRPr="004F5291" w:rsidRDefault="004065CA" w:rsidP="004065CA">
      <w:pPr>
        <w:spacing w:before="0" w:after="0" w:line="240" w:lineRule="auto"/>
      </w:pPr>
    </w:p>
    <w:p w14:paraId="7088A2D7" w14:textId="77777777" w:rsidR="004065CA" w:rsidRPr="004F5291" w:rsidRDefault="004065CA" w:rsidP="004065CA">
      <w:pPr>
        <w:spacing w:before="0" w:after="0" w:line="240" w:lineRule="auto"/>
      </w:pPr>
    </w:p>
    <w:p w14:paraId="44DC12AF" w14:textId="77777777" w:rsidR="004065CA" w:rsidRPr="004F5291" w:rsidRDefault="004065CA" w:rsidP="004065CA">
      <w:pPr>
        <w:spacing w:before="0" w:after="0" w:line="240" w:lineRule="auto"/>
      </w:pPr>
    </w:p>
    <w:p w14:paraId="49C591B9" w14:textId="77777777" w:rsidR="004065CA" w:rsidRPr="004F5291" w:rsidRDefault="004065CA" w:rsidP="004065CA">
      <w:pPr>
        <w:spacing w:before="0" w:after="0" w:line="240" w:lineRule="auto"/>
      </w:pPr>
    </w:p>
    <w:p w14:paraId="3B74515B" w14:textId="77777777" w:rsidR="004065CA" w:rsidRPr="004F5291" w:rsidRDefault="004065CA" w:rsidP="004065CA">
      <w:pPr>
        <w:spacing w:before="0" w:after="0" w:line="240" w:lineRule="auto"/>
      </w:pPr>
    </w:p>
    <w:p w14:paraId="7861E027" w14:textId="77777777" w:rsidR="004065CA" w:rsidRPr="004F5291" w:rsidRDefault="004065CA" w:rsidP="004065CA">
      <w:pPr>
        <w:spacing w:before="0" w:after="0" w:line="240" w:lineRule="auto"/>
      </w:pPr>
    </w:p>
    <w:p w14:paraId="5DE13F0A" w14:textId="77777777" w:rsidR="004065CA" w:rsidRPr="004F5291" w:rsidRDefault="004065CA" w:rsidP="004065CA">
      <w:pPr>
        <w:spacing w:before="0" w:after="0" w:line="240" w:lineRule="auto"/>
      </w:pPr>
    </w:p>
    <w:p w14:paraId="253C3AAD" w14:textId="77777777" w:rsidR="004065CA" w:rsidRPr="004F5291" w:rsidRDefault="004065CA" w:rsidP="004065CA">
      <w:pPr>
        <w:spacing w:before="0" w:after="0" w:line="240" w:lineRule="auto"/>
      </w:pPr>
    </w:p>
    <w:p w14:paraId="12A3C2BC" w14:textId="77777777" w:rsidR="004065CA" w:rsidRPr="004F5291" w:rsidRDefault="004065CA" w:rsidP="004065CA">
      <w:pPr>
        <w:spacing w:before="0" w:after="0" w:line="240" w:lineRule="auto"/>
      </w:pPr>
    </w:p>
    <w:p w14:paraId="2F726F81" w14:textId="77777777" w:rsidR="004065CA" w:rsidRPr="004F5291" w:rsidRDefault="004065CA" w:rsidP="004065CA">
      <w:pPr>
        <w:spacing w:before="0" w:after="0" w:line="240" w:lineRule="auto"/>
      </w:pPr>
    </w:p>
    <w:p w14:paraId="542C6D19" w14:textId="77777777" w:rsidR="004065CA" w:rsidRPr="004F5291" w:rsidRDefault="004065CA" w:rsidP="004065CA">
      <w:pPr>
        <w:spacing w:before="0" w:after="0" w:line="240" w:lineRule="auto"/>
      </w:pPr>
    </w:p>
    <w:p w14:paraId="47622BA0" w14:textId="77777777" w:rsidR="004065CA" w:rsidRPr="004F5291" w:rsidRDefault="004065CA" w:rsidP="004065CA">
      <w:pPr>
        <w:spacing w:before="0" w:after="0" w:line="240" w:lineRule="auto"/>
      </w:pPr>
    </w:p>
    <w:p w14:paraId="1C308746" w14:textId="77777777" w:rsidR="004065CA" w:rsidRPr="004F5291" w:rsidRDefault="004065CA" w:rsidP="004065CA">
      <w:pPr>
        <w:spacing w:before="0" w:after="0" w:line="240" w:lineRule="auto"/>
      </w:pPr>
    </w:p>
    <w:p w14:paraId="0CC23C5C" w14:textId="77777777" w:rsidR="004065CA" w:rsidRPr="004F5291" w:rsidRDefault="004065CA" w:rsidP="004065CA">
      <w:pPr>
        <w:spacing w:before="0" w:after="0" w:line="240" w:lineRule="auto"/>
      </w:pPr>
    </w:p>
    <w:p w14:paraId="1292442E" w14:textId="77777777" w:rsidR="004065CA" w:rsidRPr="004F5291" w:rsidRDefault="004065CA" w:rsidP="004065CA">
      <w:pPr>
        <w:spacing w:before="0" w:after="0" w:line="240" w:lineRule="auto"/>
      </w:pPr>
    </w:p>
    <w:p w14:paraId="104E5961" w14:textId="77777777" w:rsidR="004065CA" w:rsidRPr="004F5291" w:rsidRDefault="004065CA" w:rsidP="004065CA">
      <w:pPr>
        <w:spacing w:before="0" w:after="0" w:line="240" w:lineRule="auto"/>
      </w:pPr>
    </w:p>
    <w:p w14:paraId="28C7885A" w14:textId="77777777" w:rsidR="004065CA" w:rsidRPr="004F5291" w:rsidRDefault="004065CA" w:rsidP="004065CA">
      <w:pPr>
        <w:spacing w:before="0" w:after="0" w:line="240" w:lineRule="auto"/>
      </w:pPr>
    </w:p>
    <w:p w14:paraId="09C69B52" w14:textId="77777777" w:rsidR="004065CA" w:rsidRPr="004F5291" w:rsidRDefault="004065CA" w:rsidP="004065CA">
      <w:pPr>
        <w:spacing w:before="0" w:after="0" w:line="240" w:lineRule="auto"/>
      </w:pPr>
    </w:p>
    <w:p w14:paraId="23415C3A" w14:textId="77777777" w:rsidR="004065CA" w:rsidRDefault="004065CA" w:rsidP="004065CA">
      <w:pPr>
        <w:spacing w:before="0" w:after="0" w:line="240" w:lineRule="auto"/>
      </w:pPr>
    </w:p>
    <w:p w14:paraId="406380C4" w14:textId="77777777" w:rsidR="00BB0415" w:rsidRPr="004F5291" w:rsidRDefault="00BB0415" w:rsidP="004065CA">
      <w:pPr>
        <w:spacing w:before="0" w:after="0" w:line="240" w:lineRule="auto"/>
      </w:pPr>
    </w:p>
    <w:p w14:paraId="1D7BE2D5" w14:textId="77777777" w:rsidR="004065CA" w:rsidRPr="004F5291" w:rsidRDefault="004065CA" w:rsidP="004065CA">
      <w:pPr>
        <w:spacing w:before="0" w:after="0" w:line="240" w:lineRule="auto"/>
      </w:pPr>
    </w:p>
    <w:p w14:paraId="34B9BCFA" w14:textId="77777777" w:rsidR="004065CA" w:rsidRPr="004F5291" w:rsidRDefault="004065CA" w:rsidP="004065CA">
      <w:pPr>
        <w:spacing w:before="0" w:after="0" w:line="240" w:lineRule="auto"/>
      </w:pPr>
    </w:p>
    <w:p w14:paraId="5493941E" w14:textId="77777777" w:rsidR="004065CA" w:rsidRPr="004F5291" w:rsidRDefault="004065CA" w:rsidP="004065CA">
      <w:pPr>
        <w:spacing w:before="0" w:after="0" w:line="240" w:lineRule="auto"/>
      </w:pPr>
    </w:p>
    <w:p w14:paraId="3CA61FCF" w14:textId="77777777" w:rsidR="004065CA" w:rsidRPr="004F5291" w:rsidRDefault="004065CA" w:rsidP="004065CA">
      <w:pPr>
        <w:spacing w:before="0" w:after="0" w:line="240" w:lineRule="auto"/>
      </w:pPr>
    </w:p>
    <w:p w14:paraId="4C1F2B07" w14:textId="117BE5A3" w:rsidR="004065CA" w:rsidRPr="004F5291" w:rsidRDefault="004065CA" w:rsidP="004065CA">
      <w:pPr>
        <w:spacing w:before="0" w:after="0" w:line="240" w:lineRule="auto"/>
      </w:pPr>
      <w:r w:rsidRPr="004F5291">
        <w:t xml:space="preserve">Název: </w:t>
      </w:r>
      <w:r w:rsidRPr="004F5291">
        <w:tab/>
      </w:r>
      <w:r w:rsidRPr="004F5291">
        <w:tab/>
      </w:r>
    </w:p>
    <w:p w14:paraId="62C29BC9" w14:textId="4718A48E" w:rsidR="004065CA" w:rsidRPr="004F5291" w:rsidRDefault="004065CA" w:rsidP="004065CA">
      <w:pPr>
        <w:spacing w:before="0" w:after="0" w:line="240" w:lineRule="auto"/>
      </w:pPr>
      <w:r w:rsidRPr="004F5291">
        <w:t xml:space="preserve">Autor: </w:t>
      </w:r>
      <w:r w:rsidRPr="004F5291">
        <w:tab/>
      </w:r>
      <w:r w:rsidR="00DE5DFE">
        <w:t>Mgr. Hana Cigánová, Mgr. Ivana Majerčinová</w:t>
      </w:r>
      <w:r w:rsidRPr="004F5291">
        <w:tab/>
      </w:r>
      <w:r w:rsidRPr="004F5291">
        <w:tab/>
      </w:r>
    </w:p>
    <w:p w14:paraId="5EDF4B9A" w14:textId="176DC95C" w:rsidR="004065CA" w:rsidRPr="004F5291" w:rsidRDefault="004065CA" w:rsidP="004065CA">
      <w:pPr>
        <w:spacing w:before="0" w:after="0" w:line="240" w:lineRule="auto"/>
      </w:pPr>
      <w:r w:rsidRPr="004F5291">
        <w:t>Vydání:</w:t>
      </w:r>
      <w:r w:rsidR="00DE5DFE">
        <w:t xml:space="preserve"> první</w:t>
      </w:r>
      <w:r w:rsidRPr="004F5291">
        <w:tab/>
      </w:r>
      <w:r w:rsidRPr="004F5291">
        <w:tab/>
      </w:r>
    </w:p>
    <w:p w14:paraId="1E161325" w14:textId="007A2DDE" w:rsidR="004065CA" w:rsidRPr="004F5291" w:rsidRDefault="00DE5DFE" w:rsidP="004065CA">
      <w:pPr>
        <w:spacing w:before="0" w:after="0" w:line="240" w:lineRule="auto"/>
      </w:pPr>
      <w:r>
        <w:t>Počet stran: 39</w:t>
      </w:r>
      <w:r w:rsidR="004065CA" w:rsidRPr="004F5291">
        <w:tab/>
      </w:r>
    </w:p>
    <w:p w14:paraId="4FE92D09" w14:textId="77777777" w:rsidR="004065CA" w:rsidRPr="004F5291" w:rsidRDefault="004065CA" w:rsidP="004065CA">
      <w:pPr>
        <w:spacing w:before="0" w:after="0" w:line="240" w:lineRule="auto"/>
      </w:pPr>
    </w:p>
    <w:p w14:paraId="3F718DC2" w14:textId="77777777" w:rsidR="004065CA" w:rsidRPr="004F5291" w:rsidRDefault="004065CA" w:rsidP="004065CA">
      <w:pPr>
        <w:spacing w:before="0" w:after="0" w:line="240" w:lineRule="auto"/>
      </w:pPr>
    </w:p>
    <w:p w14:paraId="02581D01" w14:textId="77777777" w:rsidR="004065CA" w:rsidRPr="004F5291" w:rsidRDefault="004065CA" w:rsidP="004065CA">
      <w:pPr>
        <w:spacing w:before="0" w:after="0" w:line="240" w:lineRule="auto"/>
      </w:pPr>
      <w:r w:rsidRPr="004F5291">
        <w:t>Jazyková korektura nebyla provedena, za jazykovou stránku odpovídá autor.</w:t>
      </w:r>
    </w:p>
    <w:p w14:paraId="095D5475" w14:textId="77777777" w:rsidR="004065CA" w:rsidRPr="004F5291" w:rsidRDefault="004065CA" w:rsidP="004065CA">
      <w:pPr>
        <w:spacing w:before="0" w:after="0" w:line="240" w:lineRule="auto"/>
      </w:pPr>
    </w:p>
    <w:p w14:paraId="5C7DBC9C" w14:textId="77777777" w:rsidR="004065CA" w:rsidRPr="004F5291" w:rsidRDefault="004065CA" w:rsidP="004065CA">
      <w:pPr>
        <w:spacing w:before="0" w:after="0" w:line="240" w:lineRule="auto"/>
      </w:pPr>
    </w:p>
    <w:p w14:paraId="5EB98EAB" w14:textId="6B2BC31B" w:rsidR="004065CA" w:rsidRPr="004F5291" w:rsidRDefault="004065CA" w:rsidP="004065CA">
      <w:pPr>
        <w:spacing w:before="0" w:after="0" w:line="240" w:lineRule="auto"/>
      </w:pPr>
      <w:r w:rsidRPr="004F5291">
        <w:t xml:space="preserve">© </w:t>
      </w:r>
      <w:r w:rsidR="00BD5349">
        <w:t>Autor</w:t>
      </w:r>
    </w:p>
    <w:p w14:paraId="0FA31728" w14:textId="77777777" w:rsidR="004065CA" w:rsidRPr="004F5291" w:rsidRDefault="004065CA" w:rsidP="004065CA">
      <w:pPr>
        <w:spacing w:before="0" w:after="0" w:line="240" w:lineRule="auto"/>
      </w:pPr>
      <w:r w:rsidRPr="004F5291">
        <w:t>© Ostravská univerzita v Ostravě</w:t>
      </w:r>
    </w:p>
    <w:p w14:paraId="7EBC159F" w14:textId="77777777" w:rsidR="00366AF9" w:rsidRDefault="00366AF9" w:rsidP="00366AF9">
      <w:pPr>
        <w:spacing w:before="0" w:after="0" w:line="240" w:lineRule="auto"/>
        <w:ind w:left="170"/>
      </w:pPr>
    </w:p>
    <w:p w14:paraId="10966887" w14:textId="77777777" w:rsidR="00366AF9" w:rsidRDefault="00366AF9" w:rsidP="00F14AB4">
      <w:pPr>
        <w:spacing w:before="0" w:after="0" w:line="240" w:lineRule="auto"/>
        <w:sectPr w:rsidR="00366AF9" w:rsidSect="00A65F4A">
          <w:pgSz w:w="11906" w:h="16838"/>
          <w:pgMar w:top="1418" w:right="1418" w:bottom="1418" w:left="1418" w:header="709" w:footer="709" w:gutter="0"/>
          <w:cols w:space="708"/>
          <w:docGrid w:linePitch="360"/>
        </w:sectPr>
      </w:pPr>
    </w:p>
    <w:sdt>
      <w:sdtPr>
        <w:rPr>
          <w:rFonts w:ascii="Times New Roman" w:eastAsia="Times New Roman" w:hAnsi="Times New Roman" w:cs="Times New Roman"/>
          <w:b w:val="0"/>
          <w:bCs w:val="0"/>
          <w:color w:val="auto"/>
          <w:sz w:val="24"/>
          <w:szCs w:val="24"/>
        </w:rPr>
        <w:id w:val="-986698321"/>
        <w:docPartObj>
          <w:docPartGallery w:val="Table of Contents"/>
          <w:docPartUnique/>
        </w:docPartObj>
      </w:sdtPr>
      <w:sdtEndPr>
        <w:rPr>
          <w:rFonts w:asciiTheme="minorHAnsi" w:hAnsiTheme="minorHAnsi"/>
        </w:rPr>
      </w:sdtEndPr>
      <w:sdtContent>
        <w:p w14:paraId="257EF17D" w14:textId="77777777" w:rsidR="00880CFD" w:rsidRDefault="00880CFD" w:rsidP="00F14AB4">
          <w:pPr>
            <w:pStyle w:val="Nadpisobsahu"/>
            <w:numPr>
              <w:ilvl w:val="0"/>
              <w:numId w:val="0"/>
            </w:numPr>
            <w:spacing w:before="0" w:after="0" w:line="240" w:lineRule="auto"/>
            <w:ind w:left="432" w:hanging="432"/>
          </w:pPr>
          <w:r>
            <w:t>Obsah</w:t>
          </w:r>
        </w:p>
        <w:p w14:paraId="5BA2E211" w14:textId="77777777" w:rsidR="00DE5DFE" w:rsidRDefault="00A65F4A">
          <w:pPr>
            <w:pStyle w:val="Obsah1"/>
            <w:rPr>
              <w:rFonts w:eastAsiaTheme="minorEastAsia" w:cstheme="minorBidi"/>
              <w:noProof/>
              <w:sz w:val="22"/>
              <w:szCs w:val="22"/>
            </w:rPr>
          </w:pPr>
          <w:r>
            <w:fldChar w:fldCharType="begin"/>
          </w:r>
          <w:r>
            <w:instrText xml:space="preserve"> TOC \o "1-1" \h \z \u </w:instrText>
          </w:r>
          <w:r>
            <w:fldChar w:fldCharType="separate"/>
          </w:r>
          <w:hyperlink w:anchor="_Toc427265999" w:history="1">
            <w:r w:rsidR="00DE5DFE" w:rsidRPr="00780CD3">
              <w:rPr>
                <w:rStyle w:val="Hypertextovodkaz"/>
                <w:noProof/>
              </w:rPr>
              <w:t>Slovo úvodem</w:t>
            </w:r>
            <w:r w:rsidR="00DE5DFE">
              <w:rPr>
                <w:noProof/>
                <w:webHidden/>
              </w:rPr>
              <w:tab/>
            </w:r>
            <w:r w:rsidR="00DE5DFE">
              <w:rPr>
                <w:noProof/>
                <w:webHidden/>
              </w:rPr>
              <w:fldChar w:fldCharType="begin"/>
            </w:r>
            <w:r w:rsidR="00DE5DFE">
              <w:rPr>
                <w:noProof/>
                <w:webHidden/>
              </w:rPr>
              <w:instrText xml:space="preserve"> PAGEREF _Toc427265999 \h </w:instrText>
            </w:r>
            <w:r w:rsidR="00DE5DFE">
              <w:rPr>
                <w:noProof/>
                <w:webHidden/>
              </w:rPr>
            </w:r>
            <w:r w:rsidR="00DE5DFE">
              <w:rPr>
                <w:noProof/>
                <w:webHidden/>
              </w:rPr>
              <w:fldChar w:fldCharType="separate"/>
            </w:r>
            <w:r w:rsidR="00DE5DFE">
              <w:rPr>
                <w:noProof/>
                <w:webHidden/>
              </w:rPr>
              <w:t>4</w:t>
            </w:r>
            <w:r w:rsidR="00DE5DFE">
              <w:rPr>
                <w:noProof/>
                <w:webHidden/>
              </w:rPr>
              <w:fldChar w:fldCharType="end"/>
            </w:r>
          </w:hyperlink>
        </w:p>
        <w:p w14:paraId="12C77C0C" w14:textId="77777777" w:rsidR="00DE5DFE" w:rsidRDefault="00D71EEA">
          <w:pPr>
            <w:pStyle w:val="Obsah1"/>
            <w:tabs>
              <w:tab w:val="left" w:pos="480"/>
            </w:tabs>
            <w:rPr>
              <w:rFonts w:eastAsiaTheme="minorEastAsia" w:cstheme="minorBidi"/>
              <w:noProof/>
              <w:sz w:val="22"/>
              <w:szCs w:val="22"/>
            </w:rPr>
          </w:pPr>
          <w:hyperlink w:anchor="_Toc427266000" w:history="1">
            <w:r w:rsidR="00DE5DFE" w:rsidRPr="00780CD3">
              <w:rPr>
                <w:rStyle w:val="Hypertextovodkaz"/>
                <w:noProof/>
              </w:rPr>
              <w:t>1</w:t>
            </w:r>
            <w:r w:rsidR="00DE5DFE">
              <w:rPr>
                <w:rFonts w:eastAsiaTheme="minorEastAsia" w:cstheme="minorBidi"/>
                <w:noProof/>
                <w:sz w:val="22"/>
                <w:szCs w:val="22"/>
              </w:rPr>
              <w:tab/>
            </w:r>
            <w:r w:rsidR="00DE5DFE" w:rsidRPr="00780CD3">
              <w:rPr>
                <w:rStyle w:val="Hypertextovodkaz"/>
                <w:noProof/>
              </w:rPr>
              <w:t>O Ječmínkovi</w:t>
            </w:r>
            <w:r w:rsidR="00DE5DFE">
              <w:rPr>
                <w:noProof/>
                <w:webHidden/>
              </w:rPr>
              <w:tab/>
            </w:r>
            <w:r w:rsidR="00DE5DFE">
              <w:rPr>
                <w:noProof/>
                <w:webHidden/>
              </w:rPr>
              <w:fldChar w:fldCharType="begin"/>
            </w:r>
            <w:r w:rsidR="00DE5DFE">
              <w:rPr>
                <w:noProof/>
                <w:webHidden/>
              </w:rPr>
              <w:instrText xml:space="preserve"> PAGEREF _Toc427266000 \h </w:instrText>
            </w:r>
            <w:r w:rsidR="00DE5DFE">
              <w:rPr>
                <w:noProof/>
                <w:webHidden/>
              </w:rPr>
            </w:r>
            <w:r w:rsidR="00DE5DFE">
              <w:rPr>
                <w:noProof/>
                <w:webHidden/>
              </w:rPr>
              <w:fldChar w:fldCharType="separate"/>
            </w:r>
            <w:r w:rsidR="00DE5DFE">
              <w:rPr>
                <w:noProof/>
                <w:webHidden/>
              </w:rPr>
              <w:t>5</w:t>
            </w:r>
            <w:r w:rsidR="00DE5DFE">
              <w:rPr>
                <w:noProof/>
                <w:webHidden/>
              </w:rPr>
              <w:fldChar w:fldCharType="end"/>
            </w:r>
          </w:hyperlink>
        </w:p>
        <w:p w14:paraId="09EE91FC" w14:textId="77777777" w:rsidR="00DE5DFE" w:rsidRDefault="00D71EEA">
          <w:pPr>
            <w:pStyle w:val="Obsah1"/>
            <w:tabs>
              <w:tab w:val="left" w:pos="480"/>
            </w:tabs>
            <w:rPr>
              <w:rFonts w:eastAsiaTheme="minorEastAsia" w:cstheme="minorBidi"/>
              <w:noProof/>
              <w:sz w:val="22"/>
              <w:szCs w:val="22"/>
            </w:rPr>
          </w:pPr>
          <w:hyperlink w:anchor="_Toc427266001" w:history="1">
            <w:r w:rsidR="00DE5DFE" w:rsidRPr="00780CD3">
              <w:rPr>
                <w:rStyle w:val="Hypertextovodkaz"/>
                <w:noProof/>
              </w:rPr>
              <w:t>2</w:t>
            </w:r>
            <w:r w:rsidR="00DE5DFE">
              <w:rPr>
                <w:rFonts w:eastAsiaTheme="minorEastAsia" w:cstheme="minorBidi"/>
                <w:noProof/>
                <w:sz w:val="22"/>
                <w:szCs w:val="22"/>
              </w:rPr>
              <w:tab/>
            </w:r>
            <w:r w:rsidR="00DE5DFE" w:rsidRPr="00780CD3">
              <w:rPr>
                <w:rStyle w:val="Hypertextovodkaz"/>
                <w:noProof/>
              </w:rPr>
              <w:t>Jak byl Mikeš ve škole</w:t>
            </w:r>
            <w:r w:rsidR="00DE5DFE">
              <w:rPr>
                <w:noProof/>
                <w:webHidden/>
              </w:rPr>
              <w:tab/>
            </w:r>
            <w:r w:rsidR="00DE5DFE">
              <w:rPr>
                <w:noProof/>
                <w:webHidden/>
              </w:rPr>
              <w:fldChar w:fldCharType="begin"/>
            </w:r>
            <w:r w:rsidR="00DE5DFE">
              <w:rPr>
                <w:noProof/>
                <w:webHidden/>
              </w:rPr>
              <w:instrText xml:space="preserve"> PAGEREF _Toc427266001 \h </w:instrText>
            </w:r>
            <w:r w:rsidR="00DE5DFE">
              <w:rPr>
                <w:noProof/>
                <w:webHidden/>
              </w:rPr>
            </w:r>
            <w:r w:rsidR="00DE5DFE">
              <w:rPr>
                <w:noProof/>
                <w:webHidden/>
              </w:rPr>
              <w:fldChar w:fldCharType="separate"/>
            </w:r>
            <w:r w:rsidR="00DE5DFE">
              <w:rPr>
                <w:noProof/>
                <w:webHidden/>
              </w:rPr>
              <w:t>12</w:t>
            </w:r>
            <w:r w:rsidR="00DE5DFE">
              <w:rPr>
                <w:noProof/>
                <w:webHidden/>
              </w:rPr>
              <w:fldChar w:fldCharType="end"/>
            </w:r>
          </w:hyperlink>
        </w:p>
        <w:p w14:paraId="206317D0" w14:textId="77777777" w:rsidR="00DE5DFE" w:rsidRDefault="00D71EEA">
          <w:pPr>
            <w:pStyle w:val="Obsah1"/>
            <w:tabs>
              <w:tab w:val="left" w:pos="480"/>
            </w:tabs>
            <w:rPr>
              <w:rFonts w:eastAsiaTheme="minorEastAsia" w:cstheme="minorBidi"/>
              <w:noProof/>
              <w:sz w:val="22"/>
              <w:szCs w:val="22"/>
            </w:rPr>
          </w:pPr>
          <w:hyperlink w:anchor="_Toc427266002" w:history="1">
            <w:r w:rsidR="00DE5DFE" w:rsidRPr="00780CD3">
              <w:rPr>
                <w:rStyle w:val="Hypertextovodkaz"/>
                <w:noProof/>
              </w:rPr>
              <w:t>3</w:t>
            </w:r>
            <w:r w:rsidR="00DE5DFE">
              <w:rPr>
                <w:rFonts w:eastAsiaTheme="minorEastAsia" w:cstheme="minorBidi"/>
                <w:noProof/>
                <w:sz w:val="22"/>
                <w:szCs w:val="22"/>
              </w:rPr>
              <w:tab/>
            </w:r>
            <w:r w:rsidR="00DE5DFE" w:rsidRPr="00780CD3">
              <w:rPr>
                <w:rStyle w:val="Hypertextovodkaz"/>
                <w:noProof/>
              </w:rPr>
              <w:t>Já Baryk a můj zajíc</w:t>
            </w:r>
            <w:r w:rsidR="00DE5DFE">
              <w:rPr>
                <w:noProof/>
                <w:webHidden/>
              </w:rPr>
              <w:tab/>
            </w:r>
            <w:r w:rsidR="00DE5DFE">
              <w:rPr>
                <w:noProof/>
                <w:webHidden/>
              </w:rPr>
              <w:fldChar w:fldCharType="begin"/>
            </w:r>
            <w:r w:rsidR="00DE5DFE">
              <w:rPr>
                <w:noProof/>
                <w:webHidden/>
              </w:rPr>
              <w:instrText xml:space="preserve"> PAGEREF _Toc427266002 \h </w:instrText>
            </w:r>
            <w:r w:rsidR="00DE5DFE">
              <w:rPr>
                <w:noProof/>
                <w:webHidden/>
              </w:rPr>
            </w:r>
            <w:r w:rsidR="00DE5DFE">
              <w:rPr>
                <w:noProof/>
                <w:webHidden/>
              </w:rPr>
              <w:fldChar w:fldCharType="separate"/>
            </w:r>
            <w:r w:rsidR="00DE5DFE">
              <w:rPr>
                <w:noProof/>
                <w:webHidden/>
              </w:rPr>
              <w:t>19</w:t>
            </w:r>
            <w:r w:rsidR="00DE5DFE">
              <w:rPr>
                <w:noProof/>
                <w:webHidden/>
              </w:rPr>
              <w:fldChar w:fldCharType="end"/>
            </w:r>
          </w:hyperlink>
        </w:p>
        <w:p w14:paraId="149540EF" w14:textId="77777777" w:rsidR="00DE5DFE" w:rsidRDefault="00D71EEA">
          <w:pPr>
            <w:pStyle w:val="Obsah1"/>
            <w:tabs>
              <w:tab w:val="left" w:pos="480"/>
            </w:tabs>
            <w:rPr>
              <w:rFonts w:eastAsiaTheme="minorEastAsia" w:cstheme="minorBidi"/>
              <w:noProof/>
              <w:sz w:val="22"/>
              <w:szCs w:val="22"/>
            </w:rPr>
          </w:pPr>
          <w:hyperlink w:anchor="_Toc427266003" w:history="1">
            <w:r w:rsidR="00DE5DFE" w:rsidRPr="00780CD3">
              <w:rPr>
                <w:rStyle w:val="Hypertextovodkaz"/>
                <w:noProof/>
              </w:rPr>
              <w:t>4</w:t>
            </w:r>
            <w:r w:rsidR="00DE5DFE">
              <w:rPr>
                <w:rFonts w:eastAsiaTheme="minorEastAsia" w:cstheme="minorBidi"/>
                <w:noProof/>
                <w:sz w:val="22"/>
                <w:szCs w:val="22"/>
              </w:rPr>
              <w:tab/>
            </w:r>
            <w:r w:rsidR="00DE5DFE" w:rsidRPr="00780CD3">
              <w:rPr>
                <w:rStyle w:val="Hypertextovodkaz"/>
                <w:noProof/>
              </w:rPr>
              <w:t>Večerní pohádky z velkého Stromodomu</w:t>
            </w:r>
            <w:r w:rsidR="00DE5DFE">
              <w:rPr>
                <w:noProof/>
                <w:webHidden/>
              </w:rPr>
              <w:tab/>
            </w:r>
            <w:r w:rsidR="00DE5DFE">
              <w:rPr>
                <w:noProof/>
                <w:webHidden/>
              </w:rPr>
              <w:fldChar w:fldCharType="begin"/>
            </w:r>
            <w:r w:rsidR="00DE5DFE">
              <w:rPr>
                <w:noProof/>
                <w:webHidden/>
              </w:rPr>
              <w:instrText xml:space="preserve"> PAGEREF _Toc427266003 \h </w:instrText>
            </w:r>
            <w:r w:rsidR="00DE5DFE">
              <w:rPr>
                <w:noProof/>
                <w:webHidden/>
              </w:rPr>
            </w:r>
            <w:r w:rsidR="00DE5DFE">
              <w:rPr>
                <w:noProof/>
                <w:webHidden/>
              </w:rPr>
              <w:fldChar w:fldCharType="separate"/>
            </w:r>
            <w:r w:rsidR="00DE5DFE">
              <w:rPr>
                <w:noProof/>
                <w:webHidden/>
              </w:rPr>
              <w:t>26</w:t>
            </w:r>
            <w:r w:rsidR="00DE5DFE">
              <w:rPr>
                <w:noProof/>
                <w:webHidden/>
              </w:rPr>
              <w:fldChar w:fldCharType="end"/>
            </w:r>
          </w:hyperlink>
        </w:p>
        <w:p w14:paraId="3CE8D768" w14:textId="77777777" w:rsidR="00DE5DFE" w:rsidRDefault="00D71EEA">
          <w:pPr>
            <w:pStyle w:val="Obsah1"/>
            <w:tabs>
              <w:tab w:val="left" w:pos="480"/>
            </w:tabs>
            <w:rPr>
              <w:rFonts w:eastAsiaTheme="minorEastAsia" w:cstheme="minorBidi"/>
              <w:noProof/>
              <w:sz w:val="22"/>
              <w:szCs w:val="22"/>
            </w:rPr>
          </w:pPr>
          <w:hyperlink w:anchor="_Toc427266004" w:history="1">
            <w:r w:rsidR="00DE5DFE" w:rsidRPr="00780CD3">
              <w:rPr>
                <w:rStyle w:val="Hypertextovodkaz"/>
                <w:noProof/>
              </w:rPr>
              <w:t>5</w:t>
            </w:r>
            <w:r w:rsidR="00DE5DFE">
              <w:rPr>
                <w:rFonts w:eastAsiaTheme="minorEastAsia" w:cstheme="minorBidi"/>
                <w:noProof/>
                <w:sz w:val="22"/>
                <w:szCs w:val="22"/>
              </w:rPr>
              <w:tab/>
            </w:r>
            <w:r w:rsidR="00DE5DFE" w:rsidRPr="00780CD3">
              <w:rPr>
                <w:rStyle w:val="Hypertextovodkaz"/>
                <w:noProof/>
              </w:rPr>
              <w:t>Malý princ</w:t>
            </w:r>
            <w:r w:rsidR="00DE5DFE">
              <w:rPr>
                <w:noProof/>
                <w:webHidden/>
              </w:rPr>
              <w:tab/>
            </w:r>
            <w:r w:rsidR="00DE5DFE">
              <w:rPr>
                <w:noProof/>
                <w:webHidden/>
              </w:rPr>
              <w:fldChar w:fldCharType="begin"/>
            </w:r>
            <w:r w:rsidR="00DE5DFE">
              <w:rPr>
                <w:noProof/>
                <w:webHidden/>
              </w:rPr>
              <w:instrText xml:space="preserve"> PAGEREF _Toc427266004 \h </w:instrText>
            </w:r>
            <w:r w:rsidR="00DE5DFE">
              <w:rPr>
                <w:noProof/>
                <w:webHidden/>
              </w:rPr>
            </w:r>
            <w:r w:rsidR="00DE5DFE">
              <w:rPr>
                <w:noProof/>
                <w:webHidden/>
              </w:rPr>
              <w:fldChar w:fldCharType="separate"/>
            </w:r>
            <w:r w:rsidR="00DE5DFE">
              <w:rPr>
                <w:noProof/>
                <w:webHidden/>
              </w:rPr>
              <w:t>33</w:t>
            </w:r>
            <w:r w:rsidR="00DE5DFE">
              <w:rPr>
                <w:noProof/>
                <w:webHidden/>
              </w:rPr>
              <w:fldChar w:fldCharType="end"/>
            </w:r>
          </w:hyperlink>
        </w:p>
        <w:p w14:paraId="6FCCBC8D" w14:textId="6A716438" w:rsidR="00880CFD" w:rsidRDefault="00A65F4A" w:rsidP="004719BE">
          <w:pPr>
            <w:pStyle w:val="Obsah1"/>
            <w:spacing w:before="100" w:after="0" w:line="312" w:lineRule="auto"/>
          </w:pPr>
          <w:r>
            <w:fldChar w:fldCharType="end"/>
          </w:r>
        </w:p>
      </w:sdtContent>
    </w:sdt>
    <w:p w14:paraId="1C6A61D0" w14:textId="77777777" w:rsidR="00880CFD" w:rsidRDefault="00880CFD">
      <w:pPr>
        <w:sectPr w:rsidR="00880CFD" w:rsidSect="00A65F4A">
          <w:pgSz w:w="11906" w:h="16838"/>
          <w:pgMar w:top="1417" w:right="1417" w:bottom="1417" w:left="1418" w:header="708" w:footer="708" w:gutter="0"/>
          <w:cols w:space="708"/>
          <w:docGrid w:linePitch="360"/>
        </w:sectPr>
      </w:pPr>
    </w:p>
    <w:p w14:paraId="38373451" w14:textId="77777777" w:rsidR="007D3AAD" w:rsidRDefault="008B2B1C" w:rsidP="008B2B1C">
      <w:pPr>
        <w:pStyle w:val="Nadpis1"/>
        <w:numPr>
          <w:ilvl w:val="0"/>
          <w:numId w:val="0"/>
        </w:numPr>
        <w:ind w:left="432" w:hanging="432"/>
      </w:pPr>
      <w:bookmarkStart w:id="1" w:name="_Toc427265999"/>
      <w:r>
        <w:lastRenderedPageBreak/>
        <w:t>Slovo úvodem</w:t>
      </w:r>
      <w:bookmarkEnd w:id="1"/>
    </w:p>
    <w:p w14:paraId="158959F2" w14:textId="5F40259D" w:rsidR="00DE5DFE" w:rsidRDefault="00DE5DFE" w:rsidP="00DE5DFE">
      <w:r>
        <w:t>V životě dítěte hraje literatura významnou roli. V dnešní době si čtenáři vybírají nejen chlapecké postavy, kterým se chtějí vyrovnat. Malí čtenáři mnohokrát touží být silní, nebojácní, prahnou po svobodě i moci, chtějí zažívat různá dobrodružství. Obvykle se jedná jen o snění a přání, můžeme se však setkat i se čtenáři, kteří se snaží různé příběhy realizovat. Výsledkem této realizace někdy bývá zklamání z neúspěchu a zanechání několika problémů. Proč tomu tak je?</w:t>
      </w:r>
    </w:p>
    <w:p w14:paraId="514C4DBD" w14:textId="77777777" w:rsidR="00DE5DFE" w:rsidRDefault="00DE5DFE" w:rsidP="00167C0B">
      <w:r>
        <w:t>Čtenář musí tomu, co čte, porozumět. Musí umět odlišit realitu od smyšleného prostředí. Pokud se čtenář s příběhovým hrdinou ztotožňuje, musí si uvědomit, v čem jsou stejní či odlišní, zda je chování daného hrdiny správné a přiměřené či nikoliv. Mnozí čtenáři, převážně dnes, toto neovládají. Čtou za účelem splnění úkolu, ale povyprávět stručný děj příběhu nebo mu porozumět je pro ně obtížné.</w:t>
      </w:r>
    </w:p>
    <w:p w14:paraId="774F27AB" w14:textId="77777777" w:rsidR="00DE5DFE" w:rsidRDefault="00DE5DFE" w:rsidP="00167C0B">
      <w:r>
        <w:t>Mnoho knih a literárních žánrů mívá hluboký podtext, který je pro nižší stupeň ZŠ spíše nepochopitelný, a žáci mohou objevit nemálo ponaučení i rad. Aby žáci a čtenáři byli schopni toto všechno v textech objevit a porozumět tomu, musí učitel připravit otázky a aktivity před, během i po čtení.</w:t>
      </w:r>
    </w:p>
    <w:p w14:paraId="32B1CD6C" w14:textId="77777777" w:rsidR="00DE5DFE" w:rsidRPr="00F719DD" w:rsidRDefault="00DE5DFE" w:rsidP="00167C0B">
      <w:r w:rsidRPr="00F719DD">
        <w:t>Veškeré porozumění textu zahrnuje pojem čtenářská gramotnost. Tento pojem se v poslední době velmi často skloňuje v souvislosti s celkovou vybaveností člověka k úspěšnému životu. V současné době se nároky na schopnosti a dovednosti, které jsou potřebné pro fungování ve společnosti, neustále zvyšují. Čtenářská gramotnost je již rozšířena na práci s různými textovými i netextovými položkami, se kterými se člověk v běžném životě setkává čím dál častěji.</w:t>
      </w:r>
    </w:p>
    <w:p w14:paraId="6A227D47" w14:textId="77777777" w:rsidR="00DE5DFE" w:rsidRDefault="00DE5DFE" w:rsidP="00DE5DFE"/>
    <w:p w14:paraId="482CECDA" w14:textId="77777777" w:rsidR="00DE5DFE" w:rsidRDefault="00DE5DFE" w:rsidP="00DE5DFE"/>
    <w:p w14:paraId="250D90FF" w14:textId="6FB6E42A" w:rsidR="00DE5DFE" w:rsidRDefault="00DE5DFE" w:rsidP="00DE5DFE">
      <w:pPr>
        <w:tabs>
          <w:tab w:val="left" w:pos="2934"/>
        </w:tabs>
      </w:pPr>
      <w:r>
        <w:tab/>
      </w:r>
    </w:p>
    <w:p w14:paraId="14804D99" w14:textId="77777777" w:rsidR="00DE5DFE" w:rsidRPr="009C19E9" w:rsidRDefault="00DE5DFE" w:rsidP="00DE5DFE">
      <w:pPr>
        <w:jc w:val="right"/>
        <w:rPr>
          <w:rFonts w:ascii="Times New Roman" w:hAnsi="Times New Roman"/>
          <w:b/>
          <w:i/>
        </w:rPr>
      </w:pPr>
      <w:r w:rsidRPr="009C19E9">
        <w:rPr>
          <w:rFonts w:ascii="Times New Roman" w:hAnsi="Times New Roman"/>
          <w:b/>
          <w:i/>
        </w:rPr>
        <w:t>„Knihy jsou pro lidi tím, čím jsou pro ptáky křídla.“</w:t>
      </w:r>
    </w:p>
    <w:p w14:paraId="711BCFC5" w14:textId="192D9A96" w:rsidR="00DE5DFE" w:rsidRDefault="00D71EEA" w:rsidP="00DE5DFE">
      <w:pPr>
        <w:jc w:val="right"/>
        <w:sectPr w:rsidR="00DE5DFE" w:rsidSect="00A65F4A">
          <w:headerReference w:type="default" r:id="rId9"/>
          <w:footerReference w:type="default" r:id="rId10"/>
          <w:pgSz w:w="11906" w:h="16838" w:code="9"/>
          <w:pgMar w:top="1418" w:right="1418" w:bottom="1418" w:left="1418" w:header="709" w:footer="709" w:gutter="0"/>
          <w:cols w:space="708"/>
          <w:docGrid w:linePitch="360"/>
        </w:sectPr>
      </w:pPr>
      <w:hyperlink r:id="rId11" w:tooltip="John Ruskin citáty" w:history="1">
        <w:r w:rsidR="00DE5DFE" w:rsidRPr="009C19E9">
          <w:rPr>
            <w:rFonts w:ascii="Times New Roman" w:hAnsi="Times New Roman"/>
            <w:bCs/>
          </w:rPr>
          <w:t xml:space="preserve">John Ruskin </w:t>
        </w:r>
      </w:hyperlink>
    </w:p>
    <w:p w14:paraId="3DFC197E" w14:textId="248A48C2" w:rsidR="008B2B1C" w:rsidRDefault="00A82135" w:rsidP="008B2B1C">
      <w:pPr>
        <w:pStyle w:val="Nadpis1"/>
      </w:pPr>
      <w:bookmarkStart w:id="2" w:name="_Toc427266000"/>
      <w:r>
        <w:lastRenderedPageBreak/>
        <w:t>O Ječmínkovi</w:t>
      </w:r>
      <w:bookmarkEnd w:id="2"/>
    </w:p>
    <w:tbl>
      <w:tblPr>
        <w:tblStyle w:val="Mkatabulky"/>
        <w:tblW w:w="0" w:type="auto"/>
        <w:tblLook w:val="04A0" w:firstRow="1" w:lastRow="0" w:firstColumn="1" w:lastColumn="0" w:noHBand="0" w:noVBand="1"/>
      </w:tblPr>
      <w:tblGrid>
        <w:gridCol w:w="2655"/>
        <w:gridCol w:w="6405"/>
      </w:tblGrid>
      <w:tr w:rsidR="00A82C19" w:rsidRPr="00A82C19" w14:paraId="6A194E38" w14:textId="5ADE8E5A" w:rsidTr="00A82C19">
        <w:tc>
          <w:tcPr>
            <w:tcW w:w="2655" w:type="dxa"/>
            <w:vAlign w:val="center"/>
          </w:tcPr>
          <w:p w14:paraId="29101C45" w14:textId="0E5EAF07" w:rsidR="00A82C19" w:rsidRPr="00A82C19" w:rsidRDefault="00247671" w:rsidP="00A82C19">
            <w:r>
              <w:t>Tematický celek</w:t>
            </w:r>
          </w:p>
        </w:tc>
        <w:tc>
          <w:tcPr>
            <w:tcW w:w="6405" w:type="dxa"/>
            <w:vAlign w:val="center"/>
          </w:tcPr>
          <w:p w14:paraId="2707F740" w14:textId="0B6080FD" w:rsidR="00A82C19" w:rsidRPr="00A82C19" w:rsidRDefault="00A82135" w:rsidP="00463970">
            <w:r>
              <w:t>Literární žánry</w:t>
            </w:r>
          </w:p>
        </w:tc>
      </w:tr>
      <w:tr w:rsidR="00A82C19" w:rsidRPr="00A82C19" w14:paraId="76DFAA00" w14:textId="77777777" w:rsidTr="00A82C19">
        <w:tc>
          <w:tcPr>
            <w:tcW w:w="2655" w:type="dxa"/>
            <w:vAlign w:val="center"/>
          </w:tcPr>
          <w:p w14:paraId="2B91211D" w14:textId="6EBA1AD1" w:rsidR="00A82C19" w:rsidRDefault="00A82C19" w:rsidP="00A82C19">
            <w:r>
              <w:t>Téma</w:t>
            </w:r>
            <w:r w:rsidR="00247671">
              <w:t xml:space="preserve"> vyučované hodiny</w:t>
            </w:r>
          </w:p>
        </w:tc>
        <w:tc>
          <w:tcPr>
            <w:tcW w:w="6405" w:type="dxa"/>
            <w:vAlign w:val="center"/>
          </w:tcPr>
          <w:p w14:paraId="79B02DF3" w14:textId="2C9E35D0" w:rsidR="00A82C19" w:rsidRPr="00A82C19" w:rsidRDefault="00A82135" w:rsidP="00463970">
            <w:r>
              <w:t>Pověsti</w:t>
            </w:r>
          </w:p>
        </w:tc>
      </w:tr>
      <w:tr w:rsidR="00A82C19" w:rsidRPr="00A82C19" w14:paraId="4884B476" w14:textId="50A3EB76" w:rsidTr="00A82C19">
        <w:tc>
          <w:tcPr>
            <w:tcW w:w="2655" w:type="dxa"/>
            <w:vAlign w:val="center"/>
          </w:tcPr>
          <w:p w14:paraId="67DA9B4D" w14:textId="31E3E80C" w:rsidR="00A82C19" w:rsidRPr="00A82C19" w:rsidRDefault="00A82C19" w:rsidP="00A82C19">
            <w:r>
              <w:t>Cílová skupina</w:t>
            </w:r>
          </w:p>
        </w:tc>
        <w:tc>
          <w:tcPr>
            <w:tcW w:w="6405" w:type="dxa"/>
            <w:vAlign w:val="center"/>
          </w:tcPr>
          <w:p w14:paraId="3B8CDEB7" w14:textId="3D0DAFD6" w:rsidR="00A82C19" w:rsidRPr="00A82C19" w:rsidRDefault="00A82135" w:rsidP="00463970">
            <w:r>
              <w:t>4. – 5. ročník ZŠ</w:t>
            </w:r>
          </w:p>
        </w:tc>
      </w:tr>
      <w:tr w:rsidR="00A82C19" w:rsidRPr="00A82C19" w14:paraId="0C6E7CA2" w14:textId="7BE3C054" w:rsidTr="00A82C19">
        <w:tc>
          <w:tcPr>
            <w:tcW w:w="2655" w:type="dxa"/>
            <w:vAlign w:val="center"/>
          </w:tcPr>
          <w:p w14:paraId="56761E1F" w14:textId="66988B09" w:rsidR="00A82C19" w:rsidRPr="00A82C19" w:rsidRDefault="00A82C19" w:rsidP="00A82C19">
            <w:r>
              <w:t>Časová dotace</w:t>
            </w:r>
          </w:p>
        </w:tc>
        <w:tc>
          <w:tcPr>
            <w:tcW w:w="6405" w:type="dxa"/>
            <w:vAlign w:val="center"/>
          </w:tcPr>
          <w:p w14:paraId="6B564D6D" w14:textId="1B3643EE" w:rsidR="00A82C19" w:rsidRPr="00A82C19" w:rsidRDefault="004D4960" w:rsidP="00A82135">
            <w:r>
              <w:t xml:space="preserve">2 </w:t>
            </w:r>
            <w:r w:rsidR="00A82135">
              <w:t>vyučovací h</w:t>
            </w:r>
            <w:r>
              <w:t>odiny</w:t>
            </w:r>
          </w:p>
        </w:tc>
      </w:tr>
      <w:tr w:rsidR="00A82C19" w:rsidRPr="00A82C19" w14:paraId="72AA78C9" w14:textId="71A64615" w:rsidTr="00A82C19">
        <w:tc>
          <w:tcPr>
            <w:tcW w:w="2655" w:type="dxa"/>
            <w:vAlign w:val="center"/>
          </w:tcPr>
          <w:p w14:paraId="6B59E4C6" w14:textId="748F9D2A" w:rsidR="00A82C19" w:rsidRPr="00A82C19" w:rsidRDefault="00247671" w:rsidP="00A82C19">
            <w:r>
              <w:t>Klíčová slova</w:t>
            </w:r>
          </w:p>
        </w:tc>
        <w:tc>
          <w:tcPr>
            <w:tcW w:w="6405" w:type="dxa"/>
            <w:vAlign w:val="center"/>
          </w:tcPr>
          <w:p w14:paraId="12DB87B2" w14:textId="10948F22" w:rsidR="00A82C19" w:rsidRPr="00A82C19" w:rsidRDefault="00A82135" w:rsidP="00463970">
            <w:r>
              <w:t>Pověst, Ječmínek, Alena Ježková, Alois Jirásek</w:t>
            </w:r>
          </w:p>
        </w:tc>
      </w:tr>
      <w:tr w:rsidR="00A82C19" w:rsidRPr="00A82C19" w14:paraId="4154B6B4" w14:textId="2A269322" w:rsidTr="00A82C19">
        <w:tc>
          <w:tcPr>
            <w:tcW w:w="2655" w:type="dxa"/>
            <w:vAlign w:val="center"/>
          </w:tcPr>
          <w:p w14:paraId="47311739" w14:textId="6FCACF9E" w:rsidR="00A82C19" w:rsidRPr="00A82C19" w:rsidRDefault="00A82C19" w:rsidP="00A82C19">
            <w:r>
              <w:t>Cíle vyučovací hodiny</w:t>
            </w:r>
          </w:p>
        </w:tc>
        <w:tc>
          <w:tcPr>
            <w:tcW w:w="6405" w:type="dxa"/>
            <w:vAlign w:val="center"/>
          </w:tcPr>
          <w:p w14:paraId="28446C0C" w14:textId="77777777" w:rsidR="00F21B64" w:rsidRDefault="00F21B64" w:rsidP="00F21B64">
            <w:pPr>
              <w:spacing w:before="0" w:after="0"/>
            </w:pPr>
            <w:r>
              <w:t>Žák vyhledá požadované informace na webu.</w:t>
            </w:r>
          </w:p>
          <w:p w14:paraId="09CC780D" w14:textId="77777777" w:rsidR="00F21B64" w:rsidRDefault="00F21B64" w:rsidP="00F21B64">
            <w:pPr>
              <w:spacing w:before="0" w:after="0"/>
            </w:pPr>
            <w:r>
              <w:t>Žák porozumí čtenému textu.</w:t>
            </w:r>
          </w:p>
          <w:p w14:paraId="60CED9B1" w14:textId="77777777" w:rsidR="00A82C19" w:rsidRDefault="00F21B64" w:rsidP="00F21B64">
            <w:pPr>
              <w:spacing w:before="0" w:after="0"/>
            </w:pPr>
            <w:r>
              <w:t>Žák pracuje s textem – vyhledává informace, vyvozuje závěry, provádí interpretaci.</w:t>
            </w:r>
          </w:p>
          <w:p w14:paraId="737F123E" w14:textId="77777777" w:rsidR="00F21B64" w:rsidRDefault="00F21B64" w:rsidP="00F21B64">
            <w:pPr>
              <w:spacing w:before="0" w:after="0"/>
            </w:pPr>
            <w:r>
              <w:t>Žák porovnává dva texty.</w:t>
            </w:r>
          </w:p>
          <w:p w14:paraId="24E740D7" w14:textId="2D5B402F" w:rsidR="00F21B64" w:rsidRPr="00A82C19" w:rsidRDefault="00F21B64" w:rsidP="00F21B64">
            <w:pPr>
              <w:spacing w:before="0" w:after="0"/>
            </w:pPr>
            <w:r>
              <w:t>Žák na základě textu dedukuje znaky pověsti.</w:t>
            </w:r>
          </w:p>
        </w:tc>
      </w:tr>
      <w:tr w:rsidR="00A82C19" w:rsidRPr="00A82C19" w14:paraId="03C87EB4" w14:textId="138492ED" w:rsidTr="00A82C19">
        <w:tc>
          <w:tcPr>
            <w:tcW w:w="2655" w:type="dxa"/>
            <w:vAlign w:val="center"/>
          </w:tcPr>
          <w:p w14:paraId="69F1FECA" w14:textId="6CEBCE6E" w:rsidR="00A82C19" w:rsidRPr="00A82C19" w:rsidRDefault="00A82C19" w:rsidP="00A82C19">
            <w:r>
              <w:t>Organizační formy</w:t>
            </w:r>
          </w:p>
        </w:tc>
        <w:tc>
          <w:tcPr>
            <w:tcW w:w="6405" w:type="dxa"/>
            <w:vAlign w:val="center"/>
          </w:tcPr>
          <w:p w14:paraId="60055B92" w14:textId="38B94AAB" w:rsidR="00A82C19" w:rsidRPr="00F21B64" w:rsidRDefault="00F21B64" w:rsidP="00A82C19">
            <w:pPr>
              <w:rPr>
                <w:color w:val="FF0000"/>
              </w:rPr>
            </w:pPr>
            <w:r w:rsidRPr="00F21B64">
              <w:t>H</w:t>
            </w:r>
            <w:r w:rsidR="00A82C19" w:rsidRPr="00F21B64">
              <w:t>romadná výuka, samostatná práce žáků, práce ve skupině</w:t>
            </w:r>
          </w:p>
        </w:tc>
      </w:tr>
      <w:tr w:rsidR="00A82C19" w:rsidRPr="00501BCC" w14:paraId="58F2BE74" w14:textId="25E84EA2" w:rsidTr="00A82C19">
        <w:tc>
          <w:tcPr>
            <w:tcW w:w="2655" w:type="dxa"/>
            <w:vAlign w:val="center"/>
          </w:tcPr>
          <w:p w14:paraId="3DB16169" w14:textId="3D52933E" w:rsidR="00A82C19" w:rsidRPr="00501BCC" w:rsidRDefault="00A82C19" w:rsidP="00A82C19">
            <w:r w:rsidRPr="00A82C19">
              <w:t>Pomů</w:t>
            </w:r>
            <w:r w:rsidR="00247671">
              <w:t>cky</w:t>
            </w:r>
          </w:p>
        </w:tc>
        <w:tc>
          <w:tcPr>
            <w:tcW w:w="6405" w:type="dxa"/>
            <w:vAlign w:val="center"/>
          </w:tcPr>
          <w:p w14:paraId="5C1D5532" w14:textId="16508E81" w:rsidR="00A82C19" w:rsidRPr="00F21B64" w:rsidRDefault="00F21B64" w:rsidP="00D91E9C">
            <w:r w:rsidRPr="00F21B64">
              <w:t xml:space="preserve">Tablet pro každého žáka, kartičky s odpověďmi </w:t>
            </w:r>
          </w:p>
        </w:tc>
      </w:tr>
    </w:tbl>
    <w:p w14:paraId="25647FD0" w14:textId="52E4A80F" w:rsidR="00501BCC" w:rsidRDefault="00501BCC" w:rsidP="00A82C19"/>
    <w:p w14:paraId="2E43C785" w14:textId="06CD21B4" w:rsidR="00A82135" w:rsidRDefault="00A82C19" w:rsidP="00A82135">
      <w:pPr>
        <w:pStyle w:val="Nadpis2"/>
      </w:pPr>
      <w:r>
        <w:t>Úvodní část</w:t>
      </w:r>
    </w:p>
    <w:p w14:paraId="0692BDA7" w14:textId="74204219" w:rsidR="004D4960" w:rsidRDefault="004D4960" w:rsidP="004D4960">
      <w:r>
        <w:t>Při práci s tímto materiálem se předpokládá, že každý žák má k dispozici tablet</w:t>
      </w:r>
      <w:r w:rsidR="00313E16">
        <w:t>.</w:t>
      </w:r>
    </w:p>
    <w:p w14:paraId="51137FF2" w14:textId="57999E58" w:rsidR="00313E16" w:rsidRDefault="00313E16" w:rsidP="004D4960">
      <w:r>
        <w:t>Žáci si v programu Microsoft WORD otevřou učitelem připravený pracovní list. Na první straně bude uvedeno pouze jméno „Alena Ježková“ a pět následujících otázek:</w:t>
      </w:r>
    </w:p>
    <w:p w14:paraId="686A7865" w14:textId="09FA8839" w:rsidR="00313E16" w:rsidRDefault="00313E16" w:rsidP="00DA6074">
      <w:pPr>
        <w:pStyle w:val="Odstavecseseznamem"/>
        <w:numPr>
          <w:ilvl w:val="0"/>
          <w:numId w:val="2"/>
        </w:numPr>
      </w:pPr>
      <w:r>
        <w:t>Kolik má Alena Ježková let?</w:t>
      </w:r>
    </w:p>
    <w:p w14:paraId="75AD0736" w14:textId="4F8941B8" w:rsidR="00313E16" w:rsidRDefault="00313E16" w:rsidP="00DA6074">
      <w:pPr>
        <w:pStyle w:val="Odstavecseseznamem"/>
        <w:numPr>
          <w:ilvl w:val="0"/>
          <w:numId w:val="2"/>
        </w:numPr>
      </w:pPr>
      <w:r>
        <w:t>Jak se jmenuje její nejnovější kniha?</w:t>
      </w:r>
    </w:p>
    <w:p w14:paraId="5EDC9692" w14:textId="40E421A2" w:rsidR="00313E16" w:rsidRDefault="00313E16" w:rsidP="00DA6074">
      <w:pPr>
        <w:pStyle w:val="Odstavecseseznamem"/>
        <w:numPr>
          <w:ilvl w:val="0"/>
          <w:numId w:val="2"/>
        </w:numPr>
      </w:pPr>
      <w:r>
        <w:t>Zjisti, jaké jsou ohlasy čtenářů na tuto knihu.</w:t>
      </w:r>
    </w:p>
    <w:p w14:paraId="5FAB1226" w14:textId="7B632DF1" w:rsidR="00313E16" w:rsidRDefault="00313E16" w:rsidP="00DA6074">
      <w:pPr>
        <w:pStyle w:val="Odstavecseseznamem"/>
        <w:numPr>
          <w:ilvl w:val="0"/>
          <w:numId w:val="2"/>
        </w:numPr>
      </w:pPr>
      <w:r>
        <w:t>Kdy se bude pořádat nejbližší beseda s Alenou Ježkovou pro žáky ZŠ?</w:t>
      </w:r>
    </w:p>
    <w:p w14:paraId="4B78FBDD" w14:textId="5F9F7E1C" w:rsidR="00313E16" w:rsidRDefault="00313E16" w:rsidP="00DA6074">
      <w:pPr>
        <w:pStyle w:val="Odstavecseseznamem"/>
        <w:numPr>
          <w:ilvl w:val="0"/>
          <w:numId w:val="2"/>
        </w:numPr>
      </w:pPr>
      <w:r>
        <w:t>Angažuje se Alena Ježková v politice?</w:t>
      </w:r>
    </w:p>
    <w:p w14:paraId="04B5DCA8" w14:textId="10F61A9F" w:rsidR="00313E16" w:rsidRDefault="00313E16" w:rsidP="00313E16">
      <w:r>
        <w:lastRenderedPageBreak/>
        <w:t xml:space="preserve">Úkolem žáků je najít odpovědi na webu </w:t>
      </w:r>
      <w:hyperlink r:id="rId12" w:history="1">
        <w:r w:rsidRPr="007A2AAE">
          <w:rPr>
            <w:rStyle w:val="Hypertextovodkaz"/>
          </w:rPr>
          <w:t>www.alenajezkova.cz</w:t>
        </w:r>
      </w:hyperlink>
      <w:r>
        <w:t xml:space="preserve"> a za</w:t>
      </w:r>
      <w:r w:rsidR="00DE5DFE">
        <w:t>psat je. Pracují buď samostatně</w:t>
      </w:r>
      <w:r>
        <w:t xml:space="preserve"> nebo ve dvojici (skupině).</w:t>
      </w:r>
    </w:p>
    <w:p w14:paraId="28C9317B" w14:textId="3429EE93" w:rsidR="00313E16" w:rsidRPr="004D4960" w:rsidRDefault="003219DC" w:rsidP="00313E16">
      <w:r>
        <w:t>Následuje ústní kontrola. Je na zvážení učitele, zda a jak práci ohodnotí.</w:t>
      </w:r>
    </w:p>
    <w:p w14:paraId="38A1EDE6" w14:textId="63650B44" w:rsidR="00A82C19" w:rsidRDefault="00A82C19" w:rsidP="00A82C19">
      <w:pPr>
        <w:pStyle w:val="Nadpis2"/>
      </w:pPr>
      <w:r>
        <w:t>Hlavní část</w:t>
      </w:r>
    </w:p>
    <w:p w14:paraId="47B251C5" w14:textId="46B7C6D7" w:rsidR="003219DC" w:rsidRDefault="002661D0" w:rsidP="003219DC">
      <w:r>
        <w:t xml:space="preserve">Žáci „otočí“ na další stranu, kde najdou následující text pověsti </w:t>
      </w:r>
      <w:r w:rsidRPr="002661D0">
        <w:rPr>
          <w:b/>
          <w:u w:val="single"/>
        </w:rPr>
        <w:t>O Ječmínkovi</w:t>
      </w:r>
      <w:r>
        <w:t>.</w:t>
      </w:r>
    </w:p>
    <w:p w14:paraId="422353B2" w14:textId="33ADAC36" w:rsidR="002661D0" w:rsidRDefault="002661D0" w:rsidP="003219DC">
      <w:r>
        <w:t>Před čtením dá učitel žákům prostor k tomu, aby vyjádřili své představy o obsahu článku.</w:t>
      </w:r>
    </w:p>
    <w:p w14:paraId="6D175891" w14:textId="4C080860" w:rsidR="002661D0" w:rsidRDefault="002661D0" w:rsidP="003219DC">
      <w:r>
        <w:t xml:space="preserve">Následuje čtení textu </w:t>
      </w:r>
      <w:r w:rsidR="00DE5DFE">
        <w:t>(hlasité</w:t>
      </w:r>
      <w:r>
        <w:t xml:space="preserve"> či tiché).</w:t>
      </w:r>
    </w:p>
    <w:p w14:paraId="537EDEF7" w14:textId="77777777" w:rsidR="002661D0" w:rsidRPr="008557FB" w:rsidRDefault="002661D0" w:rsidP="002661D0">
      <w:pPr>
        <w:spacing w:before="0" w:after="0"/>
        <w:rPr>
          <w:i/>
        </w:rPr>
      </w:pPr>
      <w:r w:rsidRPr="008557FB">
        <w:rPr>
          <w:i/>
        </w:rPr>
        <w:tab/>
        <w:t>Od dob, kdy se na Moravě poprvé zabořilo rádlo do úrodné půdy, mají na Hané své moře. S jarem začíná modrat a zelenat na obzoru, povzbuzováno sluncem stoupá jeho hladina každým dnem o kousek výš. Do jeho hloubek zajíždí vítr a probouzí vlny, spěchající hned na tu, hned na druhou stranu. Naše moře, říkají s pýchou tamní hospodáři, když přehlížejí nekonečné lány ječmene.</w:t>
      </w:r>
    </w:p>
    <w:p w14:paraId="453C7914" w14:textId="77777777" w:rsidR="002661D0" w:rsidRPr="008557FB" w:rsidRDefault="002661D0" w:rsidP="002661D0">
      <w:pPr>
        <w:spacing w:before="0" w:after="0"/>
        <w:rPr>
          <w:i/>
        </w:rPr>
      </w:pPr>
      <w:r w:rsidRPr="008557FB">
        <w:rPr>
          <w:i/>
        </w:rPr>
        <w:tab/>
        <w:t>V hanácké rovině stál kdysi hrad jménem Chropyně. Hradní pán byl vlídný a jeho poddaní si neměli na co stěžovat. Všechno se ale změnilo, když ostatní šlechtici chropyňského pána zvolili, aby stanul v čele jejich sněmu. Na Chropyni se začali sjíždět urození hosté a šlechtici, kteří chtěli mít z jeho náklonnosti užitek. Důvěřivý pán jejich přetvářku neprohlédl. Hostil je na svém hradě, pořádal nákladné plesy a slavnosti. Své poddané začal přehlížet a krutě trestat za každou maličkost.</w:t>
      </w:r>
    </w:p>
    <w:p w14:paraId="3BFDDBD1" w14:textId="77777777" w:rsidR="002661D0" w:rsidRPr="008557FB" w:rsidRDefault="002661D0" w:rsidP="002661D0">
      <w:pPr>
        <w:spacing w:before="0" w:after="0"/>
        <w:rPr>
          <w:i/>
        </w:rPr>
      </w:pPr>
      <w:r w:rsidRPr="008557FB">
        <w:rPr>
          <w:i/>
        </w:rPr>
        <w:tab/>
        <w:t>Nejvíc trpěla proměnou chropyňského pána jeho žena. Pán už nechtěl, aby ho při slavnostech doprovázela, zdála se mu příliš obyčejná. Nic se nezměnilo, ani když paní manželovi oznámila, že čeká děťátko.</w:t>
      </w:r>
    </w:p>
    <w:p w14:paraId="14E6BBD1" w14:textId="77777777" w:rsidR="002661D0" w:rsidRPr="008557FB" w:rsidRDefault="002661D0" w:rsidP="002661D0">
      <w:pPr>
        <w:spacing w:before="0" w:after="0"/>
        <w:rPr>
          <w:i/>
        </w:rPr>
      </w:pPr>
      <w:r w:rsidRPr="008557FB">
        <w:rPr>
          <w:i/>
        </w:rPr>
        <w:tab/>
        <w:t>Nákladný život chropyňského pána vyžadoval stále více peněz. Pán si ale věděl rady. Nechal sedlákům zvýšit daně. Sedláci zaťali zuby a vůli svého pána se podřídili. Když ale za čas zvýšil daně podruhé, vyslali na chropyňský hrad své zástupce.</w:t>
      </w:r>
    </w:p>
    <w:p w14:paraId="72C00110" w14:textId="77777777" w:rsidR="002661D0" w:rsidRPr="008557FB" w:rsidRDefault="002661D0" w:rsidP="002661D0">
      <w:pPr>
        <w:spacing w:before="0" w:after="0"/>
        <w:rPr>
          <w:i/>
        </w:rPr>
      </w:pPr>
      <w:r w:rsidRPr="008557FB">
        <w:rPr>
          <w:i/>
        </w:rPr>
        <w:tab/>
        <w:t>Pán se mračil, když mu vzkázali, že přišli sedláci. Vyrušili ho právě od hostiny. Vyšel za nimi na nádvoří a rozkřikl se: „Co je mi po vašich starostech? Zdá se vám, že bude hůř? Nu, ukážu vám, jak zle může být hned teď!“ Obrátil se ke svým zbrojnošům a zavolal: „Každému vyplaťte deset ran holí!“</w:t>
      </w:r>
    </w:p>
    <w:p w14:paraId="4AF5AF3C" w14:textId="77777777" w:rsidR="002661D0" w:rsidRPr="008557FB" w:rsidRDefault="002661D0" w:rsidP="002661D0">
      <w:pPr>
        <w:spacing w:before="0" w:after="0"/>
        <w:rPr>
          <w:i/>
        </w:rPr>
      </w:pPr>
      <w:r w:rsidRPr="008557FB">
        <w:rPr>
          <w:i/>
        </w:rPr>
        <w:lastRenderedPageBreak/>
        <w:tab/>
        <w:t>Když to ze svého okna viděla chropyňská paní, vyběhla na nádvoří a prosila svého muže, aby sedlákům neubližoval a nechal je jít. Pan se ale rozčilil ještě víc, že se zastává sedláků a nestojí na jeho straně, za trest přidal sedlákům ještě deset ran holí navíc a ženu z hradu vyhnal se slovy: „Ty od téhle chvíle nemáš domov na mém hradu! Běž a už se nevracej!“ Nechal na ni ještě vypustit psy.</w:t>
      </w:r>
    </w:p>
    <w:p w14:paraId="4E506457" w14:textId="77777777" w:rsidR="002661D0" w:rsidRPr="008557FB" w:rsidRDefault="002661D0" w:rsidP="002661D0">
      <w:pPr>
        <w:spacing w:before="0" w:after="0"/>
        <w:rPr>
          <w:i/>
        </w:rPr>
      </w:pPr>
      <w:r w:rsidRPr="008557FB">
        <w:rPr>
          <w:i/>
        </w:rPr>
        <w:tab/>
        <w:t>Smečka hladových psů vyrazila za ubohou paní. Ta ztěžka sbíhala po příkré cestě od hradu, a když zaslechla štěkot psů, z posledních sil doběhla k poli zeleného ječmene. Pole nešťastné paní nabídlo útočiště. Psi její stopu hledali marně.</w:t>
      </w:r>
    </w:p>
    <w:p w14:paraId="245D57D4" w14:textId="015D5335" w:rsidR="002661D0" w:rsidRPr="008557FB" w:rsidRDefault="002661D0" w:rsidP="002661D0">
      <w:pPr>
        <w:spacing w:before="0" w:after="0"/>
        <w:ind w:firstLine="708"/>
        <w:rPr>
          <w:i/>
        </w:rPr>
      </w:pPr>
      <w:r w:rsidRPr="008557FB">
        <w:rPr>
          <w:i/>
        </w:rPr>
        <w:t>Druhého dne se zbití a zkrvavení sedláci dovlekli zpátky do svých vsí a vyprávěli, jak s nimi pán jednal. Ta zpráva probudila dlouho potlačovaný hněv a touhu po spravedlivé odplatě. Další den vtrhlo mračno sedláků na Chropyni. Pána i jeho hosty zabili, hrad zpustošili a nakonec zapálili. Ostatní šlechtici se vyděsili a rychle ustavili nového, spravedlivého vládce.</w:t>
      </w:r>
      <w:r w:rsidRPr="008557FB">
        <w:rPr>
          <w:i/>
        </w:rPr>
        <w:tab/>
        <w:t>Za pár týdnů poté šli ženci posekat ječmen pod hradem. Když se jejich kosy zařízly hluboko do pole, objevili chropyňskou paní, vyhublou a v potrhaných šatech, jak sedí mezi klasy a v náručí chová novorozeného chlapečka.</w:t>
      </w:r>
    </w:p>
    <w:p w14:paraId="137E2565" w14:textId="77777777" w:rsidR="002661D0" w:rsidRPr="008557FB" w:rsidRDefault="002661D0" w:rsidP="002661D0">
      <w:pPr>
        <w:spacing w:before="0" w:after="0"/>
        <w:ind w:firstLine="708"/>
        <w:rPr>
          <w:i/>
        </w:rPr>
      </w:pPr>
    </w:p>
    <w:p w14:paraId="2BFF27A6" w14:textId="77777777" w:rsidR="002661D0" w:rsidRPr="008557FB" w:rsidRDefault="002661D0" w:rsidP="002661D0">
      <w:pPr>
        <w:rPr>
          <w:i/>
        </w:rPr>
      </w:pPr>
      <w:r w:rsidRPr="008557FB">
        <w:rPr>
          <w:i/>
        </w:rPr>
        <w:t>(Zkráceno a upraveno pro potřeby pracovního listu.)</w:t>
      </w:r>
    </w:p>
    <w:p w14:paraId="13540172" w14:textId="14D6391A" w:rsidR="002661D0" w:rsidRPr="008557FB" w:rsidRDefault="002661D0" w:rsidP="003219DC">
      <w:r w:rsidRPr="008557FB">
        <w:t xml:space="preserve">JEŽKOVÁ, A. </w:t>
      </w:r>
      <w:r w:rsidRPr="008557FB">
        <w:rPr>
          <w:i/>
        </w:rPr>
        <w:t>Staré pověsti české a moravské</w:t>
      </w:r>
      <w:r w:rsidRPr="008557FB">
        <w:t>. Praha : Albatros, 2005. S. 135 – 141.</w:t>
      </w:r>
    </w:p>
    <w:p w14:paraId="4E1D8516" w14:textId="3BA19D7B" w:rsidR="002661D0" w:rsidRPr="008557FB" w:rsidRDefault="002661D0" w:rsidP="003219DC">
      <w:r w:rsidRPr="008557FB">
        <w:t xml:space="preserve"> </w:t>
      </w:r>
    </w:p>
    <w:p w14:paraId="35D97CD5" w14:textId="7396C899" w:rsidR="002561A2" w:rsidRPr="008557FB" w:rsidRDefault="006343A1" w:rsidP="002561A2">
      <w:pPr>
        <w:spacing w:before="0" w:after="0"/>
      </w:pPr>
      <w:r w:rsidRPr="008557FB">
        <w:t>Po přečtení článku</w:t>
      </w:r>
      <w:r w:rsidR="002661D0" w:rsidRPr="008557FB">
        <w:t xml:space="preserve"> se žáci přesunou na následující stranu, kde </w:t>
      </w:r>
      <w:r w:rsidR="002561A2" w:rsidRPr="008557FB">
        <w:t xml:space="preserve">naleznou </w:t>
      </w:r>
      <w:r w:rsidRPr="008557FB">
        <w:rPr>
          <w:b/>
          <w:u w:val="single"/>
        </w:rPr>
        <w:t>otázky</w:t>
      </w:r>
      <w:r w:rsidRPr="008557FB">
        <w:t xml:space="preserve"> vztahující se k pověsti. </w:t>
      </w:r>
    </w:p>
    <w:p w14:paraId="184C941E" w14:textId="52CC8CE7" w:rsidR="006343A1" w:rsidRPr="008557FB" w:rsidRDefault="006343A1" w:rsidP="003219DC">
      <w:r w:rsidRPr="008557FB">
        <w:t>Otázky uvádíme i s očekávanými odpověďmi, které slouží pouze učiteli pro kontrolu.</w:t>
      </w:r>
    </w:p>
    <w:p w14:paraId="6014F1E6" w14:textId="77777777" w:rsidR="006343A1" w:rsidRPr="008557FB" w:rsidRDefault="006343A1" w:rsidP="003219DC"/>
    <w:p w14:paraId="01024B69" w14:textId="77777777" w:rsidR="006343A1" w:rsidRPr="008557FB" w:rsidRDefault="006343A1" w:rsidP="00DA6074">
      <w:pPr>
        <w:numPr>
          <w:ilvl w:val="0"/>
          <w:numId w:val="3"/>
        </w:numPr>
        <w:tabs>
          <w:tab w:val="left" w:pos="945"/>
        </w:tabs>
        <w:spacing w:before="0" w:after="0"/>
        <w:ind w:left="360"/>
        <w:jc w:val="left"/>
      </w:pPr>
      <w:r w:rsidRPr="008557FB">
        <w:t>Měli na Hané opravdové moře?</w:t>
      </w:r>
    </w:p>
    <w:p w14:paraId="1F49CDFD" w14:textId="77777777" w:rsidR="006343A1" w:rsidRPr="008557FB" w:rsidRDefault="006343A1" w:rsidP="006343A1">
      <w:pPr>
        <w:tabs>
          <w:tab w:val="left" w:pos="945"/>
        </w:tabs>
        <w:spacing w:before="0" w:after="0"/>
      </w:pPr>
      <w:r w:rsidRPr="008557FB">
        <w:rPr>
          <w:i/>
        </w:rPr>
        <w:tab/>
        <w:t xml:space="preserve">Úplná odpověď: </w:t>
      </w:r>
      <w:r w:rsidRPr="008557FB">
        <w:t>Ne, bylo to „moře ječmene“.</w:t>
      </w:r>
    </w:p>
    <w:p w14:paraId="00C13E03" w14:textId="77777777" w:rsidR="006343A1" w:rsidRPr="008557FB" w:rsidRDefault="006343A1" w:rsidP="006343A1">
      <w:pPr>
        <w:tabs>
          <w:tab w:val="left" w:pos="945"/>
        </w:tabs>
        <w:spacing w:before="0" w:after="0"/>
      </w:pPr>
    </w:p>
    <w:p w14:paraId="10749F3B" w14:textId="77777777" w:rsidR="006343A1" w:rsidRPr="008557FB" w:rsidRDefault="006343A1" w:rsidP="00DA6074">
      <w:pPr>
        <w:numPr>
          <w:ilvl w:val="0"/>
          <w:numId w:val="3"/>
        </w:numPr>
        <w:tabs>
          <w:tab w:val="left" w:pos="945"/>
        </w:tabs>
        <w:spacing w:before="0" w:after="0"/>
        <w:ind w:left="360"/>
        <w:jc w:val="left"/>
      </w:pPr>
      <w:r w:rsidRPr="008557FB">
        <w:t>Bylo správné, že sedláci hradního pána zabili?</w:t>
      </w:r>
    </w:p>
    <w:p w14:paraId="4D1082AF" w14:textId="77777777" w:rsidR="006343A1" w:rsidRPr="008557FB" w:rsidRDefault="006343A1" w:rsidP="006343A1">
      <w:pPr>
        <w:tabs>
          <w:tab w:val="left" w:pos="945"/>
        </w:tabs>
        <w:spacing w:before="0" w:after="0"/>
      </w:pPr>
      <w:r w:rsidRPr="008557FB">
        <w:tab/>
      </w:r>
      <w:r w:rsidRPr="008557FB">
        <w:rPr>
          <w:i/>
        </w:rPr>
        <w:t>Úplná odpověď</w:t>
      </w:r>
      <w:r w:rsidRPr="008557FB">
        <w:t>: Ne, zabíjet je špatné za každých okolností.</w:t>
      </w:r>
    </w:p>
    <w:p w14:paraId="7707B68B" w14:textId="77777777" w:rsidR="006343A1" w:rsidRPr="008557FB" w:rsidRDefault="006343A1" w:rsidP="006343A1">
      <w:pPr>
        <w:tabs>
          <w:tab w:val="left" w:pos="945"/>
        </w:tabs>
        <w:spacing w:before="0" w:after="0"/>
      </w:pPr>
    </w:p>
    <w:p w14:paraId="7DF2F9F7" w14:textId="77777777" w:rsidR="006343A1" w:rsidRPr="008557FB" w:rsidRDefault="006343A1" w:rsidP="00DA6074">
      <w:pPr>
        <w:numPr>
          <w:ilvl w:val="0"/>
          <w:numId w:val="3"/>
        </w:numPr>
        <w:tabs>
          <w:tab w:val="left" w:pos="945"/>
        </w:tabs>
        <w:spacing w:before="0" w:after="0"/>
        <w:ind w:left="360"/>
        <w:jc w:val="left"/>
      </w:pPr>
      <w:r w:rsidRPr="008557FB">
        <w:lastRenderedPageBreak/>
        <w:t>Měl pán svou ženu rád?</w:t>
      </w:r>
    </w:p>
    <w:p w14:paraId="16252369" w14:textId="0360E167" w:rsidR="006343A1" w:rsidRDefault="006343A1" w:rsidP="006343A1">
      <w:pPr>
        <w:tabs>
          <w:tab w:val="left" w:pos="945"/>
        </w:tabs>
        <w:spacing w:before="0" w:after="0"/>
      </w:pPr>
      <w:r w:rsidRPr="008557FB">
        <w:tab/>
      </w:r>
      <w:r w:rsidRPr="008557FB">
        <w:rPr>
          <w:i/>
        </w:rPr>
        <w:t>Úplná odpověď</w:t>
      </w:r>
      <w:r w:rsidRPr="008557FB">
        <w:t>: Ze začátku ano, ale pak se za ni začal stydět, nakonec ji i vyhnal.</w:t>
      </w:r>
    </w:p>
    <w:p w14:paraId="744DC9EE" w14:textId="77777777" w:rsidR="00F46272" w:rsidRPr="008557FB" w:rsidRDefault="00F46272" w:rsidP="006343A1">
      <w:pPr>
        <w:tabs>
          <w:tab w:val="left" w:pos="945"/>
        </w:tabs>
        <w:spacing w:before="0" w:after="0"/>
      </w:pPr>
    </w:p>
    <w:p w14:paraId="2A810C9C" w14:textId="77777777" w:rsidR="006343A1" w:rsidRPr="008557FB" w:rsidRDefault="006343A1" w:rsidP="00DA6074">
      <w:pPr>
        <w:numPr>
          <w:ilvl w:val="0"/>
          <w:numId w:val="3"/>
        </w:numPr>
        <w:tabs>
          <w:tab w:val="left" w:pos="945"/>
        </w:tabs>
        <w:spacing w:before="0" w:after="0"/>
        <w:ind w:left="360"/>
        <w:jc w:val="left"/>
      </w:pPr>
      <w:r w:rsidRPr="008557FB">
        <w:t>Kdo jsou to ženci?</w:t>
      </w:r>
    </w:p>
    <w:p w14:paraId="33265BD2" w14:textId="6AA1E682" w:rsidR="006343A1" w:rsidRPr="008557FB" w:rsidRDefault="006343A1" w:rsidP="006343A1">
      <w:pPr>
        <w:tabs>
          <w:tab w:val="left" w:pos="945"/>
        </w:tabs>
        <w:spacing w:before="0" w:after="0"/>
      </w:pPr>
      <w:r w:rsidRPr="008557FB">
        <w:tab/>
      </w:r>
      <w:r w:rsidRPr="008557FB">
        <w:rPr>
          <w:i/>
        </w:rPr>
        <w:t>Úplná odpověď</w:t>
      </w:r>
      <w:r w:rsidRPr="008557FB">
        <w:t>: sekáči trávy, obilí</w:t>
      </w:r>
    </w:p>
    <w:p w14:paraId="619D4840" w14:textId="77777777" w:rsidR="006343A1" w:rsidRPr="008557FB" w:rsidRDefault="006343A1" w:rsidP="006343A1">
      <w:pPr>
        <w:tabs>
          <w:tab w:val="left" w:pos="945"/>
        </w:tabs>
        <w:spacing w:before="0" w:after="0"/>
      </w:pPr>
    </w:p>
    <w:p w14:paraId="69E9AB98" w14:textId="77777777" w:rsidR="006343A1" w:rsidRPr="008557FB" w:rsidRDefault="006343A1" w:rsidP="00DA6074">
      <w:pPr>
        <w:numPr>
          <w:ilvl w:val="0"/>
          <w:numId w:val="3"/>
        </w:numPr>
        <w:tabs>
          <w:tab w:val="left" w:pos="945"/>
        </w:tabs>
        <w:spacing w:before="0" w:after="0"/>
        <w:ind w:left="360"/>
        <w:jc w:val="left"/>
      </w:pPr>
      <w:r w:rsidRPr="008557FB">
        <w:t xml:space="preserve">Proč šlechtici zvolili pána do čela sněmu? </w:t>
      </w:r>
    </w:p>
    <w:p w14:paraId="055CE5EE" w14:textId="77777777" w:rsidR="006343A1" w:rsidRPr="008557FB" w:rsidRDefault="006343A1" w:rsidP="006343A1">
      <w:pPr>
        <w:tabs>
          <w:tab w:val="left" w:pos="945"/>
        </w:tabs>
        <w:spacing w:before="0" w:after="0"/>
      </w:pPr>
      <w:r w:rsidRPr="008557FB">
        <w:tab/>
      </w:r>
      <w:r w:rsidRPr="008557FB">
        <w:rPr>
          <w:i/>
        </w:rPr>
        <w:t>Úplná odpověď</w:t>
      </w:r>
      <w:r w:rsidRPr="008557FB">
        <w:t>: Chtěli z něj mít užitek, využívat ho.</w:t>
      </w:r>
    </w:p>
    <w:p w14:paraId="57ED9322" w14:textId="5B363C39" w:rsidR="006343A1" w:rsidRPr="008557FB" w:rsidRDefault="006343A1" w:rsidP="006343A1">
      <w:pPr>
        <w:tabs>
          <w:tab w:val="left" w:pos="945"/>
        </w:tabs>
        <w:spacing w:before="0" w:after="0"/>
      </w:pPr>
    </w:p>
    <w:p w14:paraId="5032579E" w14:textId="77777777" w:rsidR="006343A1" w:rsidRPr="008557FB" w:rsidRDefault="006343A1" w:rsidP="00DA6074">
      <w:pPr>
        <w:numPr>
          <w:ilvl w:val="0"/>
          <w:numId w:val="3"/>
        </w:numPr>
        <w:tabs>
          <w:tab w:val="left" w:pos="945"/>
        </w:tabs>
        <w:spacing w:before="0" w:after="0"/>
        <w:ind w:left="360"/>
        <w:jc w:val="left"/>
      </w:pPr>
      <w:r w:rsidRPr="008557FB">
        <w:t>Jak se měl pán zachovat, když za ním přišli sedláci?</w:t>
      </w:r>
    </w:p>
    <w:p w14:paraId="6DFE11A4" w14:textId="77777777" w:rsidR="006343A1" w:rsidRPr="008557FB" w:rsidRDefault="006343A1" w:rsidP="006343A1">
      <w:pPr>
        <w:tabs>
          <w:tab w:val="left" w:pos="945"/>
        </w:tabs>
        <w:spacing w:before="0" w:after="0"/>
      </w:pPr>
      <w:r w:rsidRPr="008557FB">
        <w:tab/>
      </w:r>
      <w:r w:rsidRPr="008557FB">
        <w:rPr>
          <w:i/>
        </w:rPr>
        <w:t>Úplná odpověď</w:t>
      </w:r>
      <w:r w:rsidRPr="008557FB">
        <w:t>: Vlídně je přijmout, vyslechnout, co mají na srdci, vzít v potaz jejich prosby.</w:t>
      </w:r>
    </w:p>
    <w:p w14:paraId="26C02C08" w14:textId="77777777" w:rsidR="006343A1" w:rsidRPr="008557FB" w:rsidRDefault="006343A1" w:rsidP="006343A1">
      <w:pPr>
        <w:tabs>
          <w:tab w:val="left" w:pos="945"/>
        </w:tabs>
        <w:spacing w:before="0" w:after="0"/>
      </w:pPr>
    </w:p>
    <w:p w14:paraId="3565E634" w14:textId="77777777" w:rsidR="006343A1" w:rsidRPr="008557FB" w:rsidRDefault="006343A1" w:rsidP="00DA6074">
      <w:pPr>
        <w:numPr>
          <w:ilvl w:val="0"/>
          <w:numId w:val="3"/>
        </w:numPr>
        <w:tabs>
          <w:tab w:val="left" w:pos="945"/>
        </w:tabs>
        <w:spacing w:before="0" w:after="0"/>
        <w:ind w:left="360"/>
        <w:jc w:val="left"/>
      </w:pPr>
      <w:r w:rsidRPr="008557FB">
        <w:t>Co jsou to daně?</w:t>
      </w:r>
    </w:p>
    <w:p w14:paraId="441ABE3E" w14:textId="77777777" w:rsidR="006343A1" w:rsidRPr="008557FB" w:rsidRDefault="006343A1" w:rsidP="006343A1">
      <w:pPr>
        <w:tabs>
          <w:tab w:val="left" w:pos="945"/>
        </w:tabs>
        <w:spacing w:before="0" w:after="0"/>
      </w:pPr>
      <w:r w:rsidRPr="008557FB">
        <w:tab/>
      </w:r>
      <w:r w:rsidRPr="008557FB">
        <w:rPr>
          <w:i/>
        </w:rPr>
        <w:t>Úplná odpověď</w:t>
      </w:r>
      <w:r w:rsidRPr="008557FB">
        <w:t>: Povinné poplatky panovníkovi (státu) za služby, zboží atd.</w:t>
      </w:r>
    </w:p>
    <w:p w14:paraId="40BAFD59" w14:textId="77777777" w:rsidR="006343A1" w:rsidRPr="008557FB" w:rsidRDefault="006343A1" w:rsidP="006343A1">
      <w:pPr>
        <w:tabs>
          <w:tab w:val="left" w:pos="945"/>
        </w:tabs>
        <w:spacing w:before="0" w:after="0"/>
        <w:rPr>
          <w:i/>
        </w:rPr>
      </w:pPr>
    </w:p>
    <w:p w14:paraId="60961CFE" w14:textId="77777777" w:rsidR="006343A1" w:rsidRPr="008557FB" w:rsidRDefault="006343A1" w:rsidP="00DA6074">
      <w:pPr>
        <w:numPr>
          <w:ilvl w:val="0"/>
          <w:numId w:val="3"/>
        </w:numPr>
        <w:tabs>
          <w:tab w:val="left" w:pos="945"/>
        </w:tabs>
        <w:spacing w:before="0" w:after="0"/>
        <w:ind w:left="360"/>
        <w:jc w:val="left"/>
      </w:pPr>
      <w:r w:rsidRPr="008557FB">
        <w:t>Vysvětlete, jak rozumíte prvnímu odstavci textu.</w:t>
      </w:r>
    </w:p>
    <w:p w14:paraId="181EE4D9" w14:textId="77777777" w:rsidR="006343A1" w:rsidRPr="008557FB" w:rsidRDefault="006343A1" w:rsidP="006343A1">
      <w:pPr>
        <w:tabs>
          <w:tab w:val="left" w:pos="945"/>
        </w:tabs>
        <w:spacing w:before="0" w:after="0"/>
      </w:pPr>
      <w:r w:rsidRPr="008557FB">
        <w:tab/>
      </w:r>
      <w:r w:rsidRPr="008557FB">
        <w:rPr>
          <w:i/>
        </w:rPr>
        <w:t>Úplná odpověď</w:t>
      </w:r>
      <w:r w:rsidRPr="008557FB">
        <w:t>: Autorka obrazně popisuje, jak roste ječmen.</w:t>
      </w:r>
    </w:p>
    <w:p w14:paraId="0C8A7771" w14:textId="77777777" w:rsidR="006343A1" w:rsidRPr="008557FB" w:rsidRDefault="006343A1" w:rsidP="006343A1">
      <w:pPr>
        <w:tabs>
          <w:tab w:val="left" w:pos="945"/>
        </w:tabs>
        <w:spacing w:before="0" w:after="0"/>
      </w:pPr>
    </w:p>
    <w:p w14:paraId="3714E6F8" w14:textId="77777777" w:rsidR="006343A1" w:rsidRPr="008557FB" w:rsidRDefault="006343A1" w:rsidP="00DA6074">
      <w:pPr>
        <w:numPr>
          <w:ilvl w:val="0"/>
          <w:numId w:val="3"/>
        </w:numPr>
        <w:tabs>
          <w:tab w:val="left" w:pos="945"/>
        </w:tabs>
        <w:spacing w:before="0" w:after="0"/>
        <w:ind w:left="360"/>
        <w:jc w:val="left"/>
      </w:pPr>
      <w:r w:rsidRPr="008557FB">
        <w:t>Proč nechal pán zvýšit daně?</w:t>
      </w:r>
    </w:p>
    <w:p w14:paraId="2E244518" w14:textId="77777777" w:rsidR="006343A1" w:rsidRPr="008557FB" w:rsidRDefault="006343A1" w:rsidP="006343A1">
      <w:pPr>
        <w:tabs>
          <w:tab w:val="left" w:pos="945"/>
        </w:tabs>
        <w:spacing w:before="0" w:after="0"/>
      </w:pPr>
      <w:r w:rsidRPr="008557FB">
        <w:tab/>
      </w:r>
      <w:r w:rsidRPr="008557FB">
        <w:rPr>
          <w:i/>
        </w:rPr>
        <w:t>Úplná odpověď</w:t>
      </w:r>
      <w:r w:rsidRPr="008557FB">
        <w:t>: Protože začal rozhazovat za nákladné hostiny a neměl peníze.</w:t>
      </w:r>
    </w:p>
    <w:p w14:paraId="5D087B68" w14:textId="77777777" w:rsidR="006343A1" w:rsidRPr="008557FB" w:rsidRDefault="006343A1" w:rsidP="006343A1">
      <w:pPr>
        <w:tabs>
          <w:tab w:val="left" w:pos="945"/>
        </w:tabs>
        <w:spacing w:before="0" w:after="0"/>
      </w:pPr>
    </w:p>
    <w:p w14:paraId="29731D33" w14:textId="77777777" w:rsidR="006343A1" w:rsidRPr="008557FB" w:rsidRDefault="006343A1" w:rsidP="00DA6074">
      <w:pPr>
        <w:numPr>
          <w:ilvl w:val="0"/>
          <w:numId w:val="3"/>
        </w:numPr>
        <w:tabs>
          <w:tab w:val="left" w:pos="945"/>
        </w:tabs>
        <w:spacing w:before="0" w:after="0"/>
        <w:ind w:left="360"/>
        <w:jc w:val="left"/>
      </w:pPr>
      <w:r w:rsidRPr="008557FB">
        <w:t>Jak byste charakterizovali chropyňskou paní?</w:t>
      </w:r>
    </w:p>
    <w:p w14:paraId="233A1ECB" w14:textId="77777777" w:rsidR="006343A1" w:rsidRPr="008557FB" w:rsidRDefault="006343A1" w:rsidP="006343A1">
      <w:pPr>
        <w:tabs>
          <w:tab w:val="left" w:pos="945"/>
        </w:tabs>
        <w:spacing w:before="0" w:after="0"/>
      </w:pPr>
      <w:r w:rsidRPr="008557FB">
        <w:tab/>
      </w:r>
      <w:r w:rsidRPr="008557FB">
        <w:rPr>
          <w:i/>
        </w:rPr>
        <w:t>Úplná odpověď</w:t>
      </w:r>
      <w:r w:rsidRPr="008557FB">
        <w:t>: hodná, milá, skromná, milující, obětavá apod.</w:t>
      </w:r>
    </w:p>
    <w:p w14:paraId="56124B7F" w14:textId="77777777" w:rsidR="006343A1" w:rsidRPr="008557FB" w:rsidRDefault="006343A1" w:rsidP="006343A1">
      <w:pPr>
        <w:tabs>
          <w:tab w:val="left" w:pos="945"/>
        </w:tabs>
        <w:spacing w:before="0" w:after="0"/>
      </w:pPr>
    </w:p>
    <w:p w14:paraId="16E71AFC" w14:textId="77777777" w:rsidR="006343A1" w:rsidRPr="008557FB" w:rsidRDefault="006343A1" w:rsidP="00DA6074">
      <w:pPr>
        <w:numPr>
          <w:ilvl w:val="0"/>
          <w:numId w:val="3"/>
        </w:numPr>
        <w:tabs>
          <w:tab w:val="left" w:pos="945"/>
        </w:tabs>
        <w:spacing w:before="0" w:after="0"/>
        <w:ind w:left="360"/>
        <w:jc w:val="left"/>
      </w:pPr>
      <w:r w:rsidRPr="008557FB">
        <w:t>Seřaď následující věty podle toho, jak se odehrály v pohádce:</w:t>
      </w:r>
    </w:p>
    <w:p w14:paraId="3B02F2D7" w14:textId="77777777" w:rsidR="006343A1" w:rsidRPr="008557FB" w:rsidRDefault="006343A1" w:rsidP="006343A1">
      <w:pPr>
        <w:tabs>
          <w:tab w:val="left" w:pos="945"/>
        </w:tabs>
        <w:spacing w:before="0" w:after="0"/>
      </w:pPr>
      <w:r w:rsidRPr="008557FB">
        <w:tab/>
        <w:t>__ Pán vyhnal manželku z hradu.</w:t>
      </w:r>
    </w:p>
    <w:p w14:paraId="7B2AEBE8" w14:textId="77777777" w:rsidR="006343A1" w:rsidRPr="008557FB" w:rsidRDefault="006343A1" w:rsidP="006343A1">
      <w:pPr>
        <w:tabs>
          <w:tab w:val="left" w:pos="945"/>
        </w:tabs>
        <w:spacing w:before="0" w:after="0"/>
      </w:pPr>
      <w:r w:rsidRPr="008557FB">
        <w:tab/>
        <w:t>__ Pán byl zvolen do čela sněmu.</w:t>
      </w:r>
    </w:p>
    <w:p w14:paraId="38A92043" w14:textId="77777777" w:rsidR="006343A1" w:rsidRPr="008557FB" w:rsidRDefault="006343A1" w:rsidP="006343A1">
      <w:pPr>
        <w:tabs>
          <w:tab w:val="left" w:pos="945"/>
        </w:tabs>
        <w:spacing w:before="0" w:after="0"/>
      </w:pPr>
      <w:r w:rsidRPr="008557FB">
        <w:tab/>
        <w:t>__ Ženci našli chropyňskou paní.</w:t>
      </w:r>
    </w:p>
    <w:p w14:paraId="4B478348" w14:textId="77777777" w:rsidR="006343A1" w:rsidRPr="008557FB" w:rsidRDefault="006343A1" w:rsidP="006343A1">
      <w:pPr>
        <w:tabs>
          <w:tab w:val="left" w:pos="945"/>
        </w:tabs>
        <w:spacing w:before="0" w:after="0"/>
      </w:pPr>
      <w:r w:rsidRPr="008557FB">
        <w:tab/>
        <w:t>__ Sedláci zabili pána.</w:t>
      </w:r>
    </w:p>
    <w:p w14:paraId="36B3D82D" w14:textId="2C79132F" w:rsidR="008557FB" w:rsidRDefault="006343A1" w:rsidP="006343A1">
      <w:pPr>
        <w:tabs>
          <w:tab w:val="left" w:pos="945"/>
        </w:tabs>
        <w:spacing w:before="0" w:after="0"/>
      </w:pPr>
      <w:r w:rsidRPr="008557FB">
        <w:lastRenderedPageBreak/>
        <w:tab/>
        <w:t>__ Pán zvýšil daně.</w:t>
      </w:r>
    </w:p>
    <w:p w14:paraId="60A63E30" w14:textId="77777777" w:rsidR="008557FB" w:rsidRPr="008557FB" w:rsidRDefault="008557FB" w:rsidP="006343A1">
      <w:pPr>
        <w:tabs>
          <w:tab w:val="left" w:pos="945"/>
        </w:tabs>
        <w:spacing w:before="0" w:after="0"/>
      </w:pPr>
    </w:p>
    <w:p w14:paraId="791BA1D2" w14:textId="77777777" w:rsidR="006343A1" w:rsidRPr="008557FB" w:rsidRDefault="006343A1" w:rsidP="006343A1">
      <w:pPr>
        <w:tabs>
          <w:tab w:val="left" w:pos="945"/>
        </w:tabs>
        <w:spacing w:before="0" w:after="0"/>
      </w:pPr>
      <w:r w:rsidRPr="008557FB">
        <w:rPr>
          <w:i/>
        </w:rPr>
        <w:t>Úplná odpověď</w:t>
      </w:r>
      <w:r w:rsidRPr="008557FB">
        <w:t xml:space="preserve">: </w:t>
      </w:r>
    </w:p>
    <w:p w14:paraId="341BF8B7" w14:textId="77777777" w:rsidR="006343A1" w:rsidRPr="008557FB" w:rsidRDefault="006343A1" w:rsidP="006343A1">
      <w:pPr>
        <w:tabs>
          <w:tab w:val="left" w:pos="945"/>
        </w:tabs>
        <w:spacing w:before="0" w:after="0"/>
      </w:pPr>
      <w:r w:rsidRPr="008557FB">
        <w:rPr>
          <w:u w:val="single"/>
        </w:rPr>
        <w:t>1</w:t>
      </w:r>
      <w:r w:rsidRPr="008557FB">
        <w:t xml:space="preserve"> Pán byl zvolen do čela sněmu.</w:t>
      </w:r>
    </w:p>
    <w:p w14:paraId="30214EE3" w14:textId="77777777" w:rsidR="006343A1" w:rsidRPr="008557FB" w:rsidRDefault="006343A1" w:rsidP="006343A1">
      <w:pPr>
        <w:tabs>
          <w:tab w:val="left" w:pos="945"/>
        </w:tabs>
        <w:spacing w:before="0" w:after="0"/>
      </w:pPr>
      <w:r w:rsidRPr="008557FB">
        <w:rPr>
          <w:u w:val="single"/>
        </w:rPr>
        <w:t>2</w:t>
      </w:r>
      <w:r w:rsidRPr="008557FB">
        <w:t xml:space="preserve"> Pán zvýšil daně.</w:t>
      </w:r>
    </w:p>
    <w:p w14:paraId="08DC1C1B" w14:textId="77777777" w:rsidR="006343A1" w:rsidRPr="008557FB" w:rsidRDefault="006343A1" w:rsidP="006343A1">
      <w:pPr>
        <w:tabs>
          <w:tab w:val="left" w:pos="945"/>
        </w:tabs>
        <w:spacing w:before="0" w:after="0"/>
      </w:pPr>
      <w:r w:rsidRPr="008557FB">
        <w:rPr>
          <w:u w:val="single"/>
        </w:rPr>
        <w:t>3</w:t>
      </w:r>
      <w:r w:rsidRPr="008557FB">
        <w:t xml:space="preserve"> Pán vyhnal manželku z hradu.</w:t>
      </w:r>
    </w:p>
    <w:p w14:paraId="7F2EEFC7" w14:textId="77777777" w:rsidR="006343A1" w:rsidRPr="008557FB" w:rsidRDefault="006343A1" w:rsidP="006343A1">
      <w:pPr>
        <w:tabs>
          <w:tab w:val="left" w:pos="945"/>
        </w:tabs>
        <w:spacing w:before="0" w:after="0"/>
      </w:pPr>
      <w:r w:rsidRPr="008557FB">
        <w:rPr>
          <w:u w:val="single"/>
        </w:rPr>
        <w:t>4</w:t>
      </w:r>
      <w:r w:rsidRPr="008557FB">
        <w:t xml:space="preserve"> Sedláci zabili pána.</w:t>
      </w:r>
    </w:p>
    <w:p w14:paraId="0C46539C" w14:textId="4EFDBE68" w:rsidR="006343A1" w:rsidRDefault="006343A1" w:rsidP="00463008">
      <w:pPr>
        <w:tabs>
          <w:tab w:val="left" w:pos="945"/>
        </w:tabs>
        <w:spacing w:before="0" w:after="0"/>
      </w:pPr>
      <w:r w:rsidRPr="008557FB">
        <w:rPr>
          <w:u w:val="single"/>
        </w:rPr>
        <w:t>5</w:t>
      </w:r>
      <w:r w:rsidRPr="008557FB">
        <w:t xml:space="preserve"> Ženci našli chropyňskou paní.</w:t>
      </w:r>
    </w:p>
    <w:p w14:paraId="64AC94A5" w14:textId="77777777" w:rsidR="008557FB" w:rsidRPr="008557FB" w:rsidRDefault="008557FB" w:rsidP="00463008">
      <w:pPr>
        <w:tabs>
          <w:tab w:val="left" w:pos="945"/>
        </w:tabs>
        <w:spacing w:before="0" w:after="0"/>
      </w:pPr>
    </w:p>
    <w:p w14:paraId="31CA2510" w14:textId="502E37D7" w:rsidR="002561A2" w:rsidRPr="008557FB" w:rsidRDefault="002561A2" w:rsidP="00463008">
      <w:pPr>
        <w:tabs>
          <w:tab w:val="left" w:pos="945"/>
        </w:tabs>
        <w:spacing w:before="0" w:after="0"/>
      </w:pPr>
      <w:r w:rsidRPr="008557FB">
        <w:t xml:space="preserve">Žáci chodí s tabletem po třídě, kde učitel předem různě rozmístil kartičky s odpověďmi (bez otázek). Úkolem žáků je přiřadit a zapsat </w:t>
      </w:r>
      <w:r w:rsidR="00817358" w:rsidRPr="008557FB">
        <w:t xml:space="preserve">správnou </w:t>
      </w:r>
      <w:r w:rsidRPr="008557FB">
        <w:t>odpověď k příslušné otázce</w:t>
      </w:r>
      <w:r w:rsidR="00817358" w:rsidRPr="008557FB">
        <w:t xml:space="preserve"> ve svém pracovním listu.</w:t>
      </w:r>
    </w:p>
    <w:p w14:paraId="32FCAD0E" w14:textId="3E04EE25" w:rsidR="002561A2" w:rsidRPr="008557FB" w:rsidRDefault="002561A2" w:rsidP="00463008">
      <w:pPr>
        <w:tabs>
          <w:tab w:val="left" w:pos="945"/>
        </w:tabs>
        <w:spacing w:before="0" w:after="0"/>
      </w:pPr>
      <w:r w:rsidRPr="008557FB">
        <w:t>Podmínky „hry“ stanoví učitel – např. zda si mohou vzájemně radit apod.</w:t>
      </w:r>
    </w:p>
    <w:p w14:paraId="081E7E1B" w14:textId="77777777" w:rsidR="002561A2" w:rsidRPr="008557FB" w:rsidRDefault="002561A2" w:rsidP="00463008">
      <w:pPr>
        <w:tabs>
          <w:tab w:val="left" w:pos="945"/>
        </w:tabs>
        <w:spacing w:before="0" w:after="0"/>
      </w:pPr>
    </w:p>
    <w:p w14:paraId="358D1AC1" w14:textId="18AD34D3" w:rsidR="00463008" w:rsidRPr="008557FB" w:rsidRDefault="00463008" w:rsidP="00463008">
      <w:pPr>
        <w:tabs>
          <w:tab w:val="left" w:pos="945"/>
        </w:tabs>
        <w:spacing w:before="0" w:after="0"/>
      </w:pPr>
      <w:r w:rsidRPr="008557FB">
        <w:t>Po vyplnění prac</w:t>
      </w:r>
      <w:r w:rsidR="001B4E67" w:rsidRPr="008557FB">
        <w:t xml:space="preserve">ovního listu následuje </w:t>
      </w:r>
      <w:r w:rsidR="002561A2" w:rsidRPr="008557FB">
        <w:t xml:space="preserve">společná </w:t>
      </w:r>
      <w:r w:rsidR="001B4E67" w:rsidRPr="008557FB">
        <w:t>kontrola</w:t>
      </w:r>
      <w:r w:rsidR="002561A2" w:rsidRPr="008557FB">
        <w:t xml:space="preserve"> – učitel položí otázku z pracovního listu, žáci říkají, co si zapsali.</w:t>
      </w:r>
      <w:r w:rsidR="002513A4" w:rsidRPr="008557FB">
        <w:t xml:space="preserve"> V případě chyby si odpověď opraví.</w:t>
      </w:r>
    </w:p>
    <w:p w14:paraId="18210335" w14:textId="77777777" w:rsidR="00817358" w:rsidRPr="008557FB" w:rsidRDefault="00817358" w:rsidP="00463008">
      <w:pPr>
        <w:tabs>
          <w:tab w:val="left" w:pos="945"/>
        </w:tabs>
        <w:spacing w:before="0" w:after="0"/>
      </w:pPr>
    </w:p>
    <w:p w14:paraId="4584C266" w14:textId="25A15ACB" w:rsidR="00817358" w:rsidRPr="008557FB" w:rsidRDefault="004E7A73" w:rsidP="00463008">
      <w:pPr>
        <w:tabs>
          <w:tab w:val="left" w:pos="945"/>
        </w:tabs>
        <w:spacing w:before="0" w:after="0"/>
      </w:pPr>
      <w:r w:rsidRPr="008557FB">
        <w:t>V </w:t>
      </w:r>
      <w:r w:rsidR="00934819" w:rsidRPr="008557FB">
        <w:t>příští</w:t>
      </w:r>
      <w:r w:rsidRPr="008557FB">
        <w:t xml:space="preserve"> hodině si žáci otevřou další soubor WORD</w:t>
      </w:r>
      <w:r w:rsidR="00934819" w:rsidRPr="008557FB">
        <w:t>, tentokrát</w:t>
      </w:r>
      <w:r w:rsidRPr="008557FB">
        <w:t xml:space="preserve"> s úryvkem pověsti </w:t>
      </w:r>
      <w:r w:rsidRPr="008557FB">
        <w:rPr>
          <w:b/>
          <w:u w:val="single"/>
        </w:rPr>
        <w:t>O králi Ječmínkovi</w:t>
      </w:r>
      <w:r w:rsidRPr="008557FB">
        <w:t xml:space="preserve"> od Aloise Jiráska.</w:t>
      </w:r>
    </w:p>
    <w:p w14:paraId="128FE986" w14:textId="3A24EFF1" w:rsidR="00934819" w:rsidRPr="008557FB" w:rsidRDefault="00934819" w:rsidP="00463008">
      <w:pPr>
        <w:tabs>
          <w:tab w:val="left" w:pos="945"/>
        </w:tabs>
        <w:spacing w:before="0" w:after="0"/>
      </w:pPr>
      <w:r w:rsidRPr="008557FB">
        <w:t>Následuje hlasité čtení.</w:t>
      </w:r>
    </w:p>
    <w:p w14:paraId="16B448A2" w14:textId="77777777" w:rsidR="004E7A73" w:rsidRPr="008557FB" w:rsidRDefault="004E7A73" w:rsidP="00463008">
      <w:pPr>
        <w:tabs>
          <w:tab w:val="left" w:pos="945"/>
        </w:tabs>
        <w:spacing w:before="0" w:after="0"/>
      </w:pPr>
    </w:p>
    <w:p w14:paraId="1D533968" w14:textId="27416078" w:rsidR="004E7A73" w:rsidRPr="008557FB" w:rsidRDefault="000D0D87" w:rsidP="00463008">
      <w:pPr>
        <w:tabs>
          <w:tab w:val="left" w:pos="945"/>
        </w:tabs>
        <w:spacing w:before="0" w:after="0"/>
        <w:rPr>
          <w:i/>
        </w:rPr>
      </w:pPr>
      <w:r w:rsidRPr="008557FB">
        <w:tab/>
      </w:r>
      <w:r w:rsidRPr="008557FB">
        <w:rPr>
          <w:i/>
        </w:rPr>
        <w:t>Když Svatopluk král tak beze stopy zmizel, pomýšleli na Moravě zvolit sobě jiného panovníka. I hledali, kdož by vladařského stolce byl nejvhodnější.</w:t>
      </w:r>
    </w:p>
    <w:p w14:paraId="3E719A83" w14:textId="392578E7" w:rsidR="000D0D87" w:rsidRPr="008557FB" w:rsidRDefault="000D0D87" w:rsidP="00463008">
      <w:pPr>
        <w:tabs>
          <w:tab w:val="left" w:pos="945"/>
        </w:tabs>
        <w:spacing w:before="0" w:after="0"/>
        <w:rPr>
          <w:i/>
        </w:rPr>
      </w:pPr>
      <w:r w:rsidRPr="008557FB">
        <w:rPr>
          <w:i/>
        </w:rPr>
        <w:tab/>
        <w:t>Toho času žil v Přerovsku na hradě Chropíně zeman, pán rozlehlých statků, muž bohatý, u pánů a zemanů vážený, od poddaných milovaný. I zvolili zemané chropínského pána všichni jednostejně a jejich volbu chválili po vší zemi a radovali se z nového krále.</w:t>
      </w:r>
    </w:p>
    <w:p w14:paraId="5D7A5541" w14:textId="0447B26C" w:rsidR="000D0D87" w:rsidRPr="008557FB" w:rsidRDefault="000D0D87" w:rsidP="00463008">
      <w:pPr>
        <w:tabs>
          <w:tab w:val="left" w:pos="945"/>
        </w:tabs>
        <w:spacing w:before="0" w:after="0"/>
        <w:rPr>
          <w:i/>
        </w:rPr>
      </w:pPr>
      <w:r w:rsidRPr="008557FB">
        <w:rPr>
          <w:i/>
        </w:rPr>
        <w:tab/>
        <w:t xml:space="preserve">Ten, aby poznal všechny končiny své moravské říše, objížděl zemi; všude ho vítali s mnohým plesáním a velikou slávou, všude se mu chtěli zachovat. Když se pak vrátil na chropínský hrad, zastesklo se mu. Zdál se mu příliš tichý a jako pustý, nic ho tu netěšilo, ani </w:t>
      </w:r>
      <w:r w:rsidRPr="008557FB">
        <w:rPr>
          <w:i/>
        </w:rPr>
        <w:lastRenderedPageBreak/>
        <w:t>oddaná příchylnost jeho něžné, líbezné paní. Toužilť po hřmotné zábavě. Proto poručil dvořanům, aby vystrojili hody a pozvali k nim hojné a vzácné hosti.</w:t>
      </w:r>
    </w:p>
    <w:p w14:paraId="668E8315" w14:textId="01ABD62B" w:rsidR="000D0D87" w:rsidRPr="008557FB" w:rsidRDefault="000D0D87" w:rsidP="00463008">
      <w:pPr>
        <w:tabs>
          <w:tab w:val="left" w:pos="945"/>
        </w:tabs>
        <w:spacing w:before="0" w:after="0"/>
        <w:rPr>
          <w:i/>
        </w:rPr>
      </w:pPr>
      <w:r w:rsidRPr="008557FB">
        <w:rPr>
          <w:i/>
        </w:rPr>
        <w:tab/>
        <w:t xml:space="preserve">Páni a zemané se sjížděli ze všech končin země, že jim sotva stačil hrad. I byly na hradě hody, bylo veliké veselí, a ne jednou, ne dvakrát. Přes tu chvíli </w:t>
      </w:r>
      <w:r w:rsidR="009434F1" w:rsidRPr="008557FB">
        <w:rPr>
          <w:i/>
        </w:rPr>
        <w:t>se panstvo sjížděli po vůli pánově, besedovali, zábavy strojili, a pokaždé dlouho hodovali a pili a pili.</w:t>
      </w:r>
    </w:p>
    <w:p w14:paraId="647961CE" w14:textId="747413AA" w:rsidR="009434F1" w:rsidRPr="008557FB" w:rsidRDefault="009434F1" w:rsidP="00463008">
      <w:pPr>
        <w:tabs>
          <w:tab w:val="left" w:pos="945"/>
        </w:tabs>
        <w:spacing w:before="0" w:after="0"/>
        <w:rPr>
          <w:i/>
        </w:rPr>
      </w:pPr>
      <w:r w:rsidRPr="008557FB">
        <w:rPr>
          <w:i/>
        </w:rPr>
        <w:tab/>
        <w:t>Lidé hleděli vážně k panskému sídlu, starostně mluvíce, jaká to správa a co z toho bude. A pokaždé vzpomněli předobré paní králové. Litovali jí z té duše a povídali si, co zkouší. Lid se nadarmo nestaral. Králi již nestačilo ani jeho vlastní, ani královské jmění. Proto se jal ukládat veliké daně nové a nové, větší a větší, a ukládal berníkům, ať žádnému nic nepřehoví, ať třeba i tisknou, když by poddaní nechtěli platit.</w:t>
      </w:r>
    </w:p>
    <w:p w14:paraId="24234E4E" w14:textId="4E34C9FF" w:rsidR="009434F1" w:rsidRPr="008557FB" w:rsidRDefault="009434F1" w:rsidP="00463008">
      <w:pPr>
        <w:tabs>
          <w:tab w:val="left" w:pos="945"/>
        </w:tabs>
        <w:spacing w:before="0" w:after="0"/>
        <w:rPr>
          <w:i/>
        </w:rPr>
      </w:pPr>
      <w:r w:rsidRPr="008557FB">
        <w:rPr>
          <w:i/>
        </w:rPr>
        <w:tab/>
        <w:t>Již nehleděl lid k chropínskému hradu vážně a s obavou, ale s hněvem a záštím, a již pronaříkali krále a kleli mu. Jen o králové se řeč neměnila. Ba ještě s větším pohnutím o ní mluvili, jak za lid u krále prosí, oroduje, aby ho tak neutahoval, netiskl.</w:t>
      </w:r>
    </w:p>
    <w:p w14:paraId="4310175A" w14:textId="178637B2" w:rsidR="009434F1" w:rsidRPr="008557FB" w:rsidRDefault="009434F1" w:rsidP="00463008">
      <w:pPr>
        <w:tabs>
          <w:tab w:val="left" w:pos="945"/>
        </w:tabs>
        <w:spacing w:before="0" w:after="0"/>
        <w:rPr>
          <w:i/>
        </w:rPr>
      </w:pPr>
      <w:r w:rsidRPr="008557FB">
        <w:rPr>
          <w:i/>
        </w:rPr>
        <w:tab/>
        <w:t>To pravdu mluvili. Jednou král, když opět uložil novou berni a králová zase za lid prosila, tím popuzen, ve vzteku vytrhl meč a hnal se jím po své manželce tak prudce, že div neuklouzla ze dveří ven. V tom divokém hněvu poručil král, aby ji té chvíle hned vyvedli ze hradu, aby ji neměl na očích.</w:t>
      </w:r>
    </w:p>
    <w:p w14:paraId="461B11C9" w14:textId="5E7C1748" w:rsidR="009434F1" w:rsidRPr="008557FB" w:rsidRDefault="009434F1" w:rsidP="00463008">
      <w:pPr>
        <w:tabs>
          <w:tab w:val="left" w:pos="945"/>
        </w:tabs>
        <w:spacing w:before="0" w:after="0"/>
        <w:rPr>
          <w:i/>
        </w:rPr>
      </w:pPr>
      <w:r w:rsidRPr="008557FB">
        <w:rPr>
          <w:i/>
        </w:rPr>
        <w:tab/>
        <w:t>Než nikde neměla zastání, nikde ochrany. Ve smrtelné úzkosti hleděla kol; nikde však útočiště.</w:t>
      </w:r>
      <w:r w:rsidR="0067758B" w:rsidRPr="008557FB">
        <w:rPr>
          <w:i/>
        </w:rPr>
        <w:t xml:space="preserve"> Jen lán dozrávajícího ječmene stál u cesty, lán širý a požehnaný. Vráz pohnula se tichá hladina širého lánu. Klasy se rozhoupaly a nad nimi se míhaly zlaté královniny vlasy. Prchala ječmenem až pojednou v něm zmizela, zapadla jako ve zlaté tůni. </w:t>
      </w:r>
    </w:p>
    <w:p w14:paraId="6856A16F" w14:textId="1DAD58B0" w:rsidR="0067758B" w:rsidRPr="008557FB" w:rsidRDefault="0067758B" w:rsidP="00463008">
      <w:pPr>
        <w:tabs>
          <w:tab w:val="left" w:pos="945"/>
        </w:tabs>
        <w:spacing w:before="0" w:after="0"/>
      </w:pPr>
      <w:r w:rsidRPr="008557FB">
        <w:rPr>
          <w:i/>
        </w:rPr>
        <w:tab/>
        <w:t>Ji našly pak vesnické ženy a vedle ní děťátko, jež se jí tu narodilo. Odnesly je do vsi, tam je pečlivě ošetřovaly, a královu synáčku daly jméno Ječmínek na památku toho, že se narodil v ječmenu.</w:t>
      </w:r>
    </w:p>
    <w:p w14:paraId="74516CE4" w14:textId="77777777" w:rsidR="00531C25" w:rsidRPr="008557FB" w:rsidRDefault="00531C25" w:rsidP="00463008">
      <w:pPr>
        <w:tabs>
          <w:tab w:val="left" w:pos="945"/>
        </w:tabs>
        <w:spacing w:before="0" w:after="0"/>
      </w:pPr>
    </w:p>
    <w:p w14:paraId="5B98AB65" w14:textId="77777777" w:rsidR="00531C25" w:rsidRPr="008557FB" w:rsidRDefault="00531C25" w:rsidP="00531C25">
      <w:pPr>
        <w:rPr>
          <w:i/>
        </w:rPr>
      </w:pPr>
      <w:r w:rsidRPr="008557FB">
        <w:rPr>
          <w:i/>
        </w:rPr>
        <w:t>(Zkráceno a upraveno pro potřeby pracovního listu.)</w:t>
      </w:r>
    </w:p>
    <w:p w14:paraId="0AF41910" w14:textId="731F76AD" w:rsidR="00531C25" w:rsidRPr="008557FB" w:rsidRDefault="00531C25" w:rsidP="00531C25">
      <w:r w:rsidRPr="008557FB">
        <w:t xml:space="preserve">JIRÁSEK, A. </w:t>
      </w:r>
      <w:r w:rsidRPr="008557FB">
        <w:rPr>
          <w:i/>
        </w:rPr>
        <w:t>Staré pověsti české</w:t>
      </w:r>
      <w:r w:rsidRPr="008557FB">
        <w:t>. Praha : Albatros, 2000. S. 91 – 93.</w:t>
      </w:r>
    </w:p>
    <w:p w14:paraId="1918C01D" w14:textId="77777777" w:rsidR="00531C25" w:rsidRPr="008557FB" w:rsidRDefault="00531C25" w:rsidP="00463008">
      <w:pPr>
        <w:tabs>
          <w:tab w:val="left" w:pos="945"/>
        </w:tabs>
        <w:spacing w:before="0" w:after="0"/>
      </w:pPr>
    </w:p>
    <w:p w14:paraId="3615D45B" w14:textId="01344D0D" w:rsidR="00934819" w:rsidRPr="008557FB" w:rsidRDefault="00934819" w:rsidP="00463008">
      <w:pPr>
        <w:tabs>
          <w:tab w:val="left" w:pos="945"/>
        </w:tabs>
        <w:spacing w:before="0" w:after="0"/>
      </w:pPr>
      <w:r w:rsidRPr="008557FB">
        <w:lastRenderedPageBreak/>
        <w:t>Po přečtení se učitel zeptá, zda žáci porozuměli obsahu textu a případně se společně pokusí o vysvětlení. Stejný postup zvolí i s neznámými slovy.</w:t>
      </w:r>
      <w:r w:rsidR="008C5430" w:rsidRPr="008557FB">
        <w:t xml:space="preserve"> Učitel rovněž vysvětlí žákům, že </w:t>
      </w:r>
      <w:r w:rsidR="00783690" w:rsidRPr="008557FB">
        <w:t>Alois Jirásek žil v jiné době, proto i jeho texty odpovídají tehdejšímu vyjadřování.</w:t>
      </w:r>
    </w:p>
    <w:p w14:paraId="7020E08D" w14:textId="6ED1E57A" w:rsidR="00934819" w:rsidRPr="008557FB" w:rsidRDefault="00934819" w:rsidP="00463008">
      <w:pPr>
        <w:tabs>
          <w:tab w:val="left" w:pos="945"/>
        </w:tabs>
        <w:spacing w:before="0" w:after="0"/>
      </w:pPr>
      <w:r w:rsidRPr="008557FB">
        <w:t>Žáci pak přejdou na další stranu s tabulkou o dvou sloupcích. Pracují ve dvojicích a jejich úkolem je zapsat do jednoho sloupce, co je pro oba texty (jejich obsahy) společné, do druhého naopak uvést odlišnosti obou úryvků.</w:t>
      </w:r>
    </w:p>
    <w:p w14:paraId="46001EBB" w14:textId="70981E11" w:rsidR="00A02172" w:rsidRPr="008557FB" w:rsidRDefault="00A02172" w:rsidP="00463008">
      <w:pPr>
        <w:tabs>
          <w:tab w:val="left" w:pos="945"/>
        </w:tabs>
        <w:spacing w:before="0" w:after="0"/>
      </w:pPr>
      <w:r w:rsidRPr="008557FB">
        <w:t>Na základě tabulky se pak pokusí vyvodit, čím se vyznačuje (co to je) pověst.</w:t>
      </w:r>
    </w:p>
    <w:p w14:paraId="21482055" w14:textId="1B05C2D0" w:rsidR="00A02172" w:rsidRPr="008557FB" w:rsidRDefault="00A02172" w:rsidP="00463008">
      <w:pPr>
        <w:tabs>
          <w:tab w:val="left" w:pos="945"/>
        </w:tabs>
        <w:spacing w:before="0" w:after="0"/>
        <w:rPr>
          <w:b/>
        </w:rPr>
      </w:pPr>
      <w:r w:rsidRPr="008557FB">
        <w:rPr>
          <w:b/>
        </w:rPr>
        <w:t>(Jednoduše řečeno – základní linie je (může být) pravdivá, ostatní informace a detaily jsou smyšlené či poupravené.</w:t>
      </w:r>
    </w:p>
    <w:p w14:paraId="0DA7D609" w14:textId="25BD7757" w:rsidR="00A02172" w:rsidRPr="008557FB" w:rsidRDefault="00A02172" w:rsidP="00463008">
      <w:pPr>
        <w:tabs>
          <w:tab w:val="left" w:pos="945"/>
        </w:tabs>
        <w:spacing w:before="0" w:after="0"/>
        <w:rPr>
          <w:b/>
        </w:rPr>
      </w:pPr>
      <w:r w:rsidRPr="008557FB">
        <w:rPr>
          <w:b/>
        </w:rPr>
        <w:t xml:space="preserve">V našem případě tvoří jádro příběhu zhýralý chropyňský pán, který stále zvyšuje daně, aby měl peníze na nákladné hostiny a plesy. Ve své zaslepenosti vyžene svou těhotnou ženu, která pak v ječmeni </w:t>
      </w:r>
      <w:r w:rsidR="008C5430" w:rsidRPr="008557FB">
        <w:rPr>
          <w:b/>
        </w:rPr>
        <w:t>porodí syna</w:t>
      </w:r>
      <w:r w:rsidRPr="008557FB">
        <w:rPr>
          <w:b/>
        </w:rPr>
        <w:t xml:space="preserve">. Podle místa svého narození dostane </w:t>
      </w:r>
      <w:r w:rsidR="008C5430" w:rsidRPr="008557FB">
        <w:rPr>
          <w:b/>
        </w:rPr>
        <w:t xml:space="preserve">chlapec </w:t>
      </w:r>
      <w:r w:rsidRPr="008557FB">
        <w:rPr>
          <w:b/>
        </w:rPr>
        <w:t>jméno Ječmínek.)</w:t>
      </w:r>
    </w:p>
    <w:p w14:paraId="16C66DBC" w14:textId="77777777" w:rsidR="008C5430" w:rsidRPr="00A02172" w:rsidRDefault="008C5430" w:rsidP="00463008">
      <w:pPr>
        <w:tabs>
          <w:tab w:val="left" w:pos="945"/>
        </w:tabs>
        <w:spacing w:before="0" w:after="0"/>
        <w:rPr>
          <w:rFonts w:ascii="Times New Roman" w:hAnsi="Times New Roman"/>
          <w:b/>
        </w:rPr>
      </w:pPr>
    </w:p>
    <w:p w14:paraId="475416E8" w14:textId="4921FB1F" w:rsidR="007275D8" w:rsidRPr="007275D8" w:rsidRDefault="00A82C19" w:rsidP="007275D8">
      <w:pPr>
        <w:pStyle w:val="Nadpis2"/>
      </w:pPr>
      <w:r>
        <w:t>Závěrečná část</w:t>
      </w:r>
    </w:p>
    <w:p w14:paraId="499AF8F7" w14:textId="6BD958A5" w:rsidR="00E611DD" w:rsidRDefault="008557FB" w:rsidP="00255E91">
      <w:r>
        <w:t xml:space="preserve">V závěru hodiny </w:t>
      </w:r>
      <w:r w:rsidR="00E611DD">
        <w:t>si všichni sednou na kob</w:t>
      </w:r>
      <w:r w:rsidR="007275D8">
        <w:t xml:space="preserve">erec do kruhu (je-li to možné). Každý žák provede reflexi své práce v hodině – napíše ji prstem v aplikaci </w:t>
      </w:r>
      <w:r w:rsidR="007275D8" w:rsidRPr="007275D8">
        <w:rPr>
          <w:b/>
          <w:u w:val="single"/>
        </w:rPr>
        <w:t>Sketchboard</w:t>
      </w:r>
      <w:r w:rsidR="007275D8" w:rsidRPr="007275D8">
        <w:t>.</w:t>
      </w:r>
      <w:r w:rsidR="007275D8">
        <w:t xml:space="preserve"> Následně </w:t>
      </w:r>
      <w:r w:rsidR="00E611DD">
        <w:t>zhodnotí hodinu</w:t>
      </w:r>
      <w:r w:rsidR="007275D8" w:rsidRPr="007275D8">
        <w:t xml:space="preserve"> </w:t>
      </w:r>
      <w:r w:rsidR="007275D8">
        <w:t>učitel</w:t>
      </w:r>
      <w:r w:rsidR="00E611DD">
        <w:t xml:space="preserve">, zopakuje nové informace, příp. se na ně vhodnými otázkami ptá žáků. </w:t>
      </w:r>
    </w:p>
    <w:p w14:paraId="1EDE3332" w14:textId="67E9CEAD" w:rsidR="00E611DD" w:rsidRDefault="00E611DD" w:rsidP="00255E91">
      <w:pPr>
        <w:sectPr w:rsidR="00E611DD" w:rsidSect="00A65F4A">
          <w:headerReference w:type="default" r:id="rId13"/>
          <w:pgSz w:w="11906" w:h="16838" w:code="9"/>
          <w:pgMar w:top="1418" w:right="1418" w:bottom="1418" w:left="1418" w:header="709" w:footer="709" w:gutter="0"/>
          <w:cols w:space="709"/>
          <w:docGrid w:linePitch="360"/>
        </w:sectPr>
      </w:pPr>
      <w:r>
        <w:t>Pokud ještě zůstane čas, je možné nechat žákům prostor, aby vyjádřili své představy o tom, jak by pověst mohla skončit. Případně učitel sám pověst dopoví.</w:t>
      </w:r>
    </w:p>
    <w:p w14:paraId="10B90D7F" w14:textId="3DE139C7" w:rsidR="00D91E9C" w:rsidRDefault="00B33515" w:rsidP="00D91E9C">
      <w:pPr>
        <w:pStyle w:val="Nadpis1"/>
      </w:pPr>
      <w:bookmarkStart w:id="3" w:name="_Toc427266001"/>
      <w:r>
        <w:lastRenderedPageBreak/>
        <w:t>Jak byl Mikeš ve škole</w:t>
      </w:r>
      <w:bookmarkEnd w:id="3"/>
    </w:p>
    <w:tbl>
      <w:tblPr>
        <w:tblStyle w:val="Mkatabulky"/>
        <w:tblW w:w="0" w:type="auto"/>
        <w:tblLook w:val="04A0" w:firstRow="1" w:lastRow="0" w:firstColumn="1" w:lastColumn="0" w:noHBand="0" w:noVBand="1"/>
      </w:tblPr>
      <w:tblGrid>
        <w:gridCol w:w="2655"/>
        <w:gridCol w:w="6405"/>
      </w:tblGrid>
      <w:tr w:rsidR="00D91E9C" w:rsidRPr="00A82C19" w14:paraId="4E3AF020" w14:textId="77777777" w:rsidTr="00463970">
        <w:tc>
          <w:tcPr>
            <w:tcW w:w="2655" w:type="dxa"/>
            <w:vAlign w:val="center"/>
          </w:tcPr>
          <w:p w14:paraId="26478B3E" w14:textId="77777777" w:rsidR="00D91E9C" w:rsidRPr="00A82C19" w:rsidRDefault="00D91E9C" w:rsidP="00463970">
            <w:r>
              <w:t>Tematický celek</w:t>
            </w:r>
          </w:p>
        </w:tc>
        <w:tc>
          <w:tcPr>
            <w:tcW w:w="6405" w:type="dxa"/>
            <w:vAlign w:val="center"/>
          </w:tcPr>
          <w:p w14:paraId="21B595A7" w14:textId="415E1F42" w:rsidR="00D91E9C" w:rsidRPr="00A82C19" w:rsidRDefault="00B2731C" w:rsidP="00463970">
            <w:r>
              <w:t>J. Lada – Jak byl Mikeš ve škole</w:t>
            </w:r>
          </w:p>
        </w:tc>
      </w:tr>
      <w:tr w:rsidR="00D91E9C" w:rsidRPr="00A82C19" w14:paraId="4F7F2419" w14:textId="77777777" w:rsidTr="00463970">
        <w:tc>
          <w:tcPr>
            <w:tcW w:w="2655" w:type="dxa"/>
            <w:vAlign w:val="center"/>
          </w:tcPr>
          <w:p w14:paraId="461AC7E7" w14:textId="77777777" w:rsidR="00D91E9C" w:rsidRDefault="00D91E9C" w:rsidP="00463970">
            <w:r>
              <w:t>Téma vyučované hodiny</w:t>
            </w:r>
          </w:p>
        </w:tc>
        <w:tc>
          <w:tcPr>
            <w:tcW w:w="6405" w:type="dxa"/>
            <w:vAlign w:val="center"/>
          </w:tcPr>
          <w:p w14:paraId="0C73BF50" w14:textId="418897A5" w:rsidR="00D91E9C" w:rsidRPr="00A82C19" w:rsidRDefault="00B2731C" w:rsidP="00463970">
            <w:r>
              <w:t>Práce s textem</w:t>
            </w:r>
          </w:p>
        </w:tc>
      </w:tr>
      <w:tr w:rsidR="00D91E9C" w:rsidRPr="00A82C19" w14:paraId="168BAA1C" w14:textId="77777777" w:rsidTr="00463970">
        <w:tc>
          <w:tcPr>
            <w:tcW w:w="2655" w:type="dxa"/>
            <w:vAlign w:val="center"/>
          </w:tcPr>
          <w:p w14:paraId="5B98AA39" w14:textId="77777777" w:rsidR="00D91E9C" w:rsidRPr="00A82C19" w:rsidRDefault="00D91E9C" w:rsidP="00463970">
            <w:r>
              <w:t>Cílová skupina</w:t>
            </w:r>
          </w:p>
        </w:tc>
        <w:tc>
          <w:tcPr>
            <w:tcW w:w="6405" w:type="dxa"/>
            <w:vAlign w:val="center"/>
          </w:tcPr>
          <w:p w14:paraId="0AC73011" w14:textId="562D1CD1" w:rsidR="00D91E9C" w:rsidRPr="00A82C19" w:rsidRDefault="00B2731C" w:rsidP="00463970">
            <w:r>
              <w:t xml:space="preserve">4. – 5. </w:t>
            </w:r>
            <w:r w:rsidR="00255E91">
              <w:t>r</w:t>
            </w:r>
            <w:r>
              <w:t>očník ZŠ</w:t>
            </w:r>
          </w:p>
        </w:tc>
      </w:tr>
      <w:tr w:rsidR="00D91E9C" w:rsidRPr="00A82C19" w14:paraId="0EB7F2DC" w14:textId="77777777" w:rsidTr="00463970">
        <w:tc>
          <w:tcPr>
            <w:tcW w:w="2655" w:type="dxa"/>
            <w:vAlign w:val="center"/>
          </w:tcPr>
          <w:p w14:paraId="0709B4EA" w14:textId="77777777" w:rsidR="00D91E9C" w:rsidRPr="00A82C19" w:rsidRDefault="00D91E9C" w:rsidP="00463970">
            <w:r>
              <w:t>Časová dotace</w:t>
            </w:r>
          </w:p>
        </w:tc>
        <w:tc>
          <w:tcPr>
            <w:tcW w:w="6405" w:type="dxa"/>
            <w:vAlign w:val="center"/>
          </w:tcPr>
          <w:p w14:paraId="1A6E2617" w14:textId="1C6F2A91" w:rsidR="00D91E9C" w:rsidRPr="00A82C19" w:rsidRDefault="00B2731C" w:rsidP="00463970">
            <w:r>
              <w:t>1 vyučovací hodina</w:t>
            </w:r>
          </w:p>
        </w:tc>
      </w:tr>
      <w:tr w:rsidR="00D91E9C" w:rsidRPr="00A82C19" w14:paraId="1FF25420" w14:textId="77777777" w:rsidTr="00463970">
        <w:tc>
          <w:tcPr>
            <w:tcW w:w="2655" w:type="dxa"/>
            <w:vAlign w:val="center"/>
          </w:tcPr>
          <w:p w14:paraId="41ECA5BB" w14:textId="77777777" w:rsidR="00D91E9C" w:rsidRPr="00A82C19" w:rsidRDefault="00D91E9C" w:rsidP="00463970">
            <w:r>
              <w:t>Klíčová slova</w:t>
            </w:r>
          </w:p>
        </w:tc>
        <w:tc>
          <w:tcPr>
            <w:tcW w:w="6405" w:type="dxa"/>
            <w:vAlign w:val="center"/>
          </w:tcPr>
          <w:p w14:paraId="2E9EDF89" w14:textId="2034D746" w:rsidR="00D91E9C" w:rsidRPr="00A82C19" w:rsidRDefault="00823314" w:rsidP="00463970">
            <w:r w:rsidRPr="00823314">
              <w:t>Mikeš, Josef Lada,</w:t>
            </w:r>
            <w:r>
              <w:t xml:space="preserve"> Morseova abeceda</w:t>
            </w:r>
          </w:p>
        </w:tc>
      </w:tr>
      <w:tr w:rsidR="00D91E9C" w:rsidRPr="00A82C19" w14:paraId="3B82260A" w14:textId="77777777" w:rsidTr="00463970">
        <w:tc>
          <w:tcPr>
            <w:tcW w:w="2655" w:type="dxa"/>
            <w:vAlign w:val="center"/>
          </w:tcPr>
          <w:p w14:paraId="2E9222CC" w14:textId="77777777" w:rsidR="00D91E9C" w:rsidRPr="00A82C19" w:rsidRDefault="00D91E9C" w:rsidP="00463970">
            <w:r>
              <w:t>Cíle vyučovací hodiny</w:t>
            </w:r>
          </w:p>
        </w:tc>
        <w:tc>
          <w:tcPr>
            <w:tcW w:w="6405" w:type="dxa"/>
            <w:vAlign w:val="center"/>
          </w:tcPr>
          <w:p w14:paraId="235D45DC" w14:textId="4033B360" w:rsidR="00823314" w:rsidRDefault="00823314" w:rsidP="00823314">
            <w:pPr>
              <w:spacing w:before="0" w:after="0"/>
            </w:pPr>
            <w:r>
              <w:t>Žák složí obrázek z částí.</w:t>
            </w:r>
          </w:p>
          <w:p w14:paraId="5731B252" w14:textId="77777777" w:rsidR="00823314" w:rsidRDefault="00823314" w:rsidP="00823314">
            <w:pPr>
              <w:spacing w:before="0" w:after="0"/>
            </w:pPr>
            <w:r>
              <w:t>Žák porozumí čtenému textu.</w:t>
            </w:r>
          </w:p>
          <w:p w14:paraId="7DFB349C" w14:textId="77777777" w:rsidR="00D91E9C" w:rsidRDefault="00823314" w:rsidP="00823314">
            <w:pPr>
              <w:spacing w:before="0" w:after="0"/>
            </w:pPr>
            <w:r>
              <w:t>Žák pracuje s textem – vyhledává informace, vyvozuje závěry, provádí interpretaci.</w:t>
            </w:r>
          </w:p>
          <w:p w14:paraId="3AC798D7" w14:textId="163F4274" w:rsidR="00532EEE" w:rsidRDefault="00532EEE" w:rsidP="00823314">
            <w:pPr>
              <w:spacing w:before="0" w:after="0"/>
            </w:pPr>
            <w:r>
              <w:t>Žák umí užívat účet Google.</w:t>
            </w:r>
          </w:p>
          <w:p w14:paraId="374DB76A" w14:textId="06BB1A5C" w:rsidR="00B33515" w:rsidRPr="00A82C19" w:rsidRDefault="00B33515" w:rsidP="00823314">
            <w:pPr>
              <w:spacing w:before="0" w:after="0"/>
            </w:pPr>
            <w:r>
              <w:t>Žák dokáže pomocí sluchu rozeznat písmena Morseovy abecedy.</w:t>
            </w:r>
          </w:p>
        </w:tc>
      </w:tr>
      <w:tr w:rsidR="00D91E9C" w:rsidRPr="00A82C19" w14:paraId="0B747981" w14:textId="77777777" w:rsidTr="00463970">
        <w:tc>
          <w:tcPr>
            <w:tcW w:w="2655" w:type="dxa"/>
            <w:vAlign w:val="center"/>
          </w:tcPr>
          <w:p w14:paraId="0AFA20E2" w14:textId="39810E73" w:rsidR="00D91E9C" w:rsidRPr="00A82C19" w:rsidRDefault="00D91E9C" w:rsidP="00463970">
            <w:r>
              <w:t>Organizační formy</w:t>
            </w:r>
          </w:p>
        </w:tc>
        <w:tc>
          <w:tcPr>
            <w:tcW w:w="6405" w:type="dxa"/>
            <w:vAlign w:val="center"/>
          </w:tcPr>
          <w:p w14:paraId="38CC2A03" w14:textId="066F1E3B" w:rsidR="00D91E9C" w:rsidRPr="00B91B2F" w:rsidRDefault="00B33515" w:rsidP="00463970">
            <w:r>
              <w:t>H</w:t>
            </w:r>
            <w:r w:rsidR="00D91E9C" w:rsidRPr="00B91B2F">
              <w:t>romadná výuka, samostatná práce žáků, práce ve skupině</w:t>
            </w:r>
          </w:p>
        </w:tc>
      </w:tr>
      <w:tr w:rsidR="00D91E9C" w:rsidRPr="00501BCC" w14:paraId="66065C41" w14:textId="77777777" w:rsidTr="00463970">
        <w:tc>
          <w:tcPr>
            <w:tcW w:w="2655" w:type="dxa"/>
            <w:vAlign w:val="center"/>
          </w:tcPr>
          <w:p w14:paraId="0E65F720" w14:textId="77777777" w:rsidR="00D91E9C" w:rsidRPr="00501BCC" w:rsidRDefault="00D91E9C" w:rsidP="00463970">
            <w:r w:rsidRPr="00A82C19">
              <w:t>Pomů</w:t>
            </w:r>
            <w:r>
              <w:t>cky</w:t>
            </w:r>
          </w:p>
        </w:tc>
        <w:tc>
          <w:tcPr>
            <w:tcW w:w="6405" w:type="dxa"/>
            <w:vAlign w:val="center"/>
          </w:tcPr>
          <w:p w14:paraId="78C62F02" w14:textId="6FF83976" w:rsidR="00D91E9C" w:rsidRPr="00BB1F1E" w:rsidRDefault="00B2731C" w:rsidP="00463970">
            <w:r w:rsidRPr="00B91B2F">
              <w:t>Tablet, text</w:t>
            </w:r>
            <w:r w:rsidR="00B33515">
              <w:t>,</w:t>
            </w:r>
            <w:r w:rsidRPr="00B91B2F">
              <w:t xml:space="preserve"> pracovní list</w:t>
            </w:r>
            <w:r w:rsidR="00B33515">
              <w:t xml:space="preserve">, aplikace </w:t>
            </w:r>
            <w:r w:rsidR="00B33515" w:rsidRPr="00B33515">
              <w:rPr>
                <w:i/>
              </w:rPr>
              <w:t>PZZL, Morse</w:t>
            </w:r>
            <w:r w:rsidR="00BB1F1E">
              <w:t>, formulář Google, účet Google</w:t>
            </w:r>
          </w:p>
        </w:tc>
      </w:tr>
    </w:tbl>
    <w:p w14:paraId="1D0E259F" w14:textId="77777777" w:rsidR="00D91E9C" w:rsidRDefault="00D91E9C" w:rsidP="00D91E9C"/>
    <w:p w14:paraId="42C60FD7" w14:textId="77777777" w:rsidR="00D91E9C" w:rsidRDefault="00D91E9C" w:rsidP="00D91E9C">
      <w:pPr>
        <w:pStyle w:val="Nadpis2"/>
      </w:pPr>
      <w:r>
        <w:t>Úvodní část</w:t>
      </w:r>
    </w:p>
    <w:p w14:paraId="1309B63B" w14:textId="19002A79" w:rsidR="00EF64F0" w:rsidRDefault="00EF64F0" w:rsidP="00EF64F0">
      <w:r>
        <w:t>Pro práci s tímto materiálem musí mít každý žák k dispozici tablet s předem nainstalovanými aplikacemi.</w:t>
      </w:r>
    </w:p>
    <w:p w14:paraId="692DE001" w14:textId="5395AF45" w:rsidR="00EF64F0" w:rsidRDefault="00EF64F0" w:rsidP="00EF64F0">
      <w:r>
        <w:t>Na začátku nebudeme žákům prozrazovat, co je tuto hodinu čeká, to se dozví z úvodní aktivity.</w:t>
      </w:r>
    </w:p>
    <w:p w14:paraId="35804602" w14:textId="77777777" w:rsidR="00B33515" w:rsidRDefault="00B33515" w:rsidP="00EF64F0"/>
    <w:p w14:paraId="3071CE19" w14:textId="4235EAB5" w:rsidR="00EF64F0" w:rsidRDefault="00EF64F0" w:rsidP="00EF64F0">
      <w:r w:rsidRPr="00EF64F0">
        <w:rPr>
          <w:b/>
          <w:u w:val="single"/>
        </w:rPr>
        <w:lastRenderedPageBreak/>
        <w:t>Puzzle</w:t>
      </w:r>
    </w:p>
    <w:p w14:paraId="3EAE92A0" w14:textId="53FC004D" w:rsidR="009B0AB0" w:rsidRDefault="00EF64F0" w:rsidP="009B0AB0">
      <w:pPr>
        <w:spacing w:before="0" w:after="0"/>
      </w:pPr>
      <w:r>
        <w:t xml:space="preserve">Žáci si v tabletu otevřou aplikaci </w:t>
      </w:r>
      <w:r w:rsidRPr="00EF64F0">
        <w:rPr>
          <w:i/>
        </w:rPr>
        <w:t>PZZL</w:t>
      </w:r>
      <w:r w:rsidR="009B0AB0">
        <w:t>. Zde je potřebná předchozí příprava učitele – stáhnout z internetu libovolný obrázek k tématu, uložit jej do libovolné složky a následně přidat do aplikace PZZL.</w:t>
      </w:r>
    </w:p>
    <w:p w14:paraId="12EDAD70" w14:textId="6BA3A27D" w:rsidR="009B0AB0" w:rsidRDefault="009B0AB0" w:rsidP="009B0AB0">
      <w:pPr>
        <w:spacing w:before="0" w:after="0"/>
      </w:pPr>
      <w:r>
        <w:t>Obrázek je automaticky rozdělen na malé díly, které jsou „rozházeny“ – viz obr</w:t>
      </w:r>
      <w:r w:rsidR="00DE5DFE">
        <w:t>.</w:t>
      </w:r>
      <w:r>
        <w:t xml:space="preserve"> č. 1. Úkolem žáků je složit fotku do původního stavu. Odpočítává se jim i časomíra, kterou je možné do aktivity zapojit (např. </w:t>
      </w:r>
      <w:r w:rsidR="00376619">
        <w:t>kdo puzzle složí nejrychleji apod.).</w:t>
      </w:r>
    </w:p>
    <w:p w14:paraId="3B655EAE" w14:textId="77777777" w:rsidR="00C15061" w:rsidRDefault="00C15061" w:rsidP="009B0AB0">
      <w:pPr>
        <w:spacing w:before="0" w:after="0"/>
      </w:pPr>
    </w:p>
    <w:p w14:paraId="43235FBA" w14:textId="603DA534" w:rsidR="009B0AB0" w:rsidRDefault="009B0AB0" w:rsidP="009B0AB0">
      <w:pPr>
        <w:spacing w:before="0" w:after="0"/>
      </w:pPr>
      <w:r>
        <w:t>Obr. č. 1 – hra puzzle (aplikace PZZL)</w:t>
      </w:r>
    </w:p>
    <w:p w14:paraId="4E130F14" w14:textId="01874A3E" w:rsidR="009B0AB0" w:rsidRDefault="009B0AB0" w:rsidP="00376619">
      <w:pPr>
        <w:spacing w:before="0" w:after="0"/>
        <w:jc w:val="center"/>
      </w:pPr>
      <w:r>
        <w:rPr>
          <w:noProof/>
        </w:rPr>
        <w:drawing>
          <wp:inline distT="0" distB="0" distL="0" distR="0" wp14:anchorId="3E37E864" wp14:editId="75EF4490">
            <wp:extent cx="3841750" cy="215981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41769" cy="2159821"/>
                    </a:xfrm>
                    <a:prstGeom prst="rect">
                      <a:avLst/>
                    </a:prstGeom>
                  </pic:spPr>
                </pic:pic>
              </a:graphicData>
            </a:graphic>
          </wp:inline>
        </w:drawing>
      </w:r>
    </w:p>
    <w:p w14:paraId="77264C1C" w14:textId="7F9D7F21" w:rsidR="00376619" w:rsidRDefault="00376619" w:rsidP="00376619">
      <w:pPr>
        <w:spacing w:before="0" w:after="0"/>
      </w:pPr>
      <w:r>
        <w:t>Obr</w:t>
      </w:r>
      <w:r w:rsidR="00DE5DFE">
        <w:t>.</w:t>
      </w:r>
      <w:r>
        <w:t xml:space="preserve"> č. 2 – hra puzzle </w:t>
      </w:r>
      <w:r w:rsidR="00C15061">
        <w:t>-</w:t>
      </w:r>
      <w:r>
        <w:t xml:space="preserve"> složený obrázek</w:t>
      </w:r>
    </w:p>
    <w:p w14:paraId="24CB571F" w14:textId="40FDA2CB" w:rsidR="00376619" w:rsidRPr="00EF64F0" w:rsidRDefault="00376619" w:rsidP="00376619">
      <w:pPr>
        <w:spacing w:before="0" w:after="0"/>
        <w:jc w:val="center"/>
      </w:pPr>
      <w:r>
        <w:rPr>
          <w:noProof/>
        </w:rPr>
        <w:drawing>
          <wp:inline distT="0" distB="0" distL="0" distR="0" wp14:anchorId="5D5B0D9A" wp14:editId="550EC248">
            <wp:extent cx="3854450" cy="216695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54450" cy="2166950"/>
                    </a:xfrm>
                    <a:prstGeom prst="rect">
                      <a:avLst/>
                    </a:prstGeom>
                  </pic:spPr>
                </pic:pic>
              </a:graphicData>
            </a:graphic>
          </wp:inline>
        </w:drawing>
      </w:r>
    </w:p>
    <w:p w14:paraId="73C64DA0" w14:textId="6507F3D2" w:rsidR="00EF64F0" w:rsidRDefault="00376619" w:rsidP="00376619">
      <w:pPr>
        <w:spacing w:before="0" w:after="0"/>
      </w:pPr>
      <w:r>
        <w:t>Po složení obrázku se žáci dozvědí náplň hodiny: Josef Lada – Mikeš.</w:t>
      </w:r>
    </w:p>
    <w:p w14:paraId="475B1C9E" w14:textId="150A9624" w:rsidR="00376619" w:rsidRPr="00B2731C" w:rsidRDefault="00376619" w:rsidP="00B2731C">
      <w:r>
        <w:t>Učitel se ptá žáků, zda už někdy slyšeli o Josefu Ladovi, dá jim prostor ke sdílení informací a k diskuzi. Ukáže dětem přes projektor, jak Josef Lada vypadal a samozřejmě některé jeho ilustrace.</w:t>
      </w:r>
    </w:p>
    <w:p w14:paraId="435A8518" w14:textId="77777777" w:rsidR="00D91E9C" w:rsidRDefault="00D91E9C" w:rsidP="00D91E9C">
      <w:pPr>
        <w:pStyle w:val="Nadpis2"/>
      </w:pPr>
      <w:r>
        <w:lastRenderedPageBreak/>
        <w:t>Hlavní část</w:t>
      </w:r>
    </w:p>
    <w:p w14:paraId="1A54FC8D" w14:textId="1195C9AF" w:rsidR="00EA1A84" w:rsidRDefault="00EA1A84" w:rsidP="00EA1A84">
      <w:r>
        <w:t xml:space="preserve">Následuje práce se samotným textem – </w:t>
      </w:r>
      <w:r w:rsidRPr="00EA1A84">
        <w:rPr>
          <w:b/>
          <w:u w:val="single"/>
        </w:rPr>
        <w:t>Jak byl Mikeš ve škole</w:t>
      </w:r>
      <w:r>
        <w:t xml:space="preserve"> – který si děti otevřou ze souboru WORD.</w:t>
      </w:r>
    </w:p>
    <w:p w14:paraId="392B80C1" w14:textId="4D4E702F" w:rsidR="00EA1A84" w:rsidRDefault="00EA1A84" w:rsidP="00EA1A84">
      <w:r>
        <w:t>Před čtením kantor vyzve žáky, aby vyjádřili své představy o obsahu článku.</w:t>
      </w:r>
    </w:p>
    <w:p w14:paraId="54F747D3" w14:textId="6C0D7F10" w:rsidR="00EA1A84" w:rsidRDefault="00EA1A84" w:rsidP="00EA1A84">
      <w:r>
        <w:t>Následuje hlasité čtení textu.</w:t>
      </w:r>
    </w:p>
    <w:p w14:paraId="5CD08139" w14:textId="30D766CF" w:rsidR="00EA1A84" w:rsidRPr="00B07DE0" w:rsidRDefault="00EA1A84" w:rsidP="00B07DE0">
      <w:pPr>
        <w:spacing w:before="0" w:after="0"/>
        <w:ind w:firstLine="576"/>
        <w:rPr>
          <w:i/>
        </w:rPr>
      </w:pPr>
      <w:r w:rsidRPr="00B07DE0">
        <w:rPr>
          <w:i/>
        </w:rPr>
        <w:t>Jednoho dne ráno nemohl Pepík jít do školy, protože ho hodně bolela hlava. Seděl se zavázanou hlavou na peci a smutně se díval oknem na cestu, kudy chodily děti do školy. Vtom přišel domů Mikeš. Když viděl, jak Pepík sedí na peci, velmi se tomu divil, že nešel do školy.</w:t>
      </w:r>
    </w:p>
    <w:p w14:paraId="222998CB" w14:textId="08839B32" w:rsidR="00EA1A84" w:rsidRPr="00B07DE0" w:rsidRDefault="00EA1A84" w:rsidP="00B07DE0">
      <w:pPr>
        <w:spacing w:before="0" w:after="0"/>
        <w:ind w:firstLine="576"/>
        <w:rPr>
          <w:i/>
        </w:rPr>
      </w:pPr>
      <w:r w:rsidRPr="00B07DE0">
        <w:rPr>
          <w:i/>
        </w:rPr>
        <w:t>„Milý Mikeši,“ povídá Pepík, „bolí mě hlava, a proto jsem zůstal doma.“</w:t>
      </w:r>
    </w:p>
    <w:p w14:paraId="3BE574A7" w14:textId="4C9CC90C" w:rsidR="00EA1A84" w:rsidRPr="00B07DE0" w:rsidRDefault="00EA1A84" w:rsidP="00B07DE0">
      <w:pPr>
        <w:spacing w:before="0" w:after="0"/>
        <w:ind w:firstLine="576"/>
        <w:rPr>
          <w:i/>
        </w:rPr>
      </w:pPr>
      <w:r w:rsidRPr="00B07DE0">
        <w:rPr>
          <w:i/>
        </w:rPr>
        <w:t>„To jsi rád, viď, že nemusíš do školy?“ šklebil se Mikeš.</w:t>
      </w:r>
    </w:p>
    <w:p w14:paraId="4F8C18B5" w14:textId="089ADD22" w:rsidR="00EA1A84" w:rsidRPr="00B07DE0" w:rsidRDefault="00EA1A84" w:rsidP="00B07DE0">
      <w:pPr>
        <w:spacing w:before="0" w:after="0"/>
        <w:ind w:firstLine="576"/>
        <w:rPr>
          <w:i/>
        </w:rPr>
      </w:pPr>
      <w:r w:rsidRPr="00B07DE0">
        <w:rPr>
          <w:i/>
        </w:rPr>
        <w:t>„I nejsem, Mikeši. Nemysli si, že když občas provedu nějaké to čtveráctví, že jsem ve škole špatný žák! Já chodím do školy rád.“</w:t>
      </w:r>
    </w:p>
    <w:p w14:paraId="38220970" w14:textId="150386BD" w:rsidR="00EA1A84" w:rsidRPr="00B07DE0" w:rsidRDefault="00EA1A84" w:rsidP="00B07DE0">
      <w:pPr>
        <w:spacing w:before="0" w:after="0"/>
        <w:ind w:firstLine="576"/>
        <w:rPr>
          <w:i/>
        </w:rPr>
      </w:pPr>
      <w:r w:rsidRPr="00B07DE0">
        <w:rPr>
          <w:i/>
        </w:rPr>
        <w:t>Mikeš na to neřekl ani á, ani bé, chvíli přemýšlel a potom najednou sebral ze stolu Pepíkovo „učení“ a nežli se Pepík nadál, byl pryč. Ještě ho zahlédl, jak běží přes lávku na náves.</w:t>
      </w:r>
    </w:p>
    <w:p w14:paraId="528009C4" w14:textId="56BC2595" w:rsidR="00EA1A84" w:rsidRPr="00B07DE0" w:rsidRDefault="00EA1A84" w:rsidP="00B07DE0">
      <w:pPr>
        <w:spacing w:before="0" w:after="0"/>
        <w:ind w:firstLine="576"/>
        <w:rPr>
          <w:i/>
        </w:rPr>
      </w:pPr>
      <w:r w:rsidRPr="00B07DE0">
        <w:rPr>
          <w:i/>
        </w:rPr>
        <w:t>Zatím se ve škole už hodnou chvíli vyučovalo. Vtom vrzly školní dveře a hned potom bylo slyšet, jak si někdo za dveřmi třídy čistí obuv.</w:t>
      </w:r>
      <w:r w:rsidR="00D6491F" w:rsidRPr="00B07DE0">
        <w:rPr>
          <w:i/>
        </w:rPr>
        <w:t xml:space="preserve"> Paní učitelka a všechny děti se zvědavě zadívali, který školák je tím nedbalým Ivánkem.</w:t>
      </w:r>
    </w:p>
    <w:p w14:paraId="58FFFD9E" w14:textId="77777777" w:rsidR="00714C7C" w:rsidRPr="00B07DE0" w:rsidRDefault="00D6491F" w:rsidP="00B07DE0">
      <w:pPr>
        <w:spacing w:before="0" w:after="0"/>
        <w:ind w:firstLine="576"/>
        <w:rPr>
          <w:i/>
        </w:rPr>
      </w:pPr>
      <w:r w:rsidRPr="00B07DE0">
        <w:rPr>
          <w:i/>
        </w:rPr>
        <w:t>Ale jak se podivili, když se místo nepořádného žáka objevila ve dveřích všem dětem známá malá postavička našeho milého kocourka Mikeše!</w:t>
      </w:r>
      <w:r w:rsidR="00714C7C" w:rsidRPr="00B07DE0">
        <w:rPr>
          <w:i/>
        </w:rPr>
        <w:t xml:space="preserve"> Děti na něj chviličku hleděly mlčky s vyvalenýma očima, ale potom se daly všechny do velikého smíchu.</w:t>
      </w:r>
    </w:p>
    <w:p w14:paraId="3DB152A4" w14:textId="70E081A3" w:rsidR="00D6491F" w:rsidRPr="00B07DE0" w:rsidRDefault="00714C7C" w:rsidP="00B07DE0">
      <w:pPr>
        <w:spacing w:before="0" w:after="0"/>
        <w:ind w:firstLine="576"/>
        <w:rPr>
          <w:i/>
        </w:rPr>
      </w:pPr>
      <w:r w:rsidRPr="00B07DE0">
        <w:rPr>
          <w:i/>
        </w:rPr>
        <w:t>Mikeš smekl čepici, a když se děti utišily, zdvořile pozdravil: Dobrý máucta!“ Děti se tomu pozdravení zase daly do chechotu.</w:t>
      </w:r>
    </w:p>
    <w:p w14:paraId="6FDA36C9" w14:textId="38481C30" w:rsidR="00714C7C" w:rsidRPr="00B07DE0" w:rsidRDefault="00714C7C" w:rsidP="00B07DE0">
      <w:pPr>
        <w:spacing w:before="0" w:after="0"/>
        <w:ind w:firstLine="576"/>
        <w:rPr>
          <w:i/>
        </w:rPr>
      </w:pPr>
      <w:r w:rsidRPr="00B07DE0">
        <w:rPr>
          <w:i/>
        </w:rPr>
        <w:t>„Já jsem přišel, paní učitelko, do školy proto, abych našeho Pepíka pomluvil, že nemůže dnes přijít do školy, protože mu moc stůně hlava. Má ji svázanou v mokrém ranečku, aby se mu nerozehřála! A potom jsem také, paní učitelko, přišel do školy, abych viděl, čemu se budou děti učit a mohl to povědět doma Pepíkovi,“ pokračoval Mikeš.</w:t>
      </w:r>
    </w:p>
    <w:p w14:paraId="5BBA024C" w14:textId="6E245C9B" w:rsidR="007072A1" w:rsidRPr="00B07DE0" w:rsidRDefault="007072A1" w:rsidP="00B07DE0">
      <w:pPr>
        <w:spacing w:before="0" w:after="0"/>
        <w:ind w:firstLine="576"/>
        <w:rPr>
          <w:i/>
        </w:rPr>
      </w:pPr>
      <w:r w:rsidRPr="00B07DE0">
        <w:rPr>
          <w:i/>
        </w:rPr>
        <w:t xml:space="preserve">„To je od tebe tuze hezké, Mikeši, ale nechat tě zde přece nemohu! Žáci by se dnes jistě nic nenaučili!“ Ale nyní se všechny děti daly do škemrání a prošení na paní učitele, aby </w:t>
      </w:r>
      <w:r w:rsidRPr="00B07DE0">
        <w:rPr>
          <w:i/>
        </w:rPr>
        <w:lastRenderedPageBreak/>
        <w:t>nechala Mikeše ve škole. A tak paní učitelka svolila. Mikeš si to namířil přímo do páté lavice, kde na kraji seděli Růženka Šaldová (Šaldovi bydleli vedle nás).</w:t>
      </w:r>
    </w:p>
    <w:p w14:paraId="65DD1966" w14:textId="7677594A" w:rsidR="007072A1" w:rsidRPr="00B07DE0" w:rsidRDefault="007072A1" w:rsidP="00B07DE0">
      <w:pPr>
        <w:spacing w:before="0" w:after="0"/>
        <w:ind w:firstLine="576"/>
        <w:rPr>
          <w:i/>
        </w:rPr>
      </w:pPr>
      <w:r w:rsidRPr="00B07DE0">
        <w:rPr>
          <w:i/>
        </w:rPr>
        <w:t>Milé děti! Přes celé vyučování seděl náš milý kocourek tak způsobně jako ten nejhodnější školák. Dával pozor a také se někdy sám hlásil! Když se paní učitelka při přírodopisu ptala, zda je kráva zvíře škodlivé, nebo užitečné, Mikeš se hlásil a odpověděl, že je kráva zvíře moc škodlivé, protože mu jednou šlápla na ocásek!</w:t>
      </w:r>
    </w:p>
    <w:p w14:paraId="2451F02B" w14:textId="100B0594" w:rsidR="007072A1" w:rsidRPr="00B07DE0" w:rsidRDefault="007072A1" w:rsidP="00B07DE0">
      <w:pPr>
        <w:spacing w:before="0" w:after="0"/>
        <w:ind w:firstLine="576"/>
        <w:rPr>
          <w:i/>
        </w:rPr>
      </w:pPr>
      <w:r w:rsidRPr="00B07DE0">
        <w:rPr>
          <w:i/>
        </w:rPr>
        <w:t>„A kdopak ti dává mlíčko k snídani?“ ptala se ho paní učitelka. A milý Mikeš na to moudře odpověděl: „Naše babička!“</w:t>
      </w:r>
    </w:p>
    <w:p w14:paraId="092838B0" w14:textId="0777B97F" w:rsidR="007072A1" w:rsidRPr="00B07DE0" w:rsidRDefault="007072A1" w:rsidP="00B07DE0">
      <w:pPr>
        <w:spacing w:before="0" w:after="0"/>
        <w:ind w:firstLine="576"/>
        <w:rPr>
          <w:i/>
        </w:rPr>
      </w:pPr>
      <w:r w:rsidRPr="00B07DE0">
        <w:rPr>
          <w:i/>
        </w:rPr>
        <w:t>Také při počtech ukázal Mikeš, jak dobrý je počtář. Aby mu udělala radost, zavolala ho paní učitelka také k tabuli a za úkol mu dala napsat a vypočítat, kolik je jedna a jedna. A Mikeš to vymňoukl takto:</w:t>
      </w:r>
      <w:r w:rsidRPr="00B07DE0">
        <w:rPr>
          <w:i/>
        </w:rPr>
        <w:tab/>
      </w:r>
      <w:r w:rsidRPr="00B07DE0">
        <w:rPr>
          <w:i/>
        </w:rPr>
        <w:tab/>
      </w:r>
      <w:r w:rsidRPr="00B07DE0">
        <w:rPr>
          <w:i/>
        </w:rPr>
        <w:tab/>
      </w:r>
      <w:r w:rsidRPr="00B07DE0">
        <w:t>1 + 1 = 11</w:t>
      </w:r>
    </w:p>
    <w:p w14:paraId="6DD06167" w14:textId="674B5C6B" w:rsidR="007072A1" w:rsidRPr="00B07DE0" w:rsidRDefault="007072A1" w:rsidP="00B07DE0">
      <w:pPr>
        <w:spacing w:before="0" w:after="0"/>
        <w:ind w:firstLine="576"/>
      </w:pPr>
      <w:r w:rsidRPr="00B07DE0">
        <w:rPr>
          <w:i/>
        </w:rPr>
        <w:t xml:space="preserve">Při mluvnici se Mikeš také dvakrát vyznamenal. Frantík Nechvátalů napsal na tabuli větu: </w:t>
      </w:r>
      <w:r w:rsidRPr="00B07DE0">
        <w:rPr>
          <w:i/>
        </w:rPr>
        <w:tab/>
      </w:r>
      <w:r w:rsidRPr="00B07DE0">
        <w:rPr>
          <w:i/>
        </w:rPr>
        <w:tab/>
      </w:r>
      <w:r w:rsidRPr="00B07DE0">
        <w:rPr>
          <w:i/>
        </w:rPr>
        <w:tab/>
      </w:r>
      <w:r w:rsidRPr="00B07DE0">
        <w:rPr>
          <w:i/>
        </w:rPr>
        <w:tab/>
      </w:r>
      <w:r w:rsidRPr="00B07DE0">
        <w:t>Dnes ráno jsem dostal krásnou hrušku</w:t>
      </w:r>
    </w:p>
    <w:p w14:paraId="430BDD09" w14:textId="3D8D09B0" w:rsidR="00EA1A84" w:rsidRPr="00B07DE0" w:rsidRDefault="007072A1" w:rsidP="00B07DE0">
      <w:pPr>
        <w:spacing w:before="0" w:after="0"/>
        <w:rPr>
          <w:i/>
        </w:rPr>
      </w:pPr>
      <w:r w:rsidRPr="00B07DE0">
        <w:rPr>
          <w:i/>
        </w:rPr>
        <w:t>Paní učitelka se podívala na tabuli a potom se ptala žáků: Co zapomněl Nechvátal udělat?“ Nikdo se nehlásil, ale Mikeš na to přišel hned. Hlásil se a odpověděl „Nechvátal nám zapomněl dát každému kousek!“</w:t>
      </w:r>
    </w:p>
    <w:p w14:paraId="66B98AD7" w14:textId="2BF390B3" w:rsidR="007072A1" w:rsidRPr="00B07DE0" w:rsidRDefault="007072A1" w:rsidP="00B07DE0">
      <w:pPr>
        <w:spacing w:before="0" w:after="0"/>
        <w:rPr>
          <w:i/>
        </w:rPr>
      </w:pPr>
      <w:r w:rsidRPr="00B07DE0">
        <w:rPr>
          <w:i/>
        </w:rPr>
        <w:tab/>
        <w:t>Nu, teď to zase Mikeš vypral! Díval se zmateně kolem, proč se mu tak děti smějí, až mu to Růženka Šaldová vysvětlila: „Vždyť on doopravdy nic nedostal! To napsal na tabuli jen jako větu a zapomněl udělat na konci věty tečku!“</w:t>
      </w:r>
    </w:p>
    <w:p w14:paraId="3A02DF92" w14:textId="2C2E21DF" w:rsidR="007072A1" w:rsidRPr="00B07DE0" w:rsidRDefault="007072A1" w:rsidP="00B07DE0">
      <w:pPr>
        <w:spacing w:before="0" w:after="0"/>
        <w:rPr>
          <w:i/>
        </w:rPr>
      </w:pPr>
      <w:r w:rsidRPr="00B07DE0">
        <w:rPr>
          <w:i/>
        </w:rPr>
        <w:tab/>
        <w:t xml:space="preserve">Dobře, že už byl konec vyučování! Kdoví, co by tam byl Mikeš všecko vykládal. Když se vrátil domů a povykládal Pepíkovi, </w:t>
      </w:r>
      <w:r w:rsidR="00B07DE0" w:rsidRPr="00B07DE0">
        <w:rPr>
          <w:i/>
        </w:rPr>
        <w:t>co ve škole zažil, Pepík se ho zeptal: „Taky bys chodil, Mikeši, rád do školy?“</w:t>
      </w:r>
    </w:p>
    <w:p w14:paraId="00D63D96" w14:textId="587BDC05" w:rsidR="00B07DE0" w:rsidRPr="00B07DE0" w:rsidRDefault="00B07DE0" w:rsidP="00B07DE0">
      <w:pPr>
        <w:spacing w:before="0" w:after="0"/>
        <w:rPr>
          <w:i/>
        </w:rPr>
      </w:pPr>
      <w:r w:rsidRPr="00B07DE0">
        <w:rPr>
          <w:i/>
        </w:rPr>
        <w:tab/>
        <w:t>„Hrozně rád bych tam, Pepíku, chodil. A víš co, Pepíku, já budu zase tebe chodit do školy a ty za mne chytej myši!“</w:t>
      </w:r>
    </w:p>
    <w:p w14:paraId="22B48CDA" w14:textId="0496BFAD" w:rsidR="00B07DE0" w:rsidRPr="00B07DE0" w:rsidRDefault="00B07DE0" w:rsidP="00B07DE0">
      <w:pPr>
        <w:spacing w:before="0" w:after="0"/>
        <w:rPr>
          <w:i/>
        </w:rPr>
      </w:pPr>
      <w:r w:rsidRPr="00B07DE0">
        <w:rPr>
          <w:i/>
        </w:rPr>
        <w:tab/>
        <w:t>A milý kocourek radostí vyskočil až na almaru, z almary na kamna a z kamen skočil Pepíkovi na záda.</w:t>
      </w:r>
    </w:p>
    <w:p w14:paraId="1326AAFD" w14:textId="77777777" w:rsidR="00376619" w:rsidRDefault="00376619" w:rsidP="00376619"/>
    <w:p w14:paraId="1A8DF556" w14:textId="53099B17" w:rsidR="00B07DE0" w:rsidRDefault="00B07DE0" w:rsidP="00B07DE0">
      <w:pPr>
        <w:spacing w:before="0" w:after="0"/>
      </w:pPr>
      <w:r>
        <w:t>(Zkráceno a upraveno pro potřeby pracovního listu.)</w:t>
      </w:r>
    </w:p>
    <w:p w14:paraId="4D7A65AE" w14:textId="047A0F86" w:rsidR="00376619" w:rsidRDefault="00B07DE0" w:rsidP="00B07DE0">
      <w:pPr>
        <w:spacing w:before="0" w:after="0"/>
      </w:pPr>
      <w:r>
        <w:t xml:space="preserve">LADA, J. </w:t>
      </w:r>
      <w:r w:rsidRPr="00B07DE0">
        <w:rPr>
          <w:i/>
        </w:rPr>
        <w:t>Mikeš</w:t>
      </w:r>
      <w:r>
        <w:t>. Praha : Albatros, 1985.</w:t>
      </w:r>
    </w:p>
    <w:p w14:paraId="328F99B2" w14:textId="77777777" w:rsidR="00B07DE0" w:rsidRDefault="00B07DE0" w:rsidP="00376619"/>
    <w:p w14:paraId="634F64F2" w14:textId="77777777" w:rsidR="00E84E24" w:rsidRDefault="00BB1F1E" w:rsidP="00E84E24">
      <w:r>
        <w:lastRenderedPageBreak/>
        <w:t xml:space="preserve">Následuje práce s textem. </w:t>
      </w:r>
      <w:r w:rsidR="00E84E24">
        <w:t xml:space="preserve">Učitel si předem v Google disku připraví </w:t>
      </w:r>
      <w:r w:rsidR="00E84E24" w:rsidRPr="00C22498">
        <w:rPr>
          <w:b/>
          <w:u w:val="single"/>
        </w:rPr>
        <w:t>otázky</w:t>
      </w:r>
      <w:r w:rsidR="00E84E24">
        <w:t xml:space="preserve"> k danému textu formou formuláře Google.</w:t>
      </w:r>
    </w:p>
    <w:p w14:paraId="6936E0E8" w14:textId="7D8C1054" w:rsidR="00BB1F1E" w:rsidRDefault="00BB1F1E" w:rsidP="00376619">
      <w:r>
        <w:t xml:space="preserve">Žáci se přihlásí </w:t>
      </w:r>
      <w:r w:rsidR="000D0B70">
        <w:t>na svůj účet Google (</w:t>
      </w:r>
      <w:r w:rsidR="000369FC">
        <w:t>předpokládá se, že žáci mají vytvořený svůj osobní účet nebo vlastní účet s doménou školy). Přejdou do složky E-mail, kde otevřou soubor s formulářem (anketou).</w:t>
      </w:r>
      <w:r w:rsidR="00E84E24">
        <w:t xml:space="preserve"> Jejich úkolem je formulář samostatně vyplnit (odpovědět na otázky) a odeslat ke kontrole.</w:t>
      </w:r>
    </w:p>
    <w:p w14:paraId="29476C9C" w14:textId="264E8516" w:rsidR="00C22498" w:rsidRDefault="00E84E24" w:rsidP="00E57947">
      <w:r>
        <w:t xml:space="preserve">Kontrola pak probíhá </w:t>
      </w:r>
      <w:r w:rsidR="00E57947">
        <w:t>hromadně. Učitel otevře a promítne přes projektor tabulku s výsledky, která se automaticky vytvoří a aktualizuje po doručení odpovědí. Společně shrnou, jaké byly správné odpovědi, v případě chyb diskutují, proč k chybné odpovědi došlo.</w:t>
      </w:r>
    </w:p>
    <w:p w14:paraId="2D5467FF" w14:textId="77777777" w:rsidR="00E57947" w:rsidRDefault="00E57947" w:rsidP="00E57947"/>
    <w:p w14:paraId="52671383" w14:textId="77777777" w:rsidR="00C22498" w:rsidRDefault="00C22498" w:rsidP="001574E3">
      <w:pPr>
        <w:numPr>
          <w:ilvl w:val="0"/>
          <w:numId w:val="5"/>
        </w:numPr>
        <w:spacing w:before="0" w:after="0"/>
      </w:pPr>
      <w:r>
        <w:t>Proč nemohl jít Pepík do školy?</w:t>
      </w:r>
    </w:p>
    <w:p w14:paraId="5DC1B1AA" w14:textId="422BA36E" w:rsidR="00C22498" w:rsidRDefault="00C22498" w:rsidP="001574E3">
      <w:pPr>
        <w:spacing w:before="0" w:after="0"/>
        <w:ind w:left="720" w:firstLine="696"/>
      </w:pPr>
      <w:r>
        <w:rPr>
          <w:i/>
          <w:iCs/>
        </w:rPr>
        <w:t>Úplná odpověď:</w:t>
      </w:r>
      <w:r>
        <w:t xml:space="preserve"> Protože ho bolela hlava</w:t>
      </w:r>
    </w:p>
    <w:p w14:paraId="1F29877B" w14:textId="77777777" w:rsidR="00C22498" w:rsidRDefault="00C22498" w:rsidP="001574E3">
      <w:pPr>
        <w:spacing w:before="0" w:after="0"/>
        <w:ind w:left="360"/>
      </w:pPr>
    </w:p>
    <w:p w14:paraId="6AC9AF6E" w14:textId="77777777" w:rsidR="00C22498" w:rsidRDefault="00C22498" w:rsidP="001574E3">
      <w:pPr>
        <w:numPr>
          <w:ilvl w:val="0"/>
          <w:numId w:val="5"/>
        </w:numPr>
        <w:spacing w:before="0" w:after="0"/>
      </w:pPr>
      <w:r>
        <w:t>O kom se říká, že je „nedbalý Ivánek“?</w:t>
      </w:r>
    </w:p>
    <w:p w14:paraId="2351805B" w14:textId="72D31497" w:rsidR="00C22498" w:rsidRDefault="00C22498" w:rsidP="001574E3">
      <w:pPr>
        <w:spacing w:before="0" w:after="0"/>
        <w:ind w:left="1068" w:firstLine="348"/>
      </w:pPr>
      <w:r>
        <w:rPr>
          <w:i/>
          <w:iCs/>
        </w:rPr>
        <w:t>Úplná odpověď</w:t>
      </w:r>
      <w:r>
        <w:t>: O člověku, který chodí pozdě.</w:t>
      </w:r>
    </w:p>
    <w:p w14:paraId="46948DAB" w14:textId="77777777" w:rsidR="00C22498" w:rsidRDefault="00C22498" w:rsidP="001574E3">
      <w:pPr>
        <w:spacing w:before="0" w:after="0"/>
      </w:pPr>
    </w:p>
    <w:p w14:paraId="4C0BBE20" w14:textId="77777777" w:rsidR="00C22498" w:rsidRDefault="00C22498" w:rsidP="001574E3">
      <w:pPr>
        <w:numPr>
          <w:ilvl w:val="0"/>
          <w:numId w:val="5"/>
        </w:numPr>
        <w:spacing w:before="0" w:after="0"/>
      </w:pPr>
      <w:r>
        <w:t>Proč Mikeš odpovídal na všechny otázky špatně?</w:t>
      </w:r>
    </w:p>
    <w:p w14:paraId="303FBD84" w14:textId="26C9E536" w:rsidR="00C22498" w:rsidRDefault="00C22498" w:rsidP="001574E3">
      <w:pPr>
        <w:spacing w:before="0" w:after="0"/>
        <w:ind w:left="1068" w:firstLine="348"/>
      </w:pPr>
      <w:r>
        <w:rPr>
          <w:i/>
          <w:iCs/>
        </w:rPr>
        <w:t xml:space="preserve">Úplná odpověď: </w:t>
      </w:r>
      <w:r>
        <w:t xml:space="preserve">Mikeš nikdy nechodil do školy, takže se to neměl kde naučit. </w:t>
      </w:r>
    </w:p>
    <w:p w14:paraId="2A6B01F0" w14:textId="77777777" w:rsidR="00C22498" w:rsidRDefault="00C22498" w:rsidP="001574E3">
      <w:pPr>
        <w:spacing w:before="0" w:after="0"/>
        <w:ind w:left="1068" w:firstLine="348"/>
      </w:pPr>
    </w:p>
    <w:p w14:paraId="3F413949" w14:textId="7ADC2759" w:rsidR="00C22498" w:rsidRDefault="00C22498" w:rsidP="001574E3">
      <w:pPr>
        <w:numPr>
          <w:ilvl w:val="0"/>
          <w:numId w:val="5"/>
        </w:numPr>
        <w:spacing w:before="0" w:after="0"/>
      </w:pPr>
      <w:r>
        <w:t>Proč se děti smály, když Mikeš přišel do školy?</w:t>
      </w:r>
    </w:p>
    <w:p w14:paraId="6E0DE307" w14:textId="77777777" w:rsidR="00C22498" w:rsidRDefault="00C22498" w:rsidP="001574E3">
      <w:pPr>
        <w:spacing w:before="0" w:after="0"/>
        <w:ind w:left="1068" w:firstLine="348"/>
      </w:pPr>
      <w:r>
        <w:rPr>
          <w:i/>
          <w:iCs/>
        </w:rPr>
        <w:t xml:space="preserve">Úplná odpověď: </w:t>
      </w:r>
      <w:r>
        <w:t>Protože to pro ně bylo zpestření a protože byl Mikeš celý popletený.</w:t>
      </w:r>
    </w:p>
    <w:p w14:paraId="5016C9A1" w14:textId="25CB768F" w:rsidR="00C22498" w:rsidRDefault="00C22498" w:rsidP="001574E3">
      <w:pPr>
        <w:spacing w:before="0" w:after="0"/>
        <w:ind w:left="360"/>
      </w:pPr>
      <w:r>
        <w:t xml:space="preserve"> </w:t>
      </w:r>
    </w:p>
    <w:p w14:paraId="154201A7" w14:textId="1AACE88A" w:rsidR="00C22498" w:rsidRDefault="00C22498" w:rsidP="001574E3">
      <w:pPr>
        <w:numPr>
          <w:ilvl w:val="0"/>
          <w:numId w:val="5"/>
        </w:numPr>
        <w:spacing w:before="0" w:after="0"/>
      </w:pPr>
      <w:r>
        <w:t>Kdo pohádku vypráví?</w:t>
      </w:r>
    </w:p>
    <w:p w14:paraId="1194F5F8" w14:textId="31D2A5F9" w:rsidR="00C22498" w:rsidRDefault="00C22498" w:rsidP="001574E3">
      <w:pPr>
        <w:spacing w:before="0" w:after="0"/>
        <w:ind w:left="720" w:firstLine="696"/>
        <w:rPr>
          <w:iCs/>
        </w:rPr>
      </w:pPr>
      <w:r>
        <w:rPr>
          <w:i/>
          <w:iCs/>
        </w:rPr>
        <w:t>Úplná odpověď:</w:t>
      </w:r>
      <w:r>
        <w:rPr>
          <w:iCs/>
        </w:rPr>
        <w:t xml:space="preserve"> Autor (nikoli kocour či děti)</w:t>
      </w:r>
    </w:p>
    <w:p w14:paraId="6A6B4F6B" w14:textId="77777777" w:rsidR="00C22498" w:rsidRPr="00C22498" w:rsidRDefault="00C22498" w:rsidP="001574E3">
      <w:pPr>
        <w:spacing w:before="0" w:after="0"/>
        <w:ind w:left="720" w:firstLine="696"/>
      </w:pPr>
    </w:p>
    <w:p w14:paraId="2046272E" w14:textId="7E1548B4" w:rsidR="00C22498" w:rsidRDefault="00463970" w:rsidP="001574E3">
      <w:pPr>
        <w:numPr>
          <w:ilvl w:val="0"/>
          <w:numId w:val="5"/>
        </w:numPr>
        <w:spacing w:before="0" w:after="0"/>
      </w:pPr>
      <w:r>
        <w:t>Byly Mikešovy</w:t>
      </w:r>
      <w:r w:rsidR="00C22498">
        <w:t xml:space="preserve"> odpovědi logické?</w:t>
      </w:r>
    </w:p>
    <w:p w14:paraId="341E608F" w14:textId="472C6889" w:rsidR="00C22498" w:rsidRDefault="00C22498" w:rsidP="001574E3">
      <w:pPr>
        <w:spacing w:before="0" w:after="0"/>
        <w:ind w:left="708" w:firstLine="708"/>
      </w:pPr>
      <w:r>
        <w:rPr>
          <w:i/>
          <w:iCs/>
        </w:rPr>
        <w:t>Úplná odpověď:</w:t>
      </w:r>
      <w:r>
        <w:t xml:space="preserve"> Ano, Mikeš odpovědi vyvozoval podle svých zkušeností, podle toho, co sám znal.</w:t>
      </w:r>
    </w:p>
    <w:p w14:paraId="52AFD871" w14:textId="77777777" w:rsidR="00C22498" w:rsidRDefault="00C22498" w:rsidP="001574E3">
      <w:pPr>
        <w:spacing w:before="0" w:after="0"/>
        <w:ind w:left="708" w:firstLine="708"/>
      </w:pPr>
    </w:p>
    <w:p w14:paraId="0DB333A7" w14:textId="23D2B026" w:rsidR="00C22498" w:rsidRDefault="00463970" w:rsidP="001574E3">
      <w:pPr>
        <w:pStyle w:val="Odstavecseseznamem"/>
        <w:numPr>
          <w:ilvl w:val="0"/>
          <w:numId w:val="5"/>
        </w:numPr>
        <w:spacing w:before="0" w:after="0"/>
      </w:pPr>
      <w:r>
        <w:t xml:space="preserve">Nahraď slovo </w:t>
      </w:r>
      <w:r w:rsidRPr="00463970">
        <w:rPr>
          <w:i/>
        </w:rPr>
        <w:t>čtveráctví</w:t>
      </w:r>
      <w:r>
        <w:t xml:space="preserve"> slovem stejného významu.</w:t>
      </w:r>
    </w:p>
    <w:p w14:paraId="0EA67B3E" w14:textId="2A84C149" w:rsidR="00463970" w:rsidRDefault="00463970" w:rsidP="001574E3">
      <w:pPr>
        <w:pStyle w:val="Odstavecseseznamem"/>
        <w:spacing w:before="0" w:after="0"/>
        <w:ind w:left="1416"/>
        <w:rPr>
          <w:iCs/>
        </w:rPr>
      </w:pPr>
      <w:r>
        <w:rPr>
          <w:i/>
          <w:iCs/>
        </w:rPr>
        <w:t>Úplná odpověď:</w:t>
      </w:r>
      <w:r>
        <w:rPr>
          <w:iCs/>
        </w:rPr>
        <w:t xml:space="preserve"> legrace, šibalství</w:t>
      </w:r>
    </w:p>
    <w:p w14:paraId="41F7C51E" w14:textId="77777777" w:rsidR="00463970" w:rsidRDefault="00463970" w:rsidP="001574E3">
      <w:pPr>
        <w:spacing w:before="0" w:after="0"/>
      </w:pPr>
    </w:p>
    <w:p w14:paraId="53C459A4" w14:textId="357CF9D5" w:rsidR="00463970" w:rsidRDefault="00463970" w:rsidP="001574E3">
      <w:pPr>
        <w:pStyle w:val="Odstavecseseznamem"/>
        <w:numPr>
          <w:ilvl w:val="0"/>
          <w:numId w:val="5"/>
        </w:numPr>
        <w:spacing w:before="0" w:after="0"/>
      </w:pPr>
      <w:r>
        <w:t>Vedle koho si sedl Mikeš ve škole?</w:t>
      </w:r>
    </w:p>
    <w:p w14:paraId="6B3398E2" w14:textId="0CB9865E" w:rsidR="00463970" w:rsidRDefault="00463970" w:rsidP="001574E3">
      <w:pPr>
        <w:pStyle w:val="Odstavecseseznamem"/>
        <w:spacing w:before="0" w:after="0"/>
        <w:ind w:left="1416"/>
        <w:rPr>
          <w:iCs/>
        </w:rPr>
      </w:pPr>
      <w:r>
        <w:rPr>
          <w:i/>
          <w:iCs/>
        </w:rPr>
        <w:t>Úplná odpověď:</w:t>
      </w:r>
      <w:r>
        <w:rPr>
          <w:iCs/>
        </w:rPr>
        <w:t xml:space="preserve"> Vedle Růženky Šaldové.</w:t>
      </w:r>
    </w:p>
    <w:p w14:paraId="2E54F7F7" w14:textId="77777777" w:rsidR="00463970" w:rsidRDefault="00463970" w:rsidP="001574E3">
      <w:pPr>
        <w:spacing w:before="0" w:after="0"/>
      </w:pPr>
    </w:p>
    <w:p w14:paraId="7D11290B" w14:textId="41DBC80E" w:rsidR="00463970" w:rsidRDefault="00463970" w:rsidP="001574E3">
      <w:pPr>
        <w:pStyle w:val="Odstavecseseznamem"/>
        <w:numPr>
          <w:ilvl w:val="0"/>
          <w:numId w:val="5"/>
        </w:numPr>
        <w:spacing w:before="0" w:after="0"/>
      </w:pPr>
      <w:r>
        <w:t>Co si myslíš o výpočtu příkladu, který paní učitelka Mikešovi zadala?</w:t>
      </w:r>
    </w:p>
    <w:p w14:paraId="3CD4916D" w14:textId="14E3C7FC" w:rsidR="00463970" w:rsidRDefault="00463970" w:rsidP="001574E3">
      <w:pPr>
        <w:pStyle w:val="Odstavecseseznamem"/>
        <w:spacing w:before="0" w:after="0"/>
        <w:ind w:left="1416"/>
        <w:rPr>
          <w:iCs/>
        </w:rPr>
      </w:pPr>
      <w:r>
        <w:rPr>
          <w:i/>
          <w:iCs/>
        </w:rPr>
        <w:t>Úplná odpověď:</w:t>
      </w:r>
      <w:r>
        <w:rPr>
          <w:iCs/>
        </w:rPr>
        <w:t xml:space="preserve"> 1) Mikeš vypočítal příklad správně (Jedna </w:t>
      </w:r>
      <w:r w:rsidRPr="00463970">
        <w:rPr>
          <w:b/>
          <w:iCs/>
          <w:u w:val="single"/>
        </w:rPr>
        <w:t>a</w:t>
      </w:r>
      <w:r>
        <w:rPr>
          <w:iCs/>
        </w:rPr>
        <w:t xml:space="preserve"> jedna je 11).</w:t>
      </w:r>
    </w:p>
    <w:p w14:paraId="01581783" w14:textId="5BB5D8B9" w:rsidR="00463970" w:rsidRDefault="00463970" w:rsidP="001574E3">
      <w:pPr>
        <w:pStyle w:val="Odstavecseseznamem"/>
        <w:spacing w:before="0" w:after="0"/>
        <w:ind w:left="1416"/>
        <w:rPr>
          <w:iCs/>
        </w:rPr>
      </w:pPr>
      <w:r>
        <w:rPr>
          <w:i/>
          <w:iCs/>
        </w:rPr>
        <w:tab/>
      </w:r>
      <w:r>
        <w:rPr>
          <w:i/>
          <w:iCs/>
        </w:rPr>
        <w:tab/>
      </w:r>
      <w:r>
        <w:rPr>
          <w:iCs/>
        </w:rPr>
        <w:t xml:space="preserve">    2) Mikeš vypočítal příklad špatně (Jedna </w:t>
      </w:r>
      <w:r w:rsidRPr="00463970">
        <w:rPr>
          <w:b/>
          <w:iCs/>
        </w:rPr>
        <w:t>+</w:t>
      </w:r>
      <w:r>
        <w:rPr>
          <w:iCs/>
        </w:rPr>
        <w:t xml:space="preserve"> jedna = dva)</w:t>
      </w:r>
    </w:p>
    <w:p w14:paraId="6A4815AF" w14:textId="77777777" w:rsidR="00463970" w:rsidRDefault="00463970" w:rsidP="001574E3">
      <w:pPr>
        <w:spacing w:before="0" w:after="0"/>
      </w:pPr>
    </w:p>
    <w:p w14:paraId="2894725A" w14:textId="66FEED22" w:rsidR="00463970" w:rsidRDefault="00463970" w:rsidP="001574E3">
      <w:pPr>
        <w:pStyle w:val="Odstavecseseznamem"/>
        <w:numPr>
          <w:ilvl w:val="0"/>
          <w:numId w:val="5"/>
        </w:numPr>
        <w:spacing w:before="0" w:after="0"/>
      </w:pPr>
      <w:r>
        <w:t>Proč by Mikeš rád chodil do školy?</w:t>
      </w:r>
    </w:p>
    <w:p w14:paraId="265F2C02" w14:textId="19221F87" w:rsidR="00463970" w:rsidRDefault="00463970" w:rsidP="001574E3">
      <w:pPr>
        <w:pStyle w:val="Odstavecseseznamem"/>
        <w:spacing w:before="0" w:after="0"/>
        <w:ind w:left="1416"/>
        <w:rPr>
          <w:iCs/>
        </w:rPr>
      </w:pPr>
      <w:r>
        <w:rPr>
          <w:i/>
          <w:iCs/>
        </w:rPr>
        <w:t>Úplná odpověď:</w:t>
      </w:r>
      <w:r>
        <w:rPr>
          <w:iCs/>
        </w:rPr>
        <w:t xml:space="preserve"> Líbilo se mu tam, naučil by se spoustu nových věcí apod.</w:t>
      </w:r>
    </w:p>
    <w:p w14:paraId="181C84DF" w14:textId="77777777" w:rsidR="00463970" w:rsidRDefault="00463970" w:rsidP="001574E3">
      <w:pPr>
        <w:spacing w:before="0" w:after="0"/>
      </w:pPr>
    </w:p>
    <w:p w14:paraId="0D336DF3" w14:textId="1DC45C49" w:rsidR="00463970" w:rsidRDefault="00463970" w:rsidP="001574E3">
      <w:pPr>
        <w:pStyle w:val="Odstavecseseznamem"/>
        <w:numPr>
          <w:ilvl w:val="0"/>
          <w:numId w:val="5"/>
        </w:numPr>
        <w:spacing w:before="0" w:after="0"/>
      </w:pPr>
      <w:r>
        <w:t>Může kocour opravdu chodit do školy? Zdůvodni.</w:t>
      </w:r>
    </w:p>
    <w:p w14:paraId="59094418" w14:textId="33B0B960" w:rsidR="00463970" w:rsidRDefault="00463970" w:rsidP="001574E3">
      <w:pPr>
        <w:spacing w:before="0" w:after="0"/>
        <w:ind w:left="1416"/>
        <w:rPr>
          <w:iCs/>
        </w:rPr>
      </w:pPr>
      <w:r>
        <w:rPr>
          <w:i/>
          <w:iCs/>
        </w:rPr>
        <w:t>Úplná odpověď:</w:t>
      </w:r>
      <w:r>
        <w:rPr>
          <w:iCs/>
        </w:rPr>
        <w:t xml:space="preserve"> Ne, není to jeho přirozené prostředí.</w:t>
      </w:r>
    </w:p>
    <w:p w14:paraId="026DD230" w14:textId="77777777" w:rsidR="001574E3" w:rsidRDefault="001574E3" w:rsidP="001574E3">
      <w:pPr>
        <w:spacing w:before="0" w:after="0"/>
        <w:rPr>
          <w:iCs/>
        </w:rPr>
      </w:pPr>
    </w:p>
    <w:p w14:paraId="4A252A91" w14:textId="27AF38C1" w:rsidR="001574E3" w:rsidRDefault="001574E3" w:rsidP="001574E3">
      <w:pPr>
        <w:pStyle w:val="Odstavecseseznamem"/>
        <w:numPr>
          <w:ilvl w:val="0"/>
          <w:numId w:val="5"/>
        </w:numPr>
        <w:spacing w:before="0" w:after="0"/>
      </w:pPr>
      <w:r>
        <w:t>Co je to raneček?</w:t>
      </w:r>
    </w:p>
    <w:p w14:paraId="293314BC" w14:textId="5035573E" w:rsidR="001574E3" w:rsidRDefault="001574E3" w:rsidP="001574E3">
      <w:pPr>
        <w:pStyle w:val="Odstavecseseznamem"/>
        <w:spacing w:before="0" w:after="0"/>
        <w:ind w:left="1416"/>
        <w:rPr>
          <w:iCs/>
        </w:rPr>
      </w:pPr>
      <w:r>
        <w:rPr>
          <w:i/>
          <w:iCs/>
        </w:rPr>
        <w:t>Úplná odpověď:</w:t>
      </w:r>
      <w:r>
        <w:rPr>
          <w:iCs/>
        </w:rPr>
        <w:t xml:space="preserve"> Uzlík uvázaný ze šátku a zavěšený na klacku.</w:t>
      </w:r>
    </w:p>
    <w:p w14:paraId="777EA2B8" w14:textId="77777777" w:rsidR="001574E3" w:rsidRDefault="001574E3" w:rsidP="001574E3">
      <w:pPr>
        <w:spacing w:before="0" w:after="0"/>
      </w:pPr>
    </w:p>
    <w:p w14:paraId="26906B5D" w14:textId="682BD9C2" w:rsidR="001574E3" w:rsidRDefault="001574E3" w:rsidP="001574E3">
      <w:pPr>
        <w:pStyle w:val="Odstavecseseznamem"/>
        <w:numPr>
          <w:ilvl w:val="0"/>
          <w:numId w:val="5"/>
        </w:numPr>
        <w:spacing w:before="0" w:after="0"/>
      </w:pPr>
      <w:r>
        <w:t>Seřaď následující věty podle toho, jak se odehrály v pohádce.</w:t>
      </w:r>
    </w:p>
    <w:p w14:paraId="754DE5A7" w14:textId="136FBF85" w:rsidR="001574E3" w:rsidRDefault="001574E3" w:rsidP="001574E3">
      <w:pPr>
        <w:spacing w:before="0" w:after="0"/>
        <w:ind w:firstLine="360"/>
      </w:pPr>
      <w:r>
        <w:t>__ Děti se Mikešovi smály.</w:t>
      </w:r>
    </w:p>
    <w:p w14:paraId="48703360" w14:textId="153528AF" w:rsidR="001574E3" w:rsidRDefault="001574E3" w:rsidP="001574E3">
      <w:pPr>
        <w:spacing w:before="0" w:after="0"/>
        <w:ind w:firstLine="360"/>
      </w:pPr>
      <w:r>
        <w:t>__ Mikeš vykládal, co bylo ve škole.</w:t>
      </w:r>
    </w:p>
    <w:p w14:paraId="41131C65" w14:textId="764ACC77" w:rsidR="001574E3" w:rsidRDefault="001574E3" w:rsidP="001574E3">
      <w:pPr>
        <w:spacing w:before="0" w:after="0"/>
        <w:ind w:firstLine="360"/>
      </w:pPr>
      <w:r>
        <w:t>__ Pepíka rozbolela hlava.</w:t>
      </w:r>
    </w:p>
    <w:p w14:paraId="33667AD2" w14:textId="20EDD269" w:rsidR="001574E3" w:rsidRDefault="001574E3" w:rsidP="001574E3">
      <w:pPr>
        <w:spacing w:before="0" w:after="0"/>
        <w:ind w:firstLine="360"/>
      </w:pPr>
      <w:r>
        <w:t>__ Mikeš počítal příklad.</w:t>
      </w:r>
    </w:p>
    <w:p w14:paraId="53C3FDD6" w14:textId="4CB37808" w:rsidR="001574E3" w:rsidRDefault="001574E3" w:rsidP="001574E3">
      <w:pPr>
        <w:spacing w:before="0" w:after="0"/>
        <w:ind w:firstLine="360"/>
      </w:pPr>
      <w:r>
        <w:t>__ Mikeš šel do školy.</w:t>
      </w:r>
    </w:p>
    <w:p w14:paraId="5EADCD8D" w14:textId="77777777" w:rsidR="001574E3" w:rsidRDefault="001574E3" w:rsidP="001574E3">
      <w:pPr>
        <w:pStyle w:val="Odstavecseseznamem"/>
        <w:spacing w:before="0" w:after="0"/>
      </w:pPr>
    </w:p>
    <w:p w14:paraId="5BD51651" w14:textId="37F02D9D" w:rsidR="001574E3" w:rsidRDefault="001574E3" w:rsidP="001574E3">
      <w:pPr>
        <w:pStyle w:val="Odstavecseseznamem"/>
        <w:spacing w:before="0" w:after="0"/>
        <w:rPr>
          <w:i/>
          <w:iCs/>
        </w:rPr>
      </w:pPr>
      <w:r>
        <w:rPr>
          <w:i/>
          <w:iCs/>
        </w:rPr>
        <w:t>Úplná odpověď:</w:t>
      </w:r>
    </w:p>
    <w:p w14:paraId="1412A100" w14:textId="04D3C472" w:rsidR="001574E3" w:rsidRDefault="001574E3" w:rsidP="001574E3">
      <w:pPr>
        <w:pStyle w:val="Odstavecseseznamem"/>
        <w:spacing w:before="0" w:after="0"/>
        <w:rPr>
          <w:iCs/>
        </w:rPr>
      </w:pPr>
      <w:r w:rsidRPr="001574E3">
        <w:rPr>
          <w:iCs/>
          <w:u w:val="single"/>
        </w:rPr>
        <w:t>1</w:t>
      </w:r>
      <w:r w:rsidRPr="001574E3">
        <w:rPr>
          <w:iCs/>
        </w:rPr>
        <w:t xml:space="preserve"> </w:t>
      </w:r>
      <w:r>
        <w:rPr>
          <w:iCs/>
        </w:rPr>
        <w:t>Pepíka rozbolela hlava.</w:t>
      </w:r>
    </w:p>
    <w:p w14:paraId="1FCFE012" w14:textId="09BFB8CF" w:rsidR="001574E3" w:rsidRDefault="001574E3" w:rsidP="001574E3">
      <w:pPr>
        <w:pStyle w:val="Odstavecseseznamem"/>
        <w:spacing w:before="0" w:after="0"/>
        <w:rPr>
          <w:iCs/>
        </w:rPr>
      </w:pPr>
      <w:r w:rsidRPr="001574E3">
        <w:rPr>
          <w:iCs/>
          <w:u w:val="single"/>
        </w:rPr>
        <w:t>2</w:t>
      </w:r>
      <w:r>
        <w:rPr>
          <w:iCs/>
        </w:rPr>
        <w:t xml:space="preserve"> Mikeš šel do školy.</w:t>
      </w:r>
    </w:p>
    <w:p w14:paraId="37D88DAB" w14:textId="60D85236" w:rsidR="001574E3" w:rsidRDefault="001574E3" w:rsidP="001574E3">
      <w:pPr>
        <w:pStyle w:val="Odstavecseseznamem"/>
        <w:spacing w:before="0" w:after="0"/>
        <w:rPr>
          <w:iCs/>
        </w:rPr>
      </w:pPr>
      <w:r w:rsidRPr="001574E3">
        <w:rPr>
          <w:iCs/>
          <w:u w:val="single"/>
        </w:rPr>
        <w:lastRenderedPageBreak/>
        <w:t>3</w:t>
      </w:r>
      <w:r>
        <w:rPr>
          <w:iCs/>
        </w:rPr>
        <w:t xml:space="preserve"> Děti se Mikešovi smáli.</w:t>
      </w:r>
    </w:p>
    <w:p w14:paraId="5F0513E0" w14:textId="03877B39" w:rsidR="001574E3" w:rsidRDefault="001574E3" w:rsidP="001574E3">
      <w:pPr>
        <w:pStyle w:val="Odstavecseseznamem"/>
        <w:spacing w:before="0" w:after="0"/>
        <w:rPr>
          <w:iCs/>
        </w:rPr>
      </w:pPr>
      <w:r w:rsidRPr="001574E3">
        <w:rPr>
          <w:iCs/>
          <w:u w:val="single"/>
        </w:rPr>
        <w:t>4</w:t>
      </w:r>
      <w:r>
        <w:rPr>
          <w:iCs/>
        </w:rPr>
        <w:t xml:space="preserve"> Mikeš počítal příklad.</w:t>
      </w:r>
    </w:p>
    <w:p w14:paraId="7DF6E3A0" w14:textId="79D8DF3E" w:rsidR="001574E3" w:rsidRDefault="001574E3" w:rsidP="001574E3">
      <w:pPr>
        <w:pStyle w:val="Odstavecseseznamem"/>
        <w:spacing w:before="0" w:after="0"/>
        <w:rPr>
          <w:iCs/>
        </w:rPr>
      </w:pPr>
      <w:r w:rsidRPr="001574E3">
        <w:rPr>
          <w:iCs/>
          <w:u w:val="single"/>
        </w:rPr>
        <w:t>5</w:t>
      </w:r>
      <w:r>
        <w:rPr>
          <w:iCs/>
        </w:rPr>
        <w:t xml:space="preserve"> Mikeš vykládal, co bylo ve škole.</w:t>
      </w:r>
    </w:p>
    <w:p w14:paraId="2E2446DB" w14:textId="77777777" w:rsidR="001574E3" w:rsidRPr="00B33515" w:rsidRDefault="001574E3" w:rsidP="00B33515">
      <w:pPr>
        <w:spacing w:before="0" w:after="0"/>
        <w:rPr>
          <w:iCs/>
        </w:rPr>
      </w:pPr>
    </w:p>
    <w:p w14:paraId="40BF1A39" w14:textId="77CE306A" w:rsidR="001574E3" w:rsidRPr="001574E3" w:rsidRDefault="00D91E9C" w:rsidP="00823314">
      <w:pPr>
        <w:pStyle w:val="Nadpis2"/>
      </w:pPr>
      <w:r>
        <w:t>Závěrečná část</w:t>
      </w:r>
    </w:p>
    <w:p w14:paraId="4D361A6C" w14:textId="021CB790" w:rsidR="00EF0F4C" w:rsidRDefault="00255E91" w:rsidP="00823314">
      <w:r>
        <w:t>Na závěr</w:t>
      </w:r>
      <w:r w:rsidR="00EF0F4C">
        <w:t xml:space="preserve"> si žáci zahrají hru s </w:t>
      </w:r>
      <w:r w:rsidR="00EF0F4C" w:rsidRPr="00C15061">
        <w:rPr>
          <w:b/>
          <w:u w:val="single"/>
        </w:rPr>
        <w:t>Morseovou abecedou</w:t>
      </w:r>
      <w:r w:rsidR="00EF0F4C">
        <w:t>. Budou pracovat ve dvojici.</w:t>
      </w:r>
    </w:p>
    <w:p w14:paraId="49E27B8D" w14:textId="384C1F22" w:rsidR="00EF0F4C" w:rsidRDefault="00EF0F4C" w:rsidP="00823314">
      <w:r>
        <w:t xml:space="preserve">Každý si otevře aplikaci </w:t>
      </w:r>
      <w:r w:rsidRPr="00EF0F4C">
        <w:rPr>
          <w:i/>
        </w:rPr>
        <w:t>Morse</w:t>
      </w:r>
      <w:r>
        <w:t>. Jeden z dvojice si vymyslí slovo, které souvisí s Josefem Ladou nebo s Mikešem, napíše jej do šedého rámečku a zvolí „Play it“. V tu chvíli slovo začne „hrát“ v Morseově abecedě.</w:t>
      </w:r>
      <w:r w:rsidR="00C15061">
        <w:t xml:space="preserve"> Druhý z dvojice žáků musí podle sluchu zjistit, o jaké slovo se jedná. Může si nechat zahrát slovo do doby, než ho uhodne. Případně necháme děti, aby si ve dvojici samy určily pravidla, podle kterých budou hrát.</w:t>
      </w:r>
    </w:p>
    <w:p w14:paraId="61BD6F58" w14:textId="77777777" w:rsidR="00C15061" w:rsidRDefault="00C15061" w:rsidP="00255E91">
      <w:pPr>
        <w:jc w:val="left"/>
      </w:pPr>
    </w:p>
    <w:p w14:paraId="3B474083" w14:textId="34CEC8C7" w:rsidR="00EF0F4C" w:rsidRDefault="00C15061" w:rsidP="00255E91">
      <w:pPr>
        <w:jc w:val="left"/>
        <w:rPr>
          <w:noProof/>
        </w:rPr>
      </w:pPr>
      <w:r>
        <w:rPr>
          <w:noProof/>
        </w:rPr>
        <w:t>Obr. č. 3 – Morseova abeceda</w:t>
      </w:r>
      <w:r w:rsidR="00823314">
        <w:rPr>
          <w:noProof/>
        </w:rPr>
        <w:t xml:space="preserve"> (aplikace Morse)</w:t>
      </w:r>
    </w:p>
    <w:p w14:paraId="69EBEC0F" w14:textId="12DB92FB" w:rsidR="00EF0F4C" w:rsidRPr="00EF0F4C" w:rsidRDefault="00EF0F4C" w:rsidP="00255E91">
      <w:pPr>
        <w:jc w:val="left"/>
        <w:sectPr w:rsidR="00EF0F4C" w:rsidRPr="00EF0F4C" w:rsidSect="00A65F4A">
          <w:headerReference w:type="default" r:id="rId16"/>
          <w:pgSz w:w="11906" w:h="16838" w:code="9"/>
          <w:pgMar w:top="1418" w:right="1418" w:bottom="1418" w:left="1418" w:header="709" w:footer="709" w:gutter="0"/>
          <w:cols w:space="709"/>
          <w:docGrid w:linePitch="360"/>
        </w:sectPr>
      </w:pPr>
      <w:r>
        <w:rPr>
          <w:noProof/>
        </w:rPr>
        <w:drawing>
          <wp:inline distT="0" distB="0" distL="0" distR="0" wp14:anchorId="0CA26B39" wp14:editId="4A795E36">
            <wp:extent cx="4895850" cy="275241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05623" cy="2757913"/>
                    </a:xfrm>
                    <a:prstGeom prst="rect">
                      <a:avLst/>
                    </a:prstGeom>
                  </pic:spPr>
                </pic:pic>
              </a:graphicData>
            </a:graphic>
          </wp:inline>
        </w:drawing>
      </w:r>
    </w:p>
    <w:p w14:paraId="20E09083" w14:textId="0714192F" w:rsidR="00D91E9C" w:rsidRDefault="002850F3" w:rsidP="00D91E9C">
      <w:pPr>
        <w:pStyle w:val="Nadpis1"/>
      </w:pPr>
      <w:bookmarkStart w:id="4" w:name="_Toc427266002"/>
      <w:r>
        <w:lastRenderedPageBreak/>
        <w:t>Já Baryk a můj zajíc</w:t>
      </w:r>
      <w:bookmarkEnd w:id="4"/>
    </w:p>
    <w:tbl>
      <w:tblPr>
        <w:tblStyle w:val="Mkatabulky"/>
        <w:tblW w:w="0" w:type="auto"/>
        <w:tblLook w:val="04A0" w:firstRow="1" w:lastRow="0" w:firstColumn="1" w:lastColumn="0" w:noHBand="0" w:noVBand="1"/>
      </w:tblPr>
      <w:tblGrid>
        <w:gridCol w:w="2655"/>
        <w:gridCol w:w="6405"/>
      </w:tblGrid>
      <w:tr w:rsidR="00D91E9C" w:rsidRPr="00A82C19" w14:paraId="47A45971" w14:textId="77777777" w:rsidTr="00463970">
        <w:tc>
          <w:tcPr>
            <w:tcW w:w="2655" w:type="dxa"/>
            <w:vAlign w:val="center"/>
          </w:tcPr>
          <w:p w14:paraId="6214A9B6" w14:textId="77777777" w:rsidR="00D91E9C" w:rsidRPr="00A82C19" w:rsidRDefault="00D91E9C" w:rsidP="00463970">
            <w:r>
              <w:t>Tematický celek</w:t>
            </w:r>
          </w:p>
        </w:tc>
        <w:tc>
          <w:tcPr>
            <w:tcW w:w="6405" w:type="dxa"/>
            <w:vAlign w:val="center"/>
          </w:tcPr>
          <w:p w14:paraId="4DBF86D4" w14:textId="0F5849B5" w:rsidR="00D91E9C" w:rsidRPr="00A82C19" w:rsidRDefault="002850F3" w:rsidP="00463970">
            <w:r>
              <w:t>F. Nepil – Já Baryk a můj zajíc</w:t>
            </w:r>
          </w:p>
        </w:tc>
      </w:tr>
      <w:tr w:rsidR="00D91E9C" w:rsidRPr="00A82C19" w14:paraId="5F0375F1" w14:textId="77777777" w:rsidTr="00463970">
        <w:tc>
          <w:tcPr>
            <w:tcW w:w="2655" w:type="dxa"/>
            <w:vAlign w:val="center"/>
          </w:tcPr>
          <w:p w14:paraId="07082982" w14:textId="77777777" w:rsidR="00D91E9C" w:rsidRDefault="00D91E9C" w:rsidP="00463970">
            <w:r>
              <w:t>Téma vyučované hodiny</w:t>
            </w:r>
          </w:p>
        </w:tc>
        <w:tc>
          <w:tcPr>
            <w:tcW w:w="6405" w:type="dxa"/>
            <w:vAlign w:val="center"/>
          </w:tcPr>
          <w:p w14:paraId="5F2D1174" w14:textId="16C9A6E6" w:rsidR="00D91E9C" w:rsidRPr="00A82C19" w:rsidRDefault="002850F3" w:rsidP="00463970">
            <w:r>
              <w:t>Práce s textem</w:t>
            </w:r>
          </w:p>
        </w:tc>
      </w:tr>
      <w:tr w:rsidR="00D91E9C" w:rsidRPr="00A82C19" w14:paraId="60B59394" w14:textId="77777777" w:rsidTr="00463970">
        <w:tc>
          <w:tcPr>
            <w:tcW w:w="2655" w:type="dxa"/>
            <w:vAlign w:val="center"/>
          </w:tcPr>
          <w:p w14:paraId="22D0807C" w14:textId="77777777" w:rsidR="00D91E9C" w:rsidRPr="00A82C19" w:rsidRDefault="00D91E9C" w:rsidP="00463970">
            <w:r>
              <w:t>Cílová skupina</w:t>
            </w:r>
          </w:p>
        </w:tc>
        <w:tc>
          <w:tcPr>
            <w:tcW w:w="6405" w:type="dxa"/>
            <w:vAlign w:val="center"/>
          </w:tcPr>
          <w:p w14:paraId="33DDD809" w14:textId="05D3E66F" w:rsidR="00D91E9C" w:rsidRPr="00A82C19" w:rsidRDefault="002850F3" w:rsidP="00463970">
            <w:r>
              <w:t>2.</w:t>
            </w:r>
            <w:r w:rsidR="00BF615A">
              <w:t xml:space="preserve"> </w:t>
            </w:r>
            <w:r>
              <w:t>třída</w:t>
            </w:r>
          </w:p>
        </w:tc>
      </w:tr>
      <w:tr w:rsidR="00D91E9C" w:rsidRPr="00A82C19" w14:paraId="73E1137A" w14:textId="77777777" w:rsidTr="00463970">
        <w:tc>
          <w:tcPr>
            <w:tcW w:w="2655" w:type="dxa"/>
            <w:vAlign w:val="center"/>
          </w:tcPr>
          <w:p w14:paraId="30EB8B74" w14:textId="77777777" w:rsidR="00D91E9C" w:rsidRPr="00A82C19" w:rsidRDefault="00D91E9C" w:rsidP="00463970">
            <w:r>
              <w:t>Časová dotace</w:t>
            </w:r>
          </w:p>
        </w:tc>
        <w:tc>
          <w:tcPr>
            <w:tcW w:w="6405" w:type="dxa"/>
            <w:vAlign w:val="center"/>
          </w:tcPr>
          <w:p w14:paraId="5751B030" w14:textId="39E63B99" w:rsidR="00D91E9C" w:rsidRPr="00A82C19" w:rsidRDefault="002850F3" w:rsidP="00463970">
            <w:r>
              <w:t>1 vyučovací hodina</w:t>
            </w:r>
          </w:p>
        </w:tc>
      </w:tr>
      <w:tr w:rsidR="00D91E9C" w:rsidRPr="00A82C19" w14:paraId="76B2AD59" w14:textId="77777777" w:rsidTr="00463970">
        <w:tc>
          <w:tcPr>
            <w:tcW w:w="2655" w:type="dxa"/>
            <w:vAlign w:val="center"/>
          </w:tcPr>
          <w:p w14:paraId="1CB51AB2" w14:textId="77777777" w:rsidR="00D91E9C" w:rsidRPr="00A82C19" w:rsidRDefault="00D91E9C" w:rsidP="00463970">
            <w:r>
              <w:t>Klíčová slova</w:t>
            </w:r>
          </w:p>
        </w:tc>
        <w:tc>
          <w:tcPr>
            <w:tcW w:w="6405" w:type="dxa"/>
            <w:vAlign w:val="center"/>
          </w:tcPr>
          <w:p w14:paraId="6ACDDD60" w14:textId="4BD3AF3D" w:rsidR="00D91E9C" w:rsidRPr="00A82C19" w:rsidRDefault="00532EEE" w:rsidP="00463970">
            <w:r>
              <w:t>Baryk, zajíc</w:t>
            </w:r>
          </w:p>
        </w:tc>
      </w:tr>
      <w:tr w:rsidR="00D91E9C" w:rsidRPr="00A82C19" w14:paraId="3AAA6B4F" w14:textId="77777777" w:rsidTr="00463970">
        <w:tc>
          <w:tcPr>
            <w:tcW w:w="2655" w:type="dxa"/>
            <w:vAlign w:val="center"/>
          </w:tcPr>
          <w:p w14:paraId="3FB12ABD" w14:textId="77777777" w:rsidR="00D91E9C" w:rsidRPr="00A82C19" w:rsidRDefault="00D91E9C" w:rsidP="00463970">
            <w:r>
              <w:t>Cíle vyučovací hodiny</w:t>
            </w:r>
          </w:p>
        </w:tc>
        <w:tc>
          <w:tcPr>
            <w:tcW w:w="6405" w:type="dxa"/>
            <w:vAlign w:val="center"/>
          </w:tcPr>
          <w:p w14:paraId="112BEA5F" w14:textId="1DD35FF3" w:rsidR="00532EEE" w:rsidRDefault="00532EEE" w:rsidP="00532EEE">
            <w:pPr>
              <w:spacing w:before="0" w:after="0"/>
            </w:pPr>
            <w:r>
              <w:t>Žák vyjadřuje své představy a fantazie.</w:t>
            </w:r>
          </w:p>
          <w:p w14:paraId="13E52786" w14:textId="77777777" w:rsidR="00532EEE" w:rsidRDefault="00532EEE" w:rsidP="00532EEE">
            <w:pPr>
              <w:spacing w:before="0" w:after="0"/>
            </w:pPr>
            <w:r>
              <w:t>Žák porozumí čtenému textu.</w:t>
            </w:r>
          </w:p>
          <w:p w14:paraId="5929E8D0" w14:textId="77777777" w:rsidR="00532EEE" w:rsidRDefault="00532EEE" w:rsidP="00532EEE">
            <w:pPr>
              <w:spacing w:before="0" w:after="0"/>
            </w:pPr>
            <w:r>
              <w:t>Žák pracuje s textem – vyhledává informace, vyvozuje závěry, provádí interpretaci.</w:t>
            </w:r>
          </w:p>
          <w:p w14:paraId="0AC174CC" w14:textId="5114B1D6" w:rsidR="00D91E9C" w:rsidRPr="00A82C19" w:rsidRDefault="00532EEE" w:rsidP="00532EEE">
            <w:pPr>
              <w:spacing w:before="0" w:after="0"/>
            </w:pPr>
            <w:r>
              <w:t>Žák pracuje ve skupině – je tolerantní k názorům ostatních.</w:t>
            </w:r>
          </w:p>
        </w:tc>
      </w:tr>
      <w:tr w:rsidR="00D91E9C" w:rsidRPr="00A82C19" w14:paraId="787BB031" w14:textId="77777777" w:rsidTr="00463970">
        <w:tc>
          <w:tcPr>
            <w:tcW w:w="2655" w:type="dxa"/>
            <w:vAlign w:val="center"/>
          </w:tcPr>
          <w:p w14:paraId="36E38E31" w14:textId="77777777" w:rsidR="00D91E9C" w:rsidRPr="00A82C19" w:rsidRDefault="00D91E9C" w:rsidP="00463970">
            <w:r>
              <w:t>Organizační formy</w:t>
            </w:r>
          </w:p>
        </w:tc>
        <w:tc>
          <w:tcPr>
            <w:tcW w:w="6405" w:type="dxa"/>
            <w:vAlign w:val="center"/>
          </w:tcPr>
          <w:p w14:paraId="52D2B522" w14:textId="391AC86C" w:rsidR="00D91E9C" w:rsidRPr="00532EEE" w:rsidRDefault="00532EEE" w:rsidP="00463970">
            <w:r>
              <w:rPr>
                <w:i/>
              </w:rPr>
              <w:t>H</w:t>
            </w:r>
            <w:r w:rsidR="00D91E9C" w:rsidRPr="00532EEE">
              <w:rPr>
                <w:i/>
              </w:rPr>
              <w:t>romadná výuka, samostatná p</w:t>
            </w:r>
            <w:r>
              <w:rPr>
                <w:i/>
              </w:rPr>
              <w:t>ráce žáků, práce ve skupině</w:t>
            </w:r>
          </w:p>
        </w:tc>
      </w:tr>
      <w:tr w:rsidR="00D91E9C" w:rsidRPr="00501BCC" w14:paraId="4E123B30" w14:textId="77777777" w:rsidTr="00463970">
        <w:tc>
          <w:tcPr>
            <w:tcW w:w="2655" w:type="dxa"/>
            <w:vAlign w:val="center"/>
          </w:tcPr>
          <w:p w14:paraId="3C2335A5" w14:textId="77777777" w:rsidR="00D91E9C" w:rsidRPr="00501BCC" w:rsidRDefault="00D91E9C" w:rsidP="00463970">
            <w:r w:rsidRPr="00A82C19">
              <w:t>Pomů</w:t>
            </w:r>
            <w:r>
              <w:t>cky</w:t>
            </w:r>
          </w:p>
        </w:tc>
        <w:tc>
          <w:tcPr>
            <w:tcW w:w="6405" w:type="dxa"/>
            <w:vAlign w:val="center"/>
          </w:tcPr>
          <w:p w14:paraId="2DCDDFDF" w14:textId="09CBCE33" w:rsidR="00D91E9C" w:rsidRPr="00247671" w:rsidRDefault="0035708D" w:rsidP="00463970">
            <w:pPr>
              <w:rPr>
                <w:i/>
              </w:rPr>
            </w:pPr>
            <w:r>
              <w:rPr>
                <w:i/>
              </w:rPr>
              <w:t>Pracovní list, tablet</w:t>
            </w:r>
          </w:p>
        </w:tc>
      </w:tr>
    </w:tbl>
    <w:p w14:paraId="2C757DBA" w14:textId="77777777" w:rsidR="00D91E9C" w:rsidRDefault="00D91E9C" w:rsidP="00D91E9C"/>
    <w:p w14:paraId="32650184" w14:textId="77777777" w:rsidR="00D91E9C" w:rsidRDefault="00D91E9C" w:rsidP="00D91E9C">
      <w:pPr>
        <w:pStyle w:val="Nadpis2"/>
      </w:pPr>
      <w:r>
        <w:t>Úvodní část</w:t>
      </w:r>
    </w:p>
    <w:p w14:paraId="45F329B3" w14:textId="5A561E8C" w:rsidR="006430CB" w:rsidRDefault="006430CB" w:rsidP="006430CB">
      <w:r>
        <w:t>Při práci s tímto materiálem se předpokládá, že každý žák má k dispozici tablet s předem připravenými aplikacemi.</w:t>
      </w:r>
    </w:p>
    <w:p w14:paraId="131456A9" w14:textId="29B1397C" w:rsidR="006430CB" w:rsidRPr="006430CB" w:rsidRDefault="006430CB" w:rsidP="006430CB">
      <w:r>
        <w:t>Žáci si otevřou program WORD s připraveným textem. Před čtením proběhne motivační část:</w:t>
      </w:r>
    </w:p>
    <w:p w14:paraId="161AFE82" w14:textId="77777777" w:rsidR="00431500" w:rsidRPr="006430CB" w:rsidRDefault="00431500" w:rsidP="00431500">
      <w:pPr>
        <w:numPr>
          <w:ilvl w:val="0"/>
          <w:numId w:val="6"/>
        </w:numPr>
        <w:spacing w:before="0" w:after="0"/>
        <w:jc w:val="left"/>
      </w:pPr>
      <w:r w:rsidRPr="006430CB">
        <w:t>O čem asi pohádka bude?</w:t>
      </w:r>
    </w:p>
    <w:p w14:paraId="24A28D48" w14:textId="77777777" w:rsidR="00431500" w:rsidRPr="006430CB" w:rsidRDefault="00431500" w:rsidP="00431500">
      <w:pPr>
        <w:pStyle w:val="Odstavecseseznamem"/>
        <w:spacing w:before="0" w:after="0"/>
        <w:rPr>
          <w:i/>
        </w:rPr>
      </w:pPr>
      <w:r w:rsidRPr="006430CB">
        <w:rPr>
          <w:i/>
        </w:rPr>
        <w:t>Volné odpovědi.</w:t>
      </w:r>
    </w:p>
    <w:p w14:paraId="6A0EBE56" w14:textId="77777777" w:rsidR="00431500" w:rsidRPr="006430CB" w:rsidRDefault="00431500" w:rsidP="00431500">
      <w:pPr>
        <w:spacing w:before="0" w:after="0"/>
        <w:rPr>
          <w:i/>
        </w:rPr>
      </w:pPr>
    </w:p>
    <w:p w14:paraId="52A8E59F" w14:textId="77777777" w:rsidR="00431500" w:rsidRPr="006430CB" w:rsidRDefault="00431500" w:rsidP="00431500">
      <w:pPr>
        <w:numPr>
          <w:ilvl w:val="0"/>
          <w:numId w:val="6"/>
        </w:numPr>
        <w:spacing w:before="0" w:after="0"/>
        <w:jc w:val="left"/>
      </w:pPr>
      <w:r w:rsidRPr="006430CB">
        <w:t>Jaký vztah mají ve skutečnosti psi a zajíci?</w:t>
      </w:r>
    </w:p>
    <w:p w14:paraId="1389E251" w14:textId="09D2E920" w:rsidR="006430CB" w:rsidRPr="006430CB" w:rsidRDefault="00431500" w:rsidP="00532EEE">
      <w:pPr>
        <w:spacing w:before="0" w:after="0"/>
        <w:ind w:left="720"/>
      </w:pPr>
      <w:r w:rsidRPr="006430CB">
        <w:rPr>
          <w:i/>
        </w:rPr>
        <w:t>Očekávaná odpověď:</w:t>
      </w:r>
      <w:r w:rsidRPr="006430CB">
        <w:t xml:space="preserve"> Psi se běžně se zajíci nepotkávají, jedině třeba při procházkách v lese – když pes uvidí zajíce, chce ho honit, lovečtí psi zajíce loví.</w:t>
      </w:r>
    </w:p>
    <w:p w14:paraId="575CDAF3" w14:textId="77777777" w:rsidR="00431500" w:rsidRDefault="00431500" w:rsidP="00431500">
      <w:pPr>
        <w:numPr>
          <w:ilvl w:val="0"/>
          <w:numId w:val="6"/>
        </w:numPr>
        <w:spacing w:before="0" w:after="0"/>
        <w:jc w:val="left"/>
      </w:pPr>
      <w:r w:rsidRPr="006430CB">
        <w:lastRenderedPageBreak/>
        <w:t>Jak si představuješ Baryka?</w:t>
      </w:r>
    </w:p>
    <w:p w14:paraId="7209B6FF" w14:textId="5053EF81" w:rsidR="006430CB" w:rsidRDefault="006430CB" w:rsidP="006430CB">
      <w:pPr>
        <w:spacing w:before="0" w:after="0"/>
        <w:ind w:left="360"/>
      </w:pPr>
      <w:r>
        <w:t xml:space="preserve">Na tuto otázku nebudou žáci odpovídat ústně, ale svou představu nakreslí v aplikaci </w:t>
      </w:r>
      <w:r w:rsidRPr="006C4539">
        <w:rPr>
          <w:b/>
        </w:rPr>
        <w:t>OneNote</w:t>
      </w:r>
      <w:r>
        <w:t>. Ti počítačově gramotnější mohou stáhnout z webu nějaký obrázek (psa</w:t>
      </w:r>
      <w:r w:rsidR="006C4539">
        <w:t>,</w:t>
      </w:r>
      <w:r>
        <w:t xml:space="preserve"> kterého si představují jako Baryka) a do této aplikace ho jen vložit.</w:t>
      </w:r>
    </w:p>
    <w:p w14:paraId="3F17FBDC" w14:textId="77777777" w:rsidR="006C4539" w:rsidRDefault="006C4539" w:rsidP="006430CB">
      <w:pPr>
        <w:spacing w:before="0" w:after="0"/>
        <w:ind w:left="360"/>
      </w:pPr>
    </w:p>
    <w:p w14:paraId="1625F227" w14:textId="0331BD80" w:rsidR="006C4539" w:rsidRDefault="006C4539" w:rsidP="006430CB">
      <w:pPr>
        <w:spacing w:before="0" w:after="0"/>
        <w:ind w:left="360"/>
      </w:pPr>
      <w:r>
        <w:t xml:space="preserve">Obr. č. 1 – Jak si představuješ Baryka – aplikace </w:t>
      </w:r>
      <w:r w:rsidRPr="006C4539">
        <w:rPr>
          <w:b/>
        </w:rPr>
        <w:t>OneNote</w:t>
      </w:r>
    </w:p>
    <w:p w14:paraId="11772DB4" w14:textId="50F1F9C5" w:rsidR="006430CB" w:rsidRDefault="006C4539" w:rsidP="006C4539">
      <w:pPr>
        <w:spacing w:before="0" w:after="0"/>
        <w:ind w:left="360"/>
        <w:jc w:val="center"/>
      </w:pPr>
      <w:r>
        <w:rPr>
          <w:noProof/>
        </w:rPr>
        <w:drawing>
          <wp:inline distT="0" distB="0" distL="0" distR="0" wp14:anchorId="514AEEDD" wp14:editId="5BB78BD1">
            <wp:extent cx="4224665" cy="2735885"/>
            <wp:effectExtent l="0" t="0" r="4445"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5885" cy="2736675"/>
                    </a:xfrm>
                    <a:prstGeom prst="rect">
                      <a:avLst/>
                    </a:prstGeom>
                    <a:noFill/>
                    <a:ln>
                      <a:noFill/>
                    </a:ln>
                  </pic:spPr>
                </pic:pic>
              </a:graphicData>
            </a:graphic>
          </wp:inline>
        </w:drawing>
      </w:r>
    </w:p>
    <w:p w14:paraId="2B7BAA9E" w14:textId="77777777" w:rsidR="006C4539" w:rsidRPr="006430CB" w:rsidRDefault="006C4539" w:rsidP="006C4539">
      <w:pPr>
        <w:spacing w:before="0" w:after="0"/>
        <w:ind w:left="360"/>
        <w:jc w:val="center"/>
      </w:pPr>
    </w:p>
    <w:p w14:paraId="67F80097" w14:textId="77777777" w:rsidR="00D91E9C" w:rsidRDefault="00D91E9C" w:rsidP="00D91E9C">
      <w:pPr>
        <w:pStyle w:val="Nadpis2"/>
      </w:pPr>
      <w:r>
        <w:t>Hlavní část</w:t>
      </w:r>
    </w:p>
    <w:p w14:paraId="424D3322" w14:textId="35F41106" w:rsidR="006C4539" w:rsidRDefault="006C4539" w:rsidP="00431500">
      <w:pPr>
        <w:spacing w:before="0" w:after="0"/>
        <w:ind w:firstLine="708"/>
      </w:pPr>
      <w:r>
        <w:t>Následuje hlasité čtení, při kterém se žáci střídají.</w:t>
      </w:r>
    </w:p>
    <w:p w14:paraId="26AF80FC" w14:textId="77777777" w:rsidR="006C4539" w:rsidRPr="006C4539" w:rsidRDefault="006C4539" w:rsidP="00431500">
      <w:pPr>
        <w:spacing w:before="0" w:after="0"/>
        <w:ind w:firstLine="708"/>
      </w:pPr>
    </w:p>
    <w:p w14:paraId="396636EB" w14:textId="77777777" w:rsidR="002850F3" w:rsidRPr="002850F3" w:rsidRDefault="002850F3" w:rsidP="00431500">
      <w:pPr>
        <w:spacing w:before="0" w:after="0"/>
        <w:ind w:firstLine="708"/>
        <w:rPr>
          <w:i/>
        </w:rPr>
      </w:pPr>
      <w:r w:rsidRPr="002850F3">
        <w:rPr>
          <w:i/>
        </w:rPr>
        <w:t>Tak už je únor, měsíc sněhuláků. V únoru vynesou mláďata našich lidí sáňky ze sklepů a půd a jdou dělat sněhuláky. Jak? Vytáhnou sáňky na stráň, spustí se na nich rovnou dolů a dole se pokaždé převrhnou a vyválejí ve sněhu. Tak se z nich stanou sněhuláci.</w:t>
      </w:r>
    </w:p>
    <w:p w14:paraId="2155B4CB" w14:textId="77777777" w:rsidR="002850F3" w:rsidRPr="002850F3" w:rsidRDefault="002850F3" w:rsidP="00431500">
      <w:pPr>
        <w:spacing w:before="0" w:after="0"/>
        <w:rPr>
          <w:i/>
        </w:rPr>
      </w:pPr>
      <w:r w:rsidRPr="002850F3">
        <w:rPr>
          <w:i/>
        </w:rPr>
        <w:tab/>
        <w:t>My psi je máme na starosti. Každý z nás běhá za mláďaty toho svého člověka, každý na ně hafá, aby se nezvrhla a nevyválela, aby nenosila celou zimu u nosu svíčku. Jenže to je, jako když kosti na stěnu hází. Protože všichni na sáňkách vřeští tak, že ta naše ponaučení stejně nemohou slyšet. Ale to nás nezbavuje odpovědnosti.</w:t>
      </w:r>
    </w:p>
    <w:p w14:paraId="7005A2B0" w14:textId="49CEF9DD" w:rsidR="002850F3" w:rsidRPr="002850F3" w:rsidRDefault="002850F3" w:rsidP="00431500">
      <w:pPr>
        <w:spacing w:before="0" w:after="0"/>
        <w:ind w:firstLine="708"/>
        <w:rPr>
          <w:i/>
        </w:rPr>
      </w:pPr>
      <w:r w:rsidRPr="002850F3">
        <w:rPr>
          <w:i/>
        </w:rPr>
        <w:t xml:space="preserve">Taková sáňkovací stráň je pošlapána spoustou stop. A stopování je můj koníček. Podle stopy poznám každého zajíce za naší vesnicí. Kdykoli mě v čumáku pošimrá vůně zaječí </w:t>
      </w:r>
      <w:r w:rsidRPr="002850F3">
        <w:rPr>
          <w:i/>
        </w:rPr>
        <w:lastRenderedPageBreak/>
        <w:t xml:space="preserve">tlapky, mám tisíc chutí si to s nějakým ušákem rozdat. Zajíc to ovšem dovede kalit sedmdesátkou, zatímco mně to běhá tak pětatřicítkou. </w:t>
      </w:r>
    </w:p>
    <w:p w14:paraId="233F3D10" w14:textId="77777777" w:rsidR="002850F3" w:rsidRPr="002850F3" w:rsidRDefault="002850F3" w:rsidP="00431500">
      <w:pPr>
        <w:spacing w:before="0" w:after="0"/>
        <w:ind w:firstLine="708"/>
        <w:rPr>
          <w:i/>
        </w:rPr>
      </w:pPr>
      <w:r w:rsidRPr="002850F3">
        <w:rPr>
          <w:i/>
        </w:rPr>
        <w:t>Když se zajíci přiblížíte na chramst, začne kličkovat. Všichni ušáci jsou výborní dribléři. Jeden dělá kličky jako Bohumil Veselý, jiný jako František Veselý a další jako Jaroslav Holík. Na kličky jsem, bohužel, těžkopádnější, a taky do vršku to ušákům táhne líp. Jsou totiž na ty stoupačky líp zkonstruovaní. Zadní nohy mají o hodně delší než přední.</w:t>
      </w:r>
    </w:p>
    <w:p w14:paraId="4C1663B5" w14:textId="77777777" w:rsidR="002850F3" w:rsidRPr="002850F3" w:rsidRDefault="002850F3" w:rsidP="00431500">
      <w:pPr>
        <w:spacing w:before="0" w:after="0"/>
        <w:rPr>
          <w:i/>
        </w:rPr>
      </w:pPr>
      <w:r w:rsidRPr="002850F3">
        <w:rPr>
          <w:i/>
        </w:rPr>
        <w:tab/>
        <w:t>Ještě jedním výkonem se mohou zajíci honosit: každý zajíc dovede udělat ze psa jelena.</w:t>
      </w:r>
    </w:p>
    <w:p w14:paraId="11FBE8E1" w14:textId="77777777" w:rsidR="002850F3" w:rsidRPr="002850F3" w:rsidRDefault="002850F3" w:rsidP="00431500">
      <w:pPr>
        <w:spacing w:before="0" w:after="0"/>
        <w:rPr>
          <w:i/>
        </w:rPr>
      </w:pPr>
      <w:r w:rsidRPr="002850F3">
        <w:rPr>
          <w:i/>
        </w:rPr>
        <w:tab/>
        <w:t>My hafani jsme totiž šampioni v čuchu. Máme čumák de luxe. Vyčucháme kdeco a kdekoho, ale právě zajíci ušili na náš čumák boudu. Běží, běží, ale do pelechu nejdou rovnou. Před pelechem se vrátí přesně po stopě a ještě udělají pár odskoků stranou. Prostě tu stopu zamotají. My psi tedy jdeme po jejich stopě a ta najednou končí takovou motanicí. A každý z nás je z toho rázem jelen.</w:t>
      </w:r>
    </w:p>
    <w:p w14:paraId="0821B637" w14:textId="77777777" w:rsidR="002850F3" w:rsidRPr="002850F3" w:rsidRDefault="002850F3" w:rsidP="00431500">
      <w:pPr>
        <w:spacing w:before="0" w:after="0"/>
        <w:rPr>
          <w:i/>
        </w:rPr>
      </w:pPr>
      <w:r w:rsidRPr="002850F3">
        <w:rPr>
          <w:i/>
        </w:rPr>
        <w:tab/>
        <w:t>Moc proto vzpomínám na to, jak jsem toho svého zajíce doběhl. Celé léto na mě dělal dlouhý nos. Pak přišla zima, šlo se sáňkovat a já na kopci najednou nabral do svého čenichu celý škopík zaječí vůně. Nemohl být dál než tři psí skoky proti větru. A nebyl! Udělal jsem hop a on vystartoval. Včas. Já ho totiž vyplašil, já totiž při skoku dost žuchám. Vystartoval a začal nabírat tu svou sedmdesátku. Jenže jsme byli na vrcholku kopce a on mohl pádit jen z kopce dolů. Nemohl uplatnit ty své stoupačkové přednosti. Z kopce mu to nedělá dobrotu, na to se ty jeho dlouhaté zadní běhy nehodí. Však se taky začal kotoulet, až to prášilo. A už jsem ho držel v zubech!</w:t>
      </w:r>
    </w:p>
    <w:p w14:paraId="1058117C" w14:textId="77777777" w:rsidR="002850F3" w:rsidRPr="002850F3" w:rsidRDefault="002850F3" w:rsidP="00431500">
      <w:pPr>
        <w:spacing w:before="0" w:after="0"/>
        <w:rPr>
          <w:i/>
        </w:rPr>
      </w:pPr>
      <w:r w:rsidRPr="002850F3">
        <w:rPr>
          <w:i/>
        </w:rPr>
        <w:tab/>
        <w:t>„Mám tě!“ zařval jsem mu do kožichu psí silou. „Mám tě a teď mi řekni, proč tě nemám zakousnout!“</w:t>
      </w:r>
    </w:p>
    <w:p w14:paraId="1DA369B0" w14:textId="77777777" w:rsidR="002850F3" w:rsidRPr="002850F3" w:rsidRDefault="002850F3" w:rsidP="00431500">
      <w:pPr>
        <w:spacing w:before="0" w:after="0"/>
        <w:rPr>
          <w:i/>
        </w:rPr>
      </w:pPr>
      <w:r w:rsidRPr="002850F3">
        <w:rPr>
          <w:i/>
        </w:rPr>
        <w:tab/>
        <w:t>„Protože – protože – protože -,“ jekotal strachy a třásl se, až mi to dělalo masáž dásní, „- protože jsem obzvlášť vzácné zvíře!“</w:t>
      </w:r>
    </w:p>
    <w:p w14:paraId="211A3BCA" w14:textId="77777777" w:rsidR="002850F3" w:rsidRPr="002850F3" w:rsidRDefault="002850F3" w:rsidP="00431500">
      <w:pPr>
        <w:spacing w:before="0" w:after="0"/>
        <w:rPr>
          <w:i/>
        </w:rPr>
      </w:pPr>
      <w:r w:rsidRPr="002850F3">
        <w:rPr>
          <w:i/>
        </w:rPr>
        <w:tab/>
        <w:t>„Chachacha!“ řval jsem mu do kožichu smíchy, ale ze zubů jsem ho nepustil. „Jaképak vzácné zvíře! Víc než zajíců je snad akorát už jen blech!“</w:t>
      </w:r>
    </w:p>
    <w:p w14:paraId="0674665D" w14:textId="77777777" w:rsidR="002850F3" w:rsidRPr="002850F3" w:rsidRDefault="002850F3" w:rsidP="00431500">
      <w:pPr>
        <w:spacing w:before="0" w:after="0"/>
        <w:rPr>
          <w:i/>
        </w:rPr>
      </w:pPr>
      <w:r w:rsidRPr="002850F3">
        <w:rPr>
          <w:i/>
        </w:rPr>
        <w:tab/>
        <w:t>„Ale já jsem vzácný! Jsem totéž co velbloud. Jenže o mně je to pravda, a o něm ne.“</w:t>
      </w:r>
    </w:p>
    <w:p w14:paraId="3A87B72E" w14:textId="77777777" w:rsidR="002850F3" w:rsidRPr="002850F3" w:rsidRDefault="002850F3" w:rsidP="00431500">
      <w:pPr>
        <w:spacing w:before="0" w:after="0"/>
        <w:rPr>
          <w:i/>
        </w:rPr>
      </w:pPr>
      <w:r w:rsidRPr="002850F3">
        <w:rPr>
          <w:i/>
        </w:rPr>
        <w:tab/>
        <w:t>„A co je o tobě pravda a o něm ne?“</w:t>
      </w:r>
    </w:p>
    <w:p w14:paraId="038B3ECD" w14:textId="77777777" w:rsidR="002850F3" w:rsidRPr="002850F3" w:rsidRDefault="002850F3" w:rsidP="00431500">
      <w:pPr>
        <w:spacing w:before="0" w:after="0"/>
        <w:rPr>
          <w:i/>
        </w:rPr>
      </w:pPr>
      <w:r w:rsidRPr="002850F3">
        <w:rPr>
          <w:i/>
        </w:rPr>
        <w:lastRenderedPageBreak/>
        <w:tab/>
        <w:t>„Že nemusí pít. Jenže to není pravda. Na poušti vydrží dlouho bez vody, ale než se tam vydá, musí nějaký ten kbelík vody vypít. Zatímco já nemusím pít třeba půl roku. Mně stačí, když koušu trávu, jetel a pampelišky. Stačí mi voda z rostlinné strany. Velbloudovi ne.“</w:t>
      </w:r>
    </w:p>
    <w:p w14:paraId="0FF4DED8" w14:textId="77777777" w:rsidR="002850F3" w:rsidRPr="002850F3" w:rsidRDefault="002850F3" w:rsidP="00431500">
      <w:pPr>
        <w:spacing w:before="0" w:after="0"/>
        <w:rPr>
          <w:i/>
        </w:rPr>
      </w:pPr>
      <w:r w:rsidRPr="002850F3">
        <w:rPr>
          <w:i/>
        </w:rPr>
        <w:tab/>
        <w:t>To byla pro mě novinka. Tak jsem ho pustil ze zubů, že ho jako za tu vzácnost nezakousnu. V tu ránu měl v nohách sedmdesátku a zmizel za kopcem. A nikdy na mě už nedělá dlouhý nos.</w:t>
      </w:r>
    </w:p>
    <w:p w14:paraId="4015C9ED" w14:textId="77777777" w:rsidR="002850F3" w:rsidRDefault="002850F3" w:rsidP="00431500">
      <w:pPr>
        <w:spacing w:before="0" w:after="0"/>
        <w:rPr>
          <w:i/>
        </w:rPr>
      </w:pPr>
      <w:r w:rsidRPr="002850F3">
        <w:rPr>
          <w:i/>
        </w:rPr>
        <w:tab/>
        <w:t>Jenže já bych ho stejně nezakousl. Ani kdyby toho vypil tolik co čtyři velbloudi.</w:t>
      </w:r>
    </w:p>
    <w:p w14:paraId="396DE3D0" w14:textId="77777777" w:rsidR="002850F3" w:rsidRPr="002850F3" w:rsidRDefault="002850F3" w:rsidP="00431500">
      <w:pPr>
        <w:spacing w:before="0" w:after="0"/>
        <w:rPr>
          <w:i/>
        </w:rPr>
      </w:pPr>
    </w:p>
    <w:p w14:paraId="1EF0718D" w14:textId="77777777" w:rsidR="002850F3" w:rsidRPr="002850F3" w:rsidRDefault="002850F3" w:rsidP="002850F3">
      <w:pPr>
        <w:spacing w:before="0" w:after="0"/>
        <w:rPr>
          <w:i/>
        </w:rPr>
      </w:pPr>
      <w:r w:rsidRPr="002850F3">
        <w:rPr>
          <w:i/>
        </w:rPr>
        <w:t>(Zkrácenou pro potřeby pracovního listu.)</w:t>
      </w:r>
    </w:p>
    <w:p w14:paraId="16E75667" w14:textId="77777777" w:rsidR="002850F3" w:rsidRPr="002850F3" w:rsidRDefault="002850F3" w:rsidP="002850F3">
      <w:pPr>
        <w:spacing w:after="0"/>
      </w:pPr>
      <w:r w:rsidRPr="002850F3">
        <w:t xml:space="preserve">Nepil, F. </w:t>
      </w:r>
      <w:r w:rsidRPr="002850F3">
        <w:rPr>
          <w:i/>
        </w:rPr>
        <w:t>Já Baryk</w:t>
      </w:r>
      <w:r w:rsidRPr="002850F3">
        <w:t>. Praha : Knižní klub, 2009.</w:t>
      </w:r>
    </w:p>
    <w:p w14:paraId="30048B71" w14:textId="77777777" w:rsidR="002850F3" w:rsidRDefault="002850F3" w:rsidP="002850F3">
      <w:pPr>
        <w:spacing w:before="0" w:after="0"/>
      </w:pPr>
    </w:p>
    <w:p w14:paraId="5FB1C627" w14:textId="77777777" w:rsidR="00BB1F1E" w:rsidRDefault="00BB1F1E" w:rsidP="00BB1F1E">
      <w:r>
        <w:t>Po přečtení textu se žáci rozdělí (příp. je rozdělí učitel) do skupin po 3 – 4. Každý si vezme svůj tablet.</w:t>
      </w:r>
    </w:p>
    <w:p w14:paraId="420B9E5C" w14:textId="77777777" w:rsidR="00BB1F1E" w:rsidRDefault="00BB1F1E" w:rsidP="00BB1F1E">
      <w:r>
        <w:t xml:space="preserve">Učitel si předem v programu Microsoft PowerPoint připraví </w:t>
      </w:r>
      <w:r w:rsidRPr="00C22498">
        <w:rPr>
          <w:b/>
          <w:u w:val="single"/>
        </w:rPr>
        <w:t>otázky</w:t>
      </w:r>
      <w:r>
        <w:t xml:space="preserve"> k danému textu a jednotlivě je bude promítat přes projektor.</w:t>
      </w:r>
    </w:p>
    <w:p w14:paraId="52C7013E" w14:textId="77777777" w:rsidR="00BB1F1E" w:rsidRDefault="00BB1F1E" w:rsidP="00BB1F1E">
      <w:r>
        <w:t>Žáci pracují jako skupina – radí se, diskutují a musejí se shodnout na jedné odpovědi. Tu si každý žák zapíše do svého tabletu (vč. promítnuté otázky).</w:t>
      </w:r>
    </w:p>
    <w:p w14:paraId="276819C8" w14:textId="6680072D" w:rsidR="00BB1F1E" w:rsidRDefault="00BB1F1E" w:rsidP="002850F3">
      <w:pPr>
        <w:spacing w:before="0" w:after="0"/>
      </w:pPr>
      <w:r>
        <w:t>Kontrola probíhá po každé otázce – pedagog se mluvčího každé skupiny zeptá na jejich odpověď. Následně správnou odpověď zobrazí. Může například udělovat body za správnost a skupinu s největším počtem bodů nakonec odměnit.</w:t>
      </w:r>
    </w:p>
    <w:p w14:paraId="0583D27E" w14:textId="77777777" w:rsidR="002850F3" w:rsidRPr="002850F3" w:rsidRDefault="002850F3" w:rsidP="002850F3">
      <w:pPr>
        <w:spacing w:before="0" w:after="0"/>
        <w:rPr>
          <w:i/>
          <w:color w:val="FF0000"/>
        </w:rPr>
      </w:pPr>
    </w:p>
    <w:p w14:paraId="3309DE31" w14:textId="77777777" w:rsidR="002850F3" w:rsidRPr="002850F3" w:rsidRDefault="002850F3" w:rsidP="00BB1F1E">
      <w:pPr>
        <w:numPr>
          <w:ilvl w:val="0"/>
          <w:numId w:val="7"/>
        </w:numPr>
        <w:spacing w:before="0" w:after="0"/>
        <w:jc w:val="left"/>
      </w:pPr>
      <w:r w:rsidRPr="002850F3">
        <w:t>Koho Baryk nazývá „mláďata svých lidí“?</w:t>
      </w:r>
    </w:p>
    <w:p w14:paraId="6ADD08FC" w14:textId="2D2EDE20" w:rsidR="002850F3" w:rsidRPr="002850F3" w:rsidRDefault="002850F3" w:rsidP="002850F3">
      <w:pPr>
        <w:spacing w:before="0" w:after="0"/>
        <w:ind w:left="720" w:firstLine="696"/>
      </w:pPr>
      <w:r w:rsidRPr="002850F3">
        <w:rPr>
          <w:i/>
        </w:rPr>
        <w:t>Úplná odpověď:</w:t>
      </w:r>
      <w:r>
        <w:t xml:space="preserve"> děti</w:t>
      </w:r>
    </w:p>
    <w:p w14:paraId="3CAEA515" w14:textId="77777777" w:rsidR="002850F3" w:rsidRPr="002850F3" w:rsidRDefault="002850F3" w:rsidP="002850F3">
      <w:pPr>
        <w:spacing w:before="0" w:after="0"/>
        <w:ind w:left="720"/>
      </w:pPr>
    </w:p>
    <w:p w14:paraId="12FFE1EF" w14:textId="77777777" w:rsidR="002850F3" w:rsidRPr="002850F3" w:rsidRDefault="002850F3" w:rsidP="00BB1F1E">
      <w:pPr>
        <w:numPr>
          <w:ilvl w:val="0"/>
          <w:numId w:val="7"/>
        </w:numPr>
        <w:spacing w:before="0" w:after="0"/>
        <w:jc w:val="left"/>
      </w:pPr>
      <w:r w:rsidRPr="002850F3">
        <w:t>Kdo asi byli Bohumil Veselý, František Veselý a Jaroslav Holík?</w:t>
      </w:r>
    </w:p>
    <w:p w14:paraId="657CB44D" w14:textId="5D35B7A8" w:rsidR="002850F3" w:rsidRPr="002850F3" w:rsidRDefault="002850F3" w:rsidP="002850F3">
      <w:pPr>
        <w:spacing w:before="0" w:after="0"/>
        <w:ind w:left="720" w:firstLine="696"/>
      </w:pPr>
      <w:r w:rsidRPr="002850F3">
        <w:rPr>
          <w:i/>
        </w:rPr>
        <w:t>Úplná odpověď:</w:t>
      </w:r>
      <w:r>
        <w:t xml:space="preserve"> hokejisté (žáci vyvozují podle kontextu – kličkuje dribléři)</w:t>
      </w:r>
    </w:p>
    <w:p w14:paraId="7C1DE6AE" w14:textId="77777777" w:rsidR="002850F3" w:rsidRPr="002850F3" w:rsidRDefault="002850F3" w:rsidP="002850F3">
      <w:pPr>
        <w:spacing w:before="0" w:after="0"/>
        <w:ind w:left="720"/>
      </w:pPr>
    </w:p>
    <w:p w14:paraId="222792F4" w14:textId="77777777" w:rsidR="002850F3" w:rsidRPr="002850F3" w:rsidRDefault="002850F3" w:rsidP="00BB1F1E">
      <w:pPr>
        <w:numPr>
          <w:ilvl w:val="0"/>
          <w:numId w:val="7"/>
        </w:numPr>
        <w:spacing w:before="0" w:after="0"/>
        <w:jc w:val="left"/>
      </w:pPr>
      <w:r w:rsidRPr="002850F3">
        <w:t xml:space="preserve">Mohl Baryk opravdu mluvit, když chytil zajíce? </w:t>
      </w:r>
    </w:p>
    <w:p w14:paraId="7CE3BB88" w14:textId="7B461F74" w:rsidR="002850F3" w:rsidRPr="002850F3" w:rsidRDefault="002850F3" w:rsidP="00532EEE">
      <w:pPr>
        <w:spacing w:before="0" w:after="0"/>
        <w:ind w:left="720" w:firstLine="696"/>
      </w:pPr>
      <w:r w:rsidRPr="002850F3">
        <w:rPr>
          <w:i/>
        </w:rPr>
        <w:t>Úplná odpověď:</w:t>
      </w:r>
      <w:r>
        <w:t xml:space="preserve"> ne</w:t>
      </w:r>
    </w:p>
    <w:p w14:paraId="479E5E05" w14:textId="77777777" w:rsidR="002850F3" w:rsidRPr="002850F3" w:rsidRDefault="002850F3" w:rsidP="00BB1F1E">
      <w:pPr>
        <w:numPr>
          <w:ilvl w:val="0"/>
          <w:numId w:val="7"/>
        </w:numPr>
        <w:spacing w:before="0" w:after="0"/>
        <w:jc w:val="left"/>
      </w:pPr>
      <w:r w:rsidRPr="002850F3">
        <w:lastRenderedPageBreak/>
        <w:t>Jak dokáže zajíc udělat ze psa jelena?</w:t>
      </w:r>
    </w:p>
    <w:p w14:paraId="3E450DCA" w14:textId="40713BBE" w:rsidR="002850F3" w:rsidRPr="002850F3" w:rsidRDefault="002850F3" w:rsidP="002850F3">
      <w:pPr>
        <w:spacing w:before="0" w:after="0"/>
        <w:ind w:left="720" w:firstLine="696"/>
      </w:pPr>
      <w:r w:rsidRPr="002850F3">
        <w:rPr>
          <w:i/>
        </w:rPr>
        <w:t>Úplná odpověď:</w:t>
      </w:r>
      <w:r>
        <w:rPr>
          <w:i/>
        </w:rPr>
        <w:t xml:space="preserve"> </w:t>
      </w:r>
      <w:r>
        <w:t>Kličkuje, neschová se rovnou do nory a psa to zmate.</w:t>
      </w:r>
    </w:p>
    <w:p w14:paraId="7A2EC2F0" w14:textId="77777777" w:rsidR="002850F3" w:rsidRPr="002850F3" w:rsidRDefault="002850F3" w:rsidP="002850F3">
      <w:pPr>
        <w:spacing w:before="0" w:after="0"/>
        <w:ind w:left="720"/>
      </w:pPr>
    </w:p>
    <w:p w14:paraId="6EF9791B" w14:textId="77777777" w:rsidR="002850F3" w:rsidRPr="002850F3" w:rsidRDefault="002850F3" w:rsidP="00BB1F1E">
      <w:pPr>
        <w:numPr>
          <w:ilvl w:val="0"/>
          <w:numId w:val="7"/>
        </w:numPr>
        <w:spacing w:before="0" w:after="0"/>
        <w:jc w:val="left"/>
      </w:pPr>
      <w:r w:rsidRPr="002850F3">
        <w:t xml:space="preserve">Co myslí Baryk slovy „nosí celou zimu u nosu svíčku“? </w:t>
      </w:r>
    </w:p>
    <w:p w14:paraId="0C560335" w14:textId="50817246" w:rsidR="002850F3" w:rsidRPr="002850F3" w:rsidRDefault="002850F3" w:rsidP="002850F3">
      <w:pPr>
        <w:spacing w:before="0" w:after="0"/>
        <w:ind w:left="720" w:firstLine="696"/>
      </w:pPr>
      <w:r w:rsidRPr="002850F3">
        <w:rPr>
          <w:i/>
        </w:rPr>
        <w:t>Úplná odpověď:</w:t>
      </w:r>
      <w:r>
        <w:t xml:space="preserve"> Pořád mu teče z nosu.</w:t>
      </w:r>
    </w:p>
    <w:p w14:paraId="5AC5B762" w14:textId="77777777" w:rsidR="002850F3" w:rsidRPr="002850F3" w:rsidRDefault="002850F3" w:rsidP="002850F3">
      <w:pPr>
        <w:spacing w:before="0" w:after="0"/>
        <w:ind w:left="720"/>
      </w:pPr>
    </w:p>
    <w:p w14:paraId="6E190E1B" w14:textId="77777777" w:rsidR="002850F3" w:rsidRPr="002850F3" w:rsidRDefault="002850F3" w:rsidP="00BB1F1E">
      <w:pPr>
        <w:numPr>
          <w:ilvl w:val="0"/>
          <w:numId w:val="7"/>
        </w:numPr>
        <w:spacing w:before="0" w:after="0"/>
        <w:jc w:val="left"/>
      </w:pPr>
      <w:r w:rsidRPr="002850F3">
        <w:t>Jakým jiným slovem označuje Baryk zajíce?</w:t>
      </w:r>
    </w:p>
    <w:p w14:paraId="568AD291" w14:textId="1109C937" w:rsidR="002850F3" w:rsidRPr="002850F3" w:rsidRDefault="002850F3" w:rsidP="002850F3">
      <w:pPr>
        <w:spacing w:before="0" w:after="0"/>
        <w:ind w:left="720" w:firstLine="696"/>
      </w:pPr>
      <w:r w:rsidRPr="002850F3">
        <w:rPr>
          <w:i/>
        </w:rPr>
        <w:t>Úplná odpověď:</w:t>
      </w:r>
      <w:r>
        <w:t xml:space="preserve"> ušáci</w:t>
      </w:r>
    </w:p>
    <w:p w14:paraId="26BCE3D6" w14:textId="77777777" w:rsidR="002850F3" w:rsidRPr="002850F3" w:rsidRDefault="002850F3" w:rsidP="002850F3">
      <w:pPr>
        <w:spacing w:before="0" w:after="0"/>
        <w:ind w:left="720"/>
      </w:pPr>
    </w:p>
    <w:p w14:paraId="377D5672" w14:textId="77777777" w:rsidR="002850F3" w:rsidRPr="002850F3" w:rsidRDefault="002850F3" w:rsidP="00BB1F1E">
      <w:pPr>
        <w:numPr>
          <w:ilvl w:val="0"/>
          <w:numId w:val="7"/>
        </w:numPr>
        <w:spacing w:before="0" w:after="0"/>
        <w:jc w:val="left"/>
      </w:pPr>
      <w:r w:rsidRPr="002850F3">
        <w:t>Co jsou to běhy?</w:t>
      </w:r>
    </w:p>
    <w:p w14:paraId="26AAF294" w14:textId="3F78F808" w:rsidR="002850F3" w:rsidRPr="002850F3" w:rsidRDefault="002850F3" w:rsidP="002850F3">
      <w:pPr>
        <w:spacing w:before="0" w:after="0"/>
        <w:ind w:left="720" w:firstLine="696"/>
      </w:pPr>
      <w:r w:rsidRPr="002850F3">
        <w:rPr>
          <w:i/>
        </w:rPr>
        <w:t>Úplná odpověď:</w:t>
      </w:r>
      <w:r>
        <w:t xml:space="preserve"> zadní nohy zajíců</w:t>
      </w:r>
    </w:p>
    <w:p w14:paraId="0728CFAA" w14:textId="77777777" w:rsidR="002850F3" w:rsidRPr="002850F3" w:rsidRDefault="002850F3" w:rsidP="002850F3">
      <w:pPr>
        <w:spacing w:before="0" w:after="0"/>
        <w:ind w:left="720"/>
      </w:pPr>
    </w:p>
    <w:p w14:paraId="43B37391" w14:textId="77777777" w:rsidR="002850F3" w:rsidRPr="002850F3" w:rsidRDefault="002850F3" w:rsidP="00BB1F1E">
      <w:pPr>
        <w:numPr>
          <w:ilvl w:val="0"/>
          <w:numId w:val="7"/>
        </w:numPr>
        <w:spacing w:before="0" w:after="0"/>
        <w:jc w:val="left"/>
      </w:pPr>
      <w:r w:rsidRPr="002850F3">
        <w:t>Proč by Baryk zajíce stejně nezakousl?</w:t>
      </w:r>
    </w:p>
    <w:p w14:paraId="07721FC7" w14:textId="1ED01576" w:rsidR="002850F3" w:rsidRPr="002850F3" w:rsidRDefault="002850F3" w:rsidP="002850F3">
      <w:pPr>
        <w:spacing w:before="0" w:after="0"/>
        <w:ind w:left="720" w:firstLine="696"/>
      </w:pPr>
      <w:r w:rsidRPr="002850F3">
        <w:rPr>
          <w:i/>
        </w:rPr>
        <w:t>Úplná odpověď:</w:t>
      </w:r>
      <w:r>
        <w:t xml:space="preserve"> Proto to byly hodný pes.</w:t>
      </w:r>
    </w:p>
    <w:p w14:paraId="4039D116" w14:textId="77777777" w:rsidR="002850F3" w:rsidRPr="002850F3" w:rsidRDefault="002850F3" w:rsidP="002850F3">
      <w:pPr>
        <w:spacing w:before="0" w:after="0"/>
        <w:ind w:left="720"/>
      </w:pPr>
    </w:p>
    <w:p w14:paraId="051710E3" w14:textId="77777777" w:rsidR="002850F3" w:rsidRPr="002850F3" w:rsidRDefault="002850F3" w:rsidP="00BB1F1E">
      <w:pPr>
        <w:numPr>
          <w:ilvl w:val="0"/>
          <w:numId w:val="7"/>
        </w:numPr>
        <w:spacing w:before="0" w:after="0"/>
        <w:jc w:val="left"/>
      </w:pPr>
      <w:r w:rsidRPr="002850F3">
        <w:t>Nahraď slovo „chramst“ slovem stejného významu.</w:t>
      </w:r>
    </w:p>
    <w:p w14:paraId="609DD5F4" w14:textId="02B3AF65" w:rsidR="002850F3" w:rsidRPr="002850F3" w:rsidRDefault="002850F3" w:rsidP="002850F3">
      <w:pPr>
        <w:spacing w:before="0" w:after="0"/>
        <w:ind w:left="720" w:firstLine="696"/>
      </w:pPr>
      <w:r w:rsidRPr="002850F3">
        <w:rPr>
          <w:i/>
        </w:rPr>
        <w:t>Úplná odpověď:</w:t>
      </w:r>
      <w:r>
        <w:t xml:space="preserve"> na skus; ham; tak blízko, že by ho mohl už lapit; na dosah</w:t>
      </w:r>
    </w:p>
    <w:p w14:paraId="2225DC7E" w14:textId="77777777" w:rsidR="002850F3" w:rsidRPr="002850F3" w:rsidRDefault="002850F3" w:rsidP="002850F3">
      <w:pPr>
        <w:spacing w:before="0" w:after="0"/>
        <w:ind w:left="720"/>
      </w:pPr>
    </w:p>
    <w:p w14:paraId="21888200" w14:textId="5AD3431D" w:rsidR="002850F3" w:rsidRPr="002850F3" w:rsidRDefault="002850F3" w:rsidP="00BB1F1E">
      <w:pPr>
        <w:numPr>
          <w:ilvl w:val="0"/>
          <w:numId w:val="7"/>
        </w:numPr>
        <w:spacing w:before="0" w:after="0"/>
        <w:jc w:val="left"/>
      </w:pPr>
      <w:r w:rsidRPr="002850F3">
        <w:t>Proč nemus</w:t>
      </w:r>
      <w:r w:rsidR="00A32BEA">
        <w:t>ej</w:t>
      </w:r>
      <w:r w:rsidRPr="002850F3">
        <w:t>í zajíci pít?</w:t>
      </w:r>
    </w:p>
    <w:p w14:paraId="6EEE6B07" w14:textId="31F1CCCF" w:rsidR="002850F3" w:rsidRPr="002850F3" w:rsidRDefault="002850F3" w:rsidP="002850F3">
      <w:pPr>
        <w:spacing w:before="0" w:after="0"/>
        <w:ind w:left="720" w:firstLine="696"/>
      </w:pPr>
      <w:r w:rsidRPr="002850F3">
        <w:rPr>
          <w:i/>
        </w:rPr>
        <w:t>Úplná odpověď:</w:t>
      </w:r>
      <w:r>
        <w:t xml:space="preserve"> </w:t>
      </w:r>
      <w:r w:rsidR="00A32BEA">
        <w:t>Protože získávají vodu z rostlin.</w:t>
      </w:r>
    </w:p>
    <w:p w14:paraId="4B8CE3E1" w14:textId="77777777" w:rsidR="002850F3" w:rsidRPr="002850F3" w:rsidRDefault="002850F3" w:rsidP="002850F3">
      <w:pPr>
        <w:spacing w:before="0" w:after="0"/>
        <w:ind w:left="720"/>
      </w:pPr>
    </w:p>
    <w:p w14:paraId="770EFDA2" w14:textId="77777777" w:rsidR="002850F3" w:rsidRPr="002850F3" w:rsidRDefault="002850F3" w:rsidP="00BB1F1E">
      <w:pPr>
        <w:numPr>
          <w:ilvl w:val="0"/>
          <w:numId w:val="7"/>
        </w:numPr>
        <w:spacing w:before="0" w:after="0"/>
        <w:jc w:val="left"/>
      </w:pPr>
      <w:r w:rsidRPr="002850F3">
        <w:t>Myslíš, že by pro psy bylo snadnější dohnat zajíce, pokud by nekličkovali? Zdůvodni.</w:t>
      </w:r>
    </w:p>
    <w:p w14:paraId="08A248E4" w14:textId="7BF7CA87" w:rsidR="002850F3" w:rsidRDefault="002850F3" w:rsidP="00A32BEA">
      <w:pPr>
        <w:spacing w:before="0" w:after="0"/>
        <w:ind w:left="720" w:firstLine="696"/>
      </w:pPr>
      <w:r w:rsidRPr="002850F3">
        <w:rPr>
          <w:i/>
        </w:rPr>
        <w:t>Úplná odpověď:</w:t>
      </w:r>
      <w:r w:rsidR="00A32BEA">
        <w:t xml:space="preserve"> Možná ano, možná ne – ničím by je nezmátli, ale zajíci zase mají běhy a běhají rychleji než psi.</w:t>
      </w:r>
    </w:p>
    <w:p w14:paraId="78603E16" w14:textId="77777777" w:rsidR="00A32BEA" w:rsidRPr="002850F3" w:rsidRDefault="00A32BEA" w:rsidP="00A32BEA">
      <w:pPr>
        <w:spacing w:before="0" w:after="0"/>
        <w:ind w:left="720" w:firstLine="696"/>
      </w:pPr>
    </w:p>
    <w:p w14:paraId="54D307A7" w14:textId="77777777" w:rsidR="002850F3" w:rsidRPr="002850F3" w:rsidRDefault="002850F3" w:rsidP="00BB1F1E">
      <w:pPr>
        <w:numPr>
          <w:ilvl w:val="0"/>
          <w:numId w:val="7"/>
        </w:numPr>
        <w:spacing w:before="0" w:after="0"/>
        <w:jc w:val="left"/>
      </w:pPr>
      <w:r w:rsidRPr="002850F3">
        <w:t>Proč už zajíc na Baryka nedělá dlouhý nos?</w:t>
      </w:r>
    </w:p>
    <w:p w14:paraId="36518826" w14:textId="013CD740" w:rsidR="002850F3" w:rsidRDefault="002850F3" w:rsidP="00A32BEA">
      <w:pPr>
        <w:spacing w:before="0" w:after="0"/>
        <w:ind w:left="720" w:firstLine="696"/>
      </w:pPr>
      <w:r w:rsidRPr="002850F3">
        <w:rPr>
          <w:i/>
        </w:rPr>
        <w:t>Úplná odpověď:</w:t>
      </w:r>
      <w:r w:rsidR="00A32BEA">
        <w:t xml:space="preserve"> 1) Protože mu byl vděčný, že ho prve nezakousl.</w:t>
      </w:r>
    </w:p>
    <w:p w14:paraId="68C4465D" w14:textId="6F3DE5F9" w:rsidR="00BB1F1E" w:rsidRDefault="00A32BEA" w:rsidP="006C4539">
      <w:pPr>
        <w:spacing w:before="0" w:after="0"/>
        <w:ind w:left="720" w:firstLine="696"/>
      </w:pPr>
      <w:r>
        <w:tab/>
      </w:r>
      <w:r>
        <w:tab/>
        <w:t xml:space="preserve">    2) Protože se bojí, aby ho zase nechytil a nezakousl.</w:t>
      </w:r>
    </w:p>
    <w:p w14:paraId="6BF6BBFA" w14:textId="77777777" w:rsidR="006C4539" w:rsidRDefault="006C4539" w:rsidP="006C4539">
      <w:pPr>
        <w:spacing w:before="0" w:after="0"/>
      </w:pPr>
    </w:p>
    <w:p w14:paraId="739648B9" w14:textId="28C53871" w:rsidR="006C4539" w:rsidRDefault="006C4539" w:rsidP="006C4539">
      <w:pPr>
        <w:spacing w:before="0" w:after="0"/>
      </w:pPr>
      <w:r>
        <w:lastRenderedPageBreak/>
        <w:t xml:space="preserve">Pro uvolnění a relaxaci po práci si žáci mohou „Já Baryk a můj zajíc“ (případně i jiný díl) pustit jako video v aplikaci </w:t>
      </w:r>
      <w:r w:rsidRPr="006C4539">
        <w:rPr>
          <w:b/>
          <w:u w:val="single"/>
        </w:rPr>
        <w:t>Tubecast</w:t>
      </w:r>
      <w:r>
        <w:t>.</w:t>
      </w:r>
    </w:p>
    <w:p w14:paraId="31130EC2" w14:textId="77777777" w:rsidR="006C4539" w:rsidRDefault="006C4539" w:rsidP="006C4539">
      <w:pPr>
        <w:spacing w:before="0" w:after="0"/>
      </w:pPr>
    </w:p>
    <w:p w14:paraId="4329FBCC" w14:textId="2A3E46F2" w:rsidR="006C4539" w:rsidRDefault="006C4539" w:rsidP="006C4539">
      <w:pPr>
        <w:spacing w:before="0" w:after="0"/>
      </w:pPr>
      <w:r>
        <w:t xml:space="preserve">Obr. č. 2 – video </w:t>
      </w:r>
      <w:r w:rsidRPr="006C4539">
        <w:rPr>
          <w:i/>
        </w:rPr>
        <w:t>Já Baryk</w:t>
      </w:r>
      <w:r>
        <w:t xml:space="preserve"> - aplikace </w:t>
      </w:r>
      <w:r w:rsidRPr="006C4539">
        <w:rPr>
          <w:b/>
        </w:rPr>
        <w:t>Tubecast</w:t>
      </w:r>
    </w:p>
    <w:p w14:paraId="32347979" w14:textId="5FA419EB" w:rsidR="006C4539" w:rsidRDefault="00EA024E" w:rsidP="00EA024E">
      <w:pPr>
        <w:spacing w:before="0" w:after="0"/>
        <w:jc w:val="center"/>
      </w:pPr>
      <w:r>
        <w:rPr>
          <w:noProof/>
        </w:rPr>
        <w:drawing>
          <wp:inline distT="0" distB="0" distL="0" distR="0" wp14:anchorId="35832BD5" wp14:editId="2207191D">
            <wp:extent cx="4801382" cy="2699309"/>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03374" cy="2700429"/>
                    </a:xfrm>
                    <a:prstGeom prst="rect">
                      <a:avLst/>
                    </a:prstGeom>
                  </pic:spPr>
                </pic:pic>
              </a:graphicData>
            </a:graphic>
          </wp:inline>
        </w:drawing>
      </w:r>
    </w:p>
    <w:p w14:paraId="055B44FB" w14:textId="77777777" w:rsidR="00EA024E" w:rsidRPr="006C4539" w:rsidRDefault="00EA024E" w:rsidP="00EA024E">
      <w:pPr>
        <w:spacing w:before="0" w:after="0"/>
        <w:jc w:val="center"/>
      </w:pPr>
    </w:p>
    <w:p w14:paraId="303B8051" w14:textId="77777777" w:rsidR="00D91E9C" w:rsidRDefault="00D91E9C" w:rsidP="00D91E9C">
      <w:pPr>
        <w:pStyle w:val="Nadpis2"/>
      </w:pPr>
      <w:r>
        <w:t>Závěrečná část</w:t>
      </w:r>
    </w:p>
    <w:p w14:paraId="179C27D7" w14:textId="496F41A3" w:rsidR="00EA024E" w:rsidRDefault="00EA024E" w:rsidP="00C14392">
      <w:r>
        <w:t xml:space="preserve">Na závěr hodiny si žáci mohou zahrát hru. Otevřou si aplikace </w:t>
      </w:r>
      <w:r w:rsidRPr="00EA024E">
        <w:rPr>
          <w:b/>
          <w:u w:val="single"/>
        </w:rPr>
        <w:t>Výukové kartičky</w:t>
      </w:r>
      <w:r>
        <w:t xml:space="preserve"> a zvolí z nabídky </w:t>
      </w:r>
      <w:r w:rsidRPr="00EA024E">
        <w:rPr>
          <w:i/>
        </w:rPr>
        <w:t>Domácí zvířata</w:t>
      </w:r>
      <w:r>
        <w:t xml:space="preserve"> (zůstaneme u tématu – pes je domácí zvíře). Zde už je na volbě dětí, kterou část si vyberou.</w:t>
      </w:r>
      <w:r w:rsidR="00532EEE">
        <w:t xml:space="preserve"> Hra bude žáky bavit i proto, že je k ní zapotřebí zvuk.</w:t>
      </w:r>
    </w:p>
    <w:p w14:paraId="3F24E91A" w14:textId="77777777" w:rsidR="00532EEE" w:rsidRDefault="00532EEE" w:rsidP="006C4539">
      <w:pPr>
        <w:jc w:val="left"/>
      </w:pPr>
    </w:p>
    <w:p w14:paraId="7C1CB1BE" w14:textId="0192787F" w:rsidR="00EA024E" w:rsidRPr="00EA024E" w:rsidRDefault="00EA024E" w:rsidP="006C4539">
      <w:pPr>
        <w:jc w:val="left"/>
      </w:pPr>
      <w:r>
        <w:t xml:space="preserve">Obr. č. 3 – aplikace </w:t>
      </w:r>
      <w:r w:rsidRPr="00EA024E">
        <w:rPr>
          <w:b/>
        </w:rPr>
        <w:t>Výukové kartičky</w:t>
      </w:r>
      <w:r>
        <w:t xml:space="preserve"> - výběr</w:t>
      </w:r>
    </w:p>
    <w:p w14:paraId="079008D6" w14:textId="4C319323" w:rsidR="00EA024E" w:rsidRDefault="00EA024E" w:rsidP="00532EEE">
      <w:pPr>
        <w:jc w:val="center"/>
      </w:pPr>
      <w:r>
        <w:rPr>
          <w:noProof/>
        </w:rPr>
        <w:drawing>
          <wp:inline distT="0" distB="0" distL="0" distR="0" wp14:anchorId="7A8A8788" wp14:editId="6E4B8311">
            <wp:extent cx="3929585" cy="2209190"/>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31215" cy="2210106"/>
                    </a:xfrm>
                    <a:prstGeom prst="rect">
                      <a:avLst/>
                    </a:prstGeom>
                  </pic:spPr>
                </pic:pic>
              </a:graphicData>
            </a:graphic>
          </wp:inline>
        </w:drawing>
      </w:r>
    </w:p>
    <w:p w14:paraId="5489D1DE" w14:textId="3BAFA32E" w:rsidR="00EA024E" w:rsidRPr="00EA024E" w:rsidRDefault="00EA024E" w:rsidP="00EA024E">
      <w:pPr>
        <w:jc w:val="left"/>
      </w:pPr>
      <w:r>
        <w:lastRenderedPageBreak/>
        <w:t xml:space="preserve">Obr. č. 4 - aplikace </w:t>
      </w:r>
      <w:r w:rsidRPr="00EA024E">
        <w:rPr>
          <w:b/>
        </w:rPr>
        <w:t>Výukové kartičky</w:t>
      </w:r>
      <w:r>
        <w:t xml:space="preserve"> - pexeso</w:t>
      </w:r>
    </w:p>
    <w:p w14:paraId="5E606264" w14:textId="7761D68D" w:rsidR="00EA024E" w:rsidRPr="00EA024E" w:rsidRDefault="00EA024E" w:rsidP="00532EEE">
      <w:pPr>
        <w:jc w:val="center"/>
        <w:sectPr w:rsidR="00EA024E" w:rsidRPr="00EA024E" w:rsidSect="00A65F4A">
          <w:headerReference w:type="default" r:id="rId21"/>
          <w:pgSz w:w="11906" w:h="16838" w:code="9"/>
          <w:pgMar w:top="1418" w:right="1418" w:bottom="1418" w:left="1418" w:header="709" w:footer="709" w:gutter="0"/>
          <w:cols w:space="709"/>
          <w:docGrid w:linePitch="360"/>
        </w:sectPr>
      </w:pPr>
      <w:r>
        <w:rPr>
          <w:noProof/>
        </w:rPr>
        <w:drawing>
          <wp:inline distT="0" distB="0" distL="0" distR="0" wp14:anchorId="7F70DD2C" wp14:editId="4000C5FB">
            <wp:extent cx="3986784" cy="2241347"/>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88436" cy="2242276"/>
                    </a:xfrm>
                    <a:prstGeom prst="rect">
                      <a:avLst/>
                    </a:prstGeom>
                  </pic:spPr>
                </pic:pic>
              </a:graphicData>
            </a:graphic>
          </wp:inline>
        </w:drawing>
      </w:r>
    </w:p>
    <w:p w14:paraId="5A27906E" w14:textId="1B7428F4" w:rsidR="00A65F4A" w:rsidRDefault="00DE5DFE" w:rsidP="00A65F4A">
      <w:pPr>
        <w:pStyle w:val="Nadpis1"/>
      </w:pPr>
      <w:bookmarkStart w:id="5" w:name="_Toc427266003"/>
      <w:r>
        <w:lastRenderedPageBreak/>
        <w:t>Večerní pohádky z velkého S</w:t>
      </w:r>
      <w:r w:rsidR="00382951">
        <w:t>tromodomu</w:t>
      </w:r>
      <w:bookmarkEnd w:id="5"/>
    </w:p>
    <w:tbl>
      <w:tblPr>
        <w:tblStyle w:val="Mkatabulky"/>
        <w:tblW w:w="0" w:type="auto"/>
        <w:tblLook w:val="04A0" w:firstRow="1" w:lastRow="0" w:firstColumn="1" w:lastColumn="0" w:noHBand="0" w:noVBand="1"/>
      </w:tblPr>
      <w:tblGrid>
        <w:gridCol w:w="2655"/>
        <w:gridCol w:w="6405"/>
      </w:tblGrid>
      <w:tr w:rsidR="00A65F4A" w:rsidRPr="00A82C19" w14:paraId="7E8B8CC7" w14:textId="77777777" w:rsidTr="00463970">
        <w:tc>
          <w:tcPr>
            <w:tcW w:w="2655" w:type="dxa"/>
            <w:vAlign w:val="center"/>
          </w:tcPr>
          <w:p w14:paraId="3ADCBB15" w14:textId="77777777" w:rsidR="00A65F4A" w:rsidRPr="00A82C19" w:rsidRDefault="00A65F4A" w:rsidP="00463970">
            <w:r>
              <w:t>Tematický celek</w:t>
            </w:r>
          </w:p>
        </w:tc>
        <w:tc>
          <w:tcPr>
            <w:tcW w:w="6405" w:type="dxa"/>
            <w:vAlign w:val="center"/>
          </w:tcPr>
          <w:p w14:paraId="4101D66B" w14:textId="1B282047" w:rsidR="00A65F4A" w:rsidRPr="00A82C19" w:rsidRDefault="00382951" w:rsidP="00463970">
            <w:r>
              <w:t>Laura Magni – Ještěrka Diana pláče</w:t>
            </w:r>
          </w:p>
        </w:tc>
      </w:tr>
      <w:tr w:rsidR="00A65F4A" w:rsidRPr="00A82C19" w14:paraId="752C3937" w14:textId="77777777" w:rsidTr="00463970">
        <w:tc>
          <w:tcPr>
            <w:tcW w:w="2655" w:type="dxa"/>
            <w:vAlign w:val="center"/>
          </w:tcPr>
          <w:p w14:paraId="4AA49A30" w14:textId="77777777" w:rsidR="00A65F4A" w:rsidRDefault="00A65F4A" w:rsidP="00463970">
            <w:r>
              <w:t>Téma vyučované hodiny</w:t>
            </w:r>
          </w:p>
        </w:tc>
        <w:tc>
          <w:tcPr>
            <w:tcW w:w="6405" w:type="dxa"/>
            <w:vAlign w:val="center"/>
          </w:tcPr>
          <w:p w14:paraId="27BC12DC" w14:textId="3D0CD32F" w:rsidR="00A65F4A" w:rsidRPr="00A82C19" w:rsidRDefault="00382951" w:rsidP="00463970">
            <w:r>
              <w:t>Práce s textem</w:t>
            </w:r>
          </w:p>
        </w:tc>
      </w:tr>
      <w:tr w:rsidR="00A65F4A" w:rsidRPr="00A82C19" w14:paraId="1D0AD0CE" w14:textId="77777777" w:rsidTr="00463970">
        <w:tc>
          <w:tcPr>
            <w:tcW w:w="2655" w:type="dxa"/>
            <w:vAlign w:val="center"/>
          </w:tcPr>
          <w:p w14:paraId="3C9BF522" w14:textId="77777777" w:rsidR="00A65F4A" w:rsidRPr="00A82C19" w:rsidRDefault="00A65F4A" w:rsidP="00463970">
            <w:r>
              <w:t>Cílová skupina</w:t>
            </w:r>
          </w:p>
        </w:tc>
        <w:tc>
          <w:tcPr>
            <w:tcW w:w="6405" w:type="dxa"/>
            <w:vAlign w:val="center"/>
          </w:tcPr>
          <w:p w14:paraId="4617E075" w14:textId="1585AF35" w:rsidR="00A65F4A" w:rsidRPr="00A82C19" w:rsidRDefault="00382951" w:rsidP="00382951">
            <w:r>
              <w:t>3. třída</w:t>
            </w:r>
          </w:p>
        </w:tc>
      </w:tr>
      <w:tr w:rsidR="00A65F4A" w:rsidRPr="00A82C19" w14:paraId="1A483E75" w14:textId="77777777" w:rsidTr="00463970">
        <w:tc>
          <w:tcPr>
            <w:tcW w:w="2655" w:type="dxa"/>
            <w:vAlign w:val="center"/>
          </w:tcPr>
          <w:p w14:paraId="42F942AE" w14:textId="77777777" w:rsidR="00A65F4A" w:rsidRPr="00A82C19" w:rsidRDefault="00A65F4A" w:rsidP="00463970">
            <w:r>
              <w:t>Časová dotace</w:t>
            </w:r>
          </w:p>
        </w:tc>
        <w:tc>
          <w:tcPr>
            <w:tcW w:w="6405" w:type="dxa"/>
            <w:vAlign w:val="center"/>
          </w:tcPr>
          <w:p w14:paraId="6F7FF0DD" w14:textId="212F9FE0" w:rsidR="00A65F4A" w:rsidRPr="00A82C19" w:rsidRDefault="00382951" w:rsidP="00463970">
            <w:r>
              <w:t>1 vyučovací hodina</w:t>
            </w:r>
          </w:p>
        </w:tc>
      </w:tr>
      <w:tr w:rsidR="00A65F4A" w:rsidRPr="00A82C19" w14:paraId="106ACA8B" w14:textId="77777777" w:rsidTr="00463970">
        <w:tc>
          <w:tcPr>
            <w:tcW w:w="2655" w:type="dxa"/>
            <w:vAlign w:val="center"/>
          </w:tcPr>
          <w:p w14:paraId="6090BED5" w14:textId="77777777" w:rsidR="00A65F4A" w:rsidRPr="00A82C19" w:rsidRDefault="00A65F4A" w:rsidP="00463970">
            <w:r>
              <w:t>Klíčová slova</w:t>
            </w:r>
          </w:p>
        </w:tc>
        <w:tc>
          <w:tcPr>
            <w:tcW w:w="6405" w:type="dxa"/>
            <w:vAlign w:val="center"/>
          </w:tcPr>
          <w:p w14:paraId="2BF5D14A" w14:textId="150D2085" w:rsidR="00A65F4A" w:rsidRPr="00A82C19" w:rsidRDefault="00DE5DFE" w:rsidP="00463970">
            <w:r>
              <w:t>Emoce, přátelství a mezilidské vztahy, přezdívka, odpuštění</w:t>
            </w:r>
          </w:p>
        </w:tc>
      </w:tr>
      <w:tr w:rsidR="00A65F4A" w:rsidRPr="00A82C19" w14:paraId="44A6E461" w14:textId="77777777" w:rsidTr="00463970">
        <w:tc>
          <w:tcPr>
            <w:tcW w:w="2655" w:type="dxa"/>
            <w:vAlign w:val="center"/>
          </w:tcPr>
          <w:p w14:paraId="6BE8F4FC" w14:textId="77777777" w:rsidR="00A65F4A" w:rsidRPr="00A82C19" w:rsidRDefault="00A65F4A" w:rsidP="00463970">
            <w:r>
              <w:t>Cíle vyučovací hodiny</w:t>
            </w:r>
          </w:p>
        </w:tc>
        <w:tc>
          <w:tcPr>
            <w:tcW w:w="6405" w:type="dxa"/>
            <w:vAlign w:val="center"/>
          </w:tcPr>
          <w:p w14:paraId="0C80895E" w14:textId="6DEFD88F" w:rsidR="00DE5DFE" w:rsidRDefault="00DE5DFE" w:rsidP="00463970">
            <w:r>
              <w:t>Žák pochopí význam slova sousedé a mezilidské vztahy.</w:t>
            </w:r>
          </w:p>
          <w:p w14:paraId="5D0827CD" w14:textId="77777777" w:rsidR="00DE5DFE" w:rsidRDefault="00DE5DFE" w:rsidP="00463970">
            <w:r>
              <w:t>Žák formuluje a uvědomí si práva a povinnosti sousedů.</w:t>
            </w:r>
          </w:p>
          <w:p w14:paraId="1CEBCC86" w14:textId="5636387D" w:rsidR="00DE5DFE" w:rsidRDefault="00DE5DFE" w:rsidP="00463970">
            <w:r>
              <w:t>Žák hodnotí jednání postav.</w:t>
            </w:r>
          </w:p>
          <w:p w14:paraId="630B541E" w14:textId="79220752" w:rsidR="00A65F4A" w:rsidRPr="00A82C19" w:rsidRDefault="00A65F4A" w:rsidP="00463970"/>
        </w:tc>
      </w:tr>
      <w:tr w:rsidR="00A65F4A" w:rsidRPr="00A82C19" w14:paraId="261227FA" w14:textId="77777777" w:rsidTr="00463970">
        <w:tc>
          <w:tcPr>
            <w:tcW w:w="2655" w:type="dxa"/>
            <w:vAlign w:val="center"/>
          </w:tcPr>
          <w:p w14:paraId="51944324" w14:textId="1D11FD7C" w:rsidR="00A65F4A" w:rsidRPr="00A82C19" w:rsidRDefault="00A65F4A" w:rsidP="00463970">
            <w:r>
              <w:t>Organizační formy</w:t>
            </w:r>
          </w:p>
        </w:tc>
        <w:tc>
          <w:tcPr>
            <w:tcW w:w="6405" w:type="dxa"/>
            <w:vAlign w:val="center"/>
          </w:tcPr>
          <w:p w14:paraId="3FE0971E" w14:textId="235C6940" w:rsidR="00A65F4A" w:rsidRPr="00C14392" w:rsidRDefault="00DE5DFE" w:rsidP="00463970">
            <w:pPr>
              <w:rPr>
                <w:i/>
                <w:color w:val="FF0000"/>
              </w:rPr>
            </w:pPr>
            <w:r w:rsidRPr="00DE5DFE">
              <w:rPr>
                <w:i/>
              </w:rPr>
              <w:t>Diskuse, samostatná práce žáků</w:t>
            </w:r>
          </w:p>
        </w:tc>
      </w:tr>
      <w:tr w:rsidR="00A65F4A" w:rsidRPr="00501BCC" w14:paraId="47EDB675" w14:textId="77777777" w:rsidTr="00463970">
        <w:tc>
          <w:tcPr>
            <w:tcW w:w="2655" w:type="dxa"/>
            <w:vAlign w:val="center"/>
          </w:tcPr>
          <w:p w14:paraId="21945FA3" w14:textId="77777777" w:rsidR="00A65F4A" w:rsidRPr="00501BCC" w:rsidRDefault="00A65F4A" w:rsidP="00463970">
            <w:r w:rsidRPr="00A82C19">
              <w:t>Pomů</w:t>
            </w:r>
            <w:r>
              <w:t>cky</w:t>
            </w:r>
          </w:p>
        </w:tc>
        <w:tc>
          <w:tcPr>
            <w:tcW w:w="6405" w:type="dxa"/>
            <w:vAlign w:val="center"/>
          </w:tcPr>
          <w:p w14:paraId="5425C46F" w14:textId="078ED9C7" w:rsidR="00A65F4A" w:rsidRPr="00C14392" w:rsidRDefault="00DE5DFE" w:rsidP="00463970">
            <w:pPr>
              <w:rPr>
                <w:i/>
                <w:color w:val="FF0000"/>
              </w:rPr>
            </w:pPr>
            <w:r w:rsidRPr="00DE5DFE">
              <w:rPr>
                <w:i/>
              </w:rPr>
              <w:t>Tablet</w:t>
            </w:r>
            <w:r>
              <w:rPr>
                <w:i/>
              </w:rPr>
              <w:t>, výchozí text, aplikace QuizMaker, Test nálady, Who am I?, Animals Translated</w:t>
            </w:r>
          </w:p>
        </w:tc>
      </w:tr>
    </w:tbl>
    <w:p w14:paraId="057D8212" w14:textId="77777777" w:rsidR="00A65F4A" w:rsidRDefault="00A65F4A" w:rsidP="00A65F4A"/>
    <w:p w14:paraId="3AF39EAB" w14:textId="77777777" w:rsidR="00A65F4A" w:rsidRDefault="00A65F4A" w:rsidP="00A65F4A">
      <w:pPr>
        <w:pStyle w:val="Nadpis2"/>
      </w:pPr>
      <w:r>
        <w:t>Úvodní část</w:t>
      </w:r>
    </w:p>
    <w:p w14:paraId="6D9CCE73" w14:textId="77777777" w:rsidR="00C14392" w:rsidRDefault="00C14392" w:rsidP="00C14392">
      <w:r>
        <w:t>Pro práci s tímto materiálem musí mít každý žák k dispozici tablet s předem nainstalovanými aplikacemi.</w:t>
      </w:r>
    </w:p>
    <w:p w14:paraId="056535F1" w14:textId="4A88652F" w:rsidR="00C14392" w:rsidRDefault="00C14392" w:rsidP="00C14392">
      <w:r>
        <w:t xml:space="preserve">Žáci si v programu Word najdou soubor s textem </w:t>
      </w:r>
      <w:r w:rsidRPr="00C14392">
        <w:rPr>
          <w:b/>
          <w:u w:val="single"/>
        </w:rPr>
        <w:t>Ještěrka Diana pláče</w:t>
      </w:r>
      <w:r>
        <w:t>. Před samotným čtením příběhu dostanou možnost vyjádřit své představy a fantazie.</w:t>
      </w:r>
    </w:p>
    <w:p w14:paraId="1D476B43" w14:textId="77777777" w:rsidR="00C14392" w:rsidRPr="00C14392" w:rsidRDefault="00C14392" w:rsidP="00C14392">
      <w:pPr>
        <w:numPr>
          <w:ilvl w:val="0"/>
          <w:numId w:val="8"/>
        </w:numPr>
        <w:spacing w:before="0" w:after="200" w:line="276" w:lineRule="auto"/>
      </w:pPr>
      <w:r w:rsidRPr="00C14392">
        <w:t>Co je to ještěrka a jak vypadá?</w:t>
      </w:r>
    </w:p>
    <w:p w14:paraId="57EA9A1E" w14:textId="77777777" w:rsidR="00C14392" w:rsidRPr="00C14392" w:rsidRDefault="00C14392" w:rsidP="00C14392">
      <w:pPr>
        <w:numPr>
          <w:ilvl w:val="0"/>
          <w:numId w:val="8"/>
        </w:numPr>
        <w:spacing w:before="0" w:after="200" w:line="276" w:lineRule="auto"/>
      </w:pPr>
      <w:r w:rsidRPr="00C14392">
        <w:t>Co se této ještěrce asi přihodilo, že pláče? O čem se asi dočteme?</w:t>
      </w:r>
    </w:p>
    <w:p w14:paraId="620A2D7F" w14:textId="6D9E959C" w:rsidR="00C14392" w:rsidRDefault="00C14392" w:rsidP="00C14392">
      <w:r>
        <w:t>(Volné odpovědi žáků)</w:t>
      </w:r>
    </w:p>
    <w:p w14:paraId="2F1ACD74" w14:textId="77777777" w:rsidR="00A65F4A" w:rsidRDefault="00A65F4A" w:rsidP="00A65F4A">
      <w:pPr>
        <w:pStyle w:val="Nadpis2"/>
      </w:pPr>
      <w:r>
        <w:lastRenderedPageBreak/>
        <w:t>Hlavní část</w:t>
      </w:r>
    </w:p>
    <w:p w14:paraId="77DE8432" w14:textId="7A8D0B7E" w:rsidR="00C14392" w:rsidRDefault="00C14392" w:rsidP="00C14392">
      <w:r>
        <w:t>Dostáváme se k hlasitému čtení textu</w:t>
      </w:r>
      <w:r w:rsidR="00224F1B">
        <w:t>:</w:t>
      </w:r>
    </w:p>
    <w:p w14:paraId="105B0AFE" w14:textId="77777777" w:rsidR="00C14392" w:rsidRPr="00C14392" w:rsidRDefault="00C14392" w:rsidP="00C14392">
      <w:pPr>
        <w:spacing w:before="0" w:after="0"/>
        <w:ind w:firstLine="708"/>
        <w:rPr>
          <w:i/>
        </w:rPr>
      </w:pPr>
      <w:r w:rsidRPr="00C14392">
        <w:rPr>
          <w:i/>
        </w:rPr>
        <w:t>Liška Eliška byla půvabná liščí dáma. Někdy nosila srst samou lokýnku – ne že by jí tak narostla, ale nechávala si udělat trvalou – jindy zas měla kožešinku hladce učesanou. Jenže ji potkala smůla, že bydlela přímo pod ještěrkou Dianou. Ta zas měla slabost pro smutné filmy a trávila celé hodiny u televize. A přitom plakala a plakala jako zaběhnuté kotě.</w:t>
      </w:r>
    </w:p>
    <w:p w14:paraId="0FC162AE" w14:textId="77777777" w:rsidR="00C14392" w:rsidRPr="00C14392" w:rsidRDefault="00C14392" w:rsidP="00C14392">
      <w:pPr>
        <w:spacing w:before="0" w:after="0"/>
        <w:ind w:firstLine="709"/>
        <w:rPr>
          <w:i/>
        </w:rPr>
      </w:pPr>
      <w:r w:rsidRPr="00C14392">
        <w:rPr>
          <w:i/>
        </w:rPr>
        <w:t>Její zamilované filmy byly: „Když pláčeš, musím plakat též“ a „Kolena na cimprcampr“. Když je dávali v televizi, nechala všeho a běžela se dívat. V té době si nejčastěji napouštěla vanu. A zatímco seděla v křesle a ronila hořké slzy nad údělem hrdinů, voda z vany přetekla. Samozřejmě nakonec prosákla stropem a kapala v pravidelných krůpějích do nižšího poschodí. Ty krůpěje dopadaly přesně na psací stůl Lišky Elišky. Ubohé Elišce nezbývalo nic jiného, než odnést všechny papíry a tužky, které byly promoklé jako vrabci, jež překvapil náhlý lijavec.</w:t>
      </w:r>
    </w:p>
    <w:p w14:paraId="08F36DBA" w14:textId="77777777" w:rsidR="00C14392" w:rsidRPr="00C14392" w:rsidRDefault="00C14392" w:rsidP="00C14392">
      <w:pPr>
        <w:spacing w:before="0" w:after="0"/>
        <w:ind w:firstLine="709"/>
        <w:rPr>
          <w:i/>
        </w:rPr>
      </w:pPr>
      <w:r w:rsidRPr="00C14392">
        <w:rPr>
          <w:i/>
        </w:rPr>
        <w:t>Liška Eliška už zkusila všechno, co se dalo. Křičela, vyhrožovala, volala hasiče… Nic nepomáhalo. Dřevo na jejím psacím stole bylo už tak provlhlé, že jednou ráno na něm vyrazil trs trávy. To byl vrchol!</w:t>
      </w:r>
    </w:p>
    <w:p w14:paraId="7DC53B1A" w14:textId="77777777" w:rsidR="00C14392" w:rsidRPr="00C14392" w:rsidRDefault="00C14392" w:rsidP="00C14392">
      <w:pPr>
        <w:spacing w:before="0" w:after="0"/>
        <w:ind w:firstLine="709"/>
        <w:rPr>
          <w:i/>
        </w:rPr>
      </w:pPr>
      <w:r w:rsidRPr="00C14392">
        <w:rPr>
          <w:i/>
        </w:rPr>
        <w:t>Když pak Liška Eliška objevila v trávě první fialky, vzalo ji to u srdce a řekla si: „S tou trávou a něžnými fialkami je můj stůl vlastně velice krásný a podobný nemá docela určitě nikdo na světě.“</w:t>
      </w:r>
    </w:p>
    <w:p w14:paraId="2BA91BC2" w14:textId="77777777" w:rsidR="00C14392" w:rsidRPr="00224F1B" w:rsidRDefault="00C14392" w:rsidP="00224F1B">
      <w:pPr>
        <w:spacing w:before="0" w:after="0"/>
      </w:pPr>
    </w:p>
    <w:p w14:paraId="7A85039A" w14:textId="5BE821B5" w:rsidR="00224F1B" w:rsidRPr="006D6EA7" w:rsidRDefault="00224F1B" w:rsidP="00224F1B">
      <w:pPr>
        <w:spacing w:before="0" w:after="0"/>
      </w:pPr>
      <w:r w:rsidRPr="006D6EA7">
        <w:t>MAGNI, L.</w:t>
      </w:r>
      <w:r w:rsidRPr="006D6EA7">
        <w:rPr>
          <w:i/>
        </w:rPr>
        <w:t xml:space="preserve"> </w:t>
      </w:r>
      <w:r w:rsidRPr="006D6EA7">
        <w:rPr>
          <w:i/>
          <w:iCs/>
        </w:rPr>
        <w:t>Večerní pohádky z velkého stromodomu</w:t>
      </w:r>
      <w:r w:rsidRPr="006D6EA7">
        <w:rPr>
          <w:i/>
        </w:rPr>
        <w:t xml:space="preserve">. </w:t>
      </w:r>
      <w:r w:rsidRPr="006D6EA7">
        <w:t>Praha : Egmont ČR, 1994</w:t>
      </w:r>
      <w:r w:rsidRPr="006D6EA7">
        <w:rPr>
          <w:i/>
        </w:rPr>
        <w:t xml:space="preserve">. </w:t>
      </w:r>
    </w:p>
    <w:p w14:paraId="0FFECE3F" w14:textId="77777777" w:rsidR="00224F1B" w:rsidRPr="006D6EA7" w:rsidRDefault="00224F1B" w:rsidP="00224F1B">
      <w:pPr>
        <w:spacing w:before="0" w:after="0"/>
      </w:pPr>
    </w:p>
    <w:p w14:paraId="70066262" w14:textId="6007528D" w:rsidR="00224F1B" w:rsidRDefault="006D6EA7" w:rsidP="00224F1B">
      <w:pPr>
        <w:spacing w:before="0" w:after="0"/>
      </w:pPr>
      <w:r>
        <w:t>Po přečtení</w:t>
      </w:r>
      <w:r w:rsidR="00224F1B">
        <w:t xml:space="preserve"> vyzveme žáky k otázkám ohledně neznámých slov, k vyjádření myšlenek, které je během čtení napadaly a k případné diskuzi.</w:t>
      </w:r>
    </w:p>
    <w:p w14:paraId="5752BDF2" w14:textId="0C269CDD" w:rsidR="00224F1B" w:rsidRDefault="00224F1B" w:rsidP="00224F1B">
      <w:pPr>
        <w:spacing w:before="0" w:after="0"/>
      </w:pPr>
      <w:r>
        <w:t xml:space="preserve">Poté si děti otevřou aplikaci </w:t>
      </w:r>
      <w:r w:rsidRPr="00224F1B">
        <w:rPr>
          <w:b/>
          <w:u w:val="single"/>
        </w:rPr>
        <w:t>Quiz Maker</w:t>
      </w:r>
      <w:r>
        <w:t>, do které kantor vložil otázky k textu pomocí kvízu a žákům to nasdílel.</w:t>
      </w:r>
    </w:p>
    <w:p w14:paraId="6C296C24" w14:textId="77777777" w:rsidR="00224F1B" w:rsidRDefault="00224F1B" w:rsidP="00224F1B">
      <w:pPr>
        <w:spacing w:before="0" w:after="0"/>
      </w:pPr>
    </w:p>
    <w:p w14:paraId="271E2E03" w14:textId="77777777" w:rsidR="00224F1B" w:rsidRPr="00224F1B" w:rsidRDefault="00224F1B" w:rsidP="00502458">
      <w:pPr>
        <w:numPr>
          <w:ilvl w:val="0"/>
          <w:numId w:val="11"/>
        </w:numPr>
        <w:spacing w:before="0" w:after="0"/>
      </w:pPr>
      <w:r w:rsidRPr="00224F1B">
        <w:t>Jakou činnost prováděla Ještěrka Diana v době, kdy pouštěli její zamilované filmy?</w:t>
      </w:r>
    </w:p>
    <w:p w14:paraId="4BD7E8B4" w14:textId="77777777" w:rsidR="00224F1B" w:rsidRDefault="00224F1B" w:rsidP="00502458">
      <w:pPr>
        <w:spacing w:before="0" w:after="0"/>
      </w:pPr>
      <w:r w:rsidRPr="00224F1B">
        <w:rPr>
          <w:u w:val="single"/>
        </w:rPr>
        <w:t>Úplná odpověď</w:t>
      </w:r>
      <w:r w:rsidRPr="00224F1B">
        <w:t>: Uvádí, že si napouštěla vanu.</w:t>
      </w:r>
    </w:p>
    <w:p w14:paraId="05470192" w14:textId="77777777" w:rsidR="00502458" w:rsidRPr="00224F1B" w:rsidRDefault="00502458" w:rsidP="00502458">
      <w:pPr>
        <w:spacing w:before="0" w:after="0"/>
      </w:pPr>
    </w:p>
    <w:p w14:paraId="35072366" w14:textId="77777777" w:rsidR="00224F1B" w:rsidRPr="00224F1B" w:rsidRDefault="00224F1B" w:rsidP="00502458">
      <w:pPr>
        <w:numPr>
          <w:ilvl w:val="0"/>
          <w:numId w:val="11"/>
        </w:numPr>
        <w:spacing w:before="0" w:after="0"/>
      </w:pPr>
      <w:r w:rsidRPr="00224F1B">
        <w:lastRenderedPageBreak/>
        <w:t>Nahraď slovo „</w:t>
      </w:r>
      <w:r w:rsidRPr="00224F1B">
        <w:rPr>
          <w:u w:val="single"/>
        </w:rPr>
        <w:t>zamilované</w:t>
      </w:r>
      <w:r w:rsidRPr="00224F1B">
        <w:t xml:space="preserve"> filmy“:</w:t>
      </w:r>
    </w:p>
    <w:p w14:paraId="6DE5CA02" w14:textId="77777777" w:rsidR="00224F1B" w:rsidRDefault="00224F1B" w:rsidP="00502458">
      <w:pPr>
        <w:spacing w:before="0" w:after="0"/>
        <w:rPr>
          <w:i/>
        </w:rPr>
      </w:pPr>
      <w:r w:rsidRPr="00224F1B">
        <w:rPr>
          <w:u w:val="single"/>
        </w:rPr>
        <w:t>Úplná odpověď</w:t>
      </w:r>
      <w:r w:rsidRPr="00224F1B">
        <w:t>: Uvádí výrazy „</w:t>
      </w:r>
      <w:r w:rsidRPr="00224F1B">
        <w:rPr>
          <w:i/>
        </w:rPr>
        <w:t>oblíbené, nejvíce ráda“.</w:t>
      </w:r>
    </w:p>
    <w:p w14:paraId="1013F44A" w14:textId="77777777" w:rsidR="00502458" w:rsidRPr="00224F1B" w:rsidRDefault="00502458" w:rsidP="00502458">
      <w:pPr>
        <w:spacing w:before="0" w:after="0"/>
      </w:pPr>
    </w:p>
    <w:p w14:paraId="23839348" w14:textId="77777777" w:rsidR="00224F1B" w:rsidRPr="00224F1B" w:rsidRDefault="00224F1B" w:rsidP="00502458">
      <w:pPr>
        <w:numPr>
          <w:ilvl w:val="0"/>
          <w:numId w:val="11"/>
        </w:numPr>
        <w:spacing w:before="0" w:after="0"/>
      </w:pPr>
      <w:r w:rsidRPr="00224F1B">
        <w:t>Jak se jmenovaly filmy, na které se Diana nejraději dívala?</w:t>
      </w:r>
    </w:p>
    <w:p w14:paraId="09B601DC" w14:textId="77777777" w:rsidR="00224F1B" w:rsidRDefault="00224F1B" w:rsidP="00502458">
      <w:pPr>
        <w:spacing w:before="0" w:after="0"/>
        <w:rPr>
          <w:i/>
        </w:rPr>
      </w:pPr>
      <w:r w:rsidRPr="00224F1B">
        <w:rPr>
          <w:u w:val="single"/>
        </w:rPr>
        <w:t>Úplná odpověď</w:t>
      </w:r>
      <w:r w:rsidRPr="00224F1B">
        <w:t>: Uvádí názvy „</w:t>
      </w:r>
      <w:r w:rsidRPr="00224F1B">
        <w:rPr>
          <w:i/>
        </w:rPr>
        <w:t>Když pláčeš, musím plakat též. Kolena na cimprcampr.“</w:t>
      </w:r>
    </w:p>
    <w:p w14:paraId="688F81D6" w14:textId="77777777" w:rsidR="00502458" w:rsidRPr="00224F1B" w:rsidRDefault="00502458" w:rsidP="00502458">
      <w:pPr>
        <w:spacing w:before="0" w:after="0"/>
      </w:pPr>
    </w:p>
    <w:p w14:paraId="2671FA17" w14:textId="77777777" w:rsidR="00224F1B" w:rsidRPr="00224F1B" w:rsidRDefault="00224F1B" w:rsidP="00502458">
      <w:pPr>
        <w:numPr>
          <w:ilvl w:val="0"/>
          <w:numId w:val="11"/>
        </w:numPr>
        <w:spacing w:before="0" w:after="0"/>
      </w:pPr>
      <w:r w:rsidRPr="00224F1B">
        <w:t>Vysvětli, co je to „úděl hrdiny“.</w:t>
      </w:r>
    </w:p>
    <w:p w14:paraId="7D93FB6D" w14:textId="77777777" w:rsidR="00224F1B" w:rsidRDefault="00224F1B" w:rsidP="00502458">
      <w:pPr>
        <w:spacing w:before="0" w:after="0"/>
      </w:pPr>
      <w:r w:rsidRPr="00224F1B">
        <w:rPr>
          <w:u w:val="single"/>
        </w:rPr>
        <w:t>Úplná odpověď</w:t>
      </w:r>
      <w:r w:rsidRPr="00224F1B">
        <w:t>: Uvádí, že je to např. osud hrdiny, předurčený průběh…</w:t>
      </w:r>
    </w:p>
    <w:p w14:paraId="6474EF78" w14:textId="77777777" w:rsidR="00502458" w:rsidRPr="00224F1B" w:rsidRDefault="00502458" w:rsidP="00502458">
      <w:pPr>
        <w:spacing w:before="0" w:after="0"/>
      </w:pPr>
    </w:p>
    <w:p w14:paraId="312171D8" w14:textId="77777777" w:rsidR="00224F1B" w:rsidRPr="00224F1B" w:rsidRDefault="00224F1B" w:rsidP="00502458">
      <w:pPr>
        <w:numPr>
          <w:ilvl w:val="0"/>
          <w:numId w:val="11"/>
        </w:numPr>
        <w:spacing w:before="0" w:after="0"/>
      </w:pPr>
      <w:r w:rsidRPr="00224F1B">
        <w:t>Rozhodni, zda se Ještěrka Diana ráda sprchovala nebo koupala.</w:t>
      </w:r>
    </w:p>
    <w:p w14:paraId="6B193EDD" w14:textId="77777777" w:rsidR="00224F1B" w:rsidRDefault="00224F1B" w:rsidP="00502458">
      <w:pPr>
        <w:spacing w:before="0" w:after="0"/>
      </w:pPr>
      <w:r w:rsidRPr="00224F1B">
        <w:rPr>
          <w:u w:val="single"/>
        </w:rPr>
        <w:t>Úplná odpověď</w:t>
      </w:r>
      <w:r w:rsidRPr="00224F1B">
        <w:t>: Uvádí, že se koupala.</w:t>
      </w:r>
    </w:p>
    <w:p w14:paraId="7513AAAD" w14:textId="77777777" w:rsidR="00502458" w:rsidRPr="00224F1B" w:rsidRDefault="00502458" w:rsidP="00502458">
      <w:pPr>
        <w:spacing w:before="0" w:after="0"/>
      </w:pPr>
    </w:p>
    <w:p w14:paraId="428D847E" w14:textId="77777777" w:rsidR="00224F1B" w:rsidRPr="00224F1B" w:rsidRDefault="00224F1B" w:rsidP="00502458">
      <w:pPr>
        <w:numPr>
          <w:ilvl w:val="0"/>
          <w:numId w:val="11"/>
        </w:numPr>
        <w:spacing w:before="0" w:after="0"/>
      </w:pPr>
      <w:r w:rsidRPr="00224F1B">
        <w:t>Zalévala Ještěrka Diana Lišce Elišce květiny?</w:t>
      </w:r>
    </w:p>
    <w:p w14:paraId="4A20B84E" w14:textId="77777777" w:rsidR="00224F1B" w:rsidRPr="00224F1B" w:rsidRDefault="00224F1B" w:rsidP="00502458">
      <w:pPr>
        <w:spacing w:before="0" w:after="0"/>
        <w:ind w:firstLine="708"/>
      </w:pPr>
      <w:r w:rsidRPr="00224F1B">
        <w:t>Ano – Ne</w:t>
      </w:r>
    </w:p>
    <w:p w14:paraId="644B5CB4" w14:textId="77777777" w:rsidR="00224F1B" w:rsidRDefault="00224F1B" w:rsidP="00502458">
      <w:pPr>
        <w:spacing w:before="0" w:after="0"/>
      </w:pPr>
      <w:r w:rsidRPr="00224F1B">
        <w:rPr>
          <w:u w:val="single"/>
        </w:rPr>
        <w:t>Úplná odpověď</w:t>
      </w:r>
      <w:r w:rsidRPr="00224F1B">
        <w:t>: Vybere z možnosti ano/ne. „Ne.“</w:t>
      </w:r>
    </w:p>
    <w:p w14:paraId="0E87B81F" w14:textId="77777777" w:rsidR="00502458" w:rsidRPr="00224F1B" w:rsidRDefault="00502458" w:rsidP="00502458">
      <w:pPr>
        <w:spacing w:before="0" w:after="0"/>
      </w:pPr>
    </w:p>
    <w:p w14:paraId="3A305376" w14:textId="77777777" w:rsidR="00224F1B" w:rsidRPr="00224F1B" w:rsidRDefault="00224F1B" w:rsidP="00502458">
      <w:pPr>
        <w:numPr>
          <w:ilvl w:val="0"/>
          <w:numId w:val="11"/>
        </w:numPr>
        <w:spacing w:before="0" w:after="0"/>
      </w:pPr>
      <w:r w:rsidRPr="00224F1B">
        <w:t>Můžeme říct, že byla Liška Eliška parádnice?</w:t>
      </w:r>
    </w:p>
    <w:p w14:paraId="6AFEA92F" w14:textId="77777777" w:rsidR="00224F1B" w:rsidRPr="00224F1B" w:rsidRDefault="00224F1B" w:rsidP="00502458">
      <w:pPr>
        <w:spacing w:before="0" w:after="0"/>
        <w:ind w:firstLine="708"/>
      </w:pPr>
      <w:r w:rsidRPr="00224F1B">
        <w:t>Ano – Ne</w:t>
      </w:r>
    </w:p>
    <w:p w14:paraId="46AD6FAD" w14:textId="77777777" w:rsidR="00224F1B" w:rsidRDefault="00224F1B" w:rsidP="00502458">
      <w:pPr>
        <w:spacing w:before="0" w:after="0"/>
      </w:pPr>
      <w:r w:rsidRPr="00224F1B">
        <w:rPr>
          <w:u w:val="single"/>
        </w:rPr>
        <w:t>Úplná odpověď</w:t>
      </w:r>
      <w:r w:rsidRPr="00224F1B">
        <w:t>: Vybere z možnosti ano/ne. „Ano.“</w:t>
      </w:r>
    </w:p>
    <w:p w14:paraId="07AF27C0" w14:textId="77777777" w:rsidR="00502458" w:rsidRPr="00224F1B" w:rsidRDefault="00502458" w:rsidP="00502458">
      <w:pPr>
        <w:spacing w:before="0" w:after="0"/>
      </w:pPr>
    </w:p>
    <w:p w14:paraId="06A22694" w14:textId="77777777" w:rsidR="00224F1B" w:rsidRPr="00224F1B" w:rsidRDefault="00224F1B" w:rsidP="00502458">
      <w:pPr>
        <w:numPr>
          <w:ilvl w:val="0"/>
          <w:numId w:val="11"/>
        </w:numPr>
        <w:spacing w:before="0" w:after="0"/>
      </w:pPr>
      <w:r w:rsidRPr="00224F1B">
        <w:t>Co je to „lijavec“?</w:t>
      </w:r>
    </w:p>
    <w:p w14:paraId="15AEB05E" w14:textId="77777777" w:rsidR="00224F1B" w:rsidRDefault="00224F1B" w:rsidP="00502458">
      <w:pPr>
        <w:spacing w:before="0" w:after="0"/>
        <w:rPr>
          <w:i/>
        </w:rPr>
      </w:pPr>
      <w:r w:rsidRPr="00224F1B">
        <w:rPr>
          <w:u w:val="single"/>
        </w:rPr>
        <w:t>Úplná odpověď</w:t>
      </w:r>
      <w:r w:rsidRPr="00224F1B">
        <w:t>: Uvádí výrazy „</w:t>
      </w:r>
      <w:r w:rsidRPr="00224F1B">
        <w:rPr>
          <w:i/>
        </w:rPr>
        <w:t>déšť, prudký, náhlý déšť“.</w:t>
      </w:r>
    </w:p>
    <w:p w14:paraId="6594A3D9" w14:textId="77777777" w:rsidR="00502458" w:rsidRPr="00224F1B" w:rsidRDefault="00502458" w:rsidP="00502458">
      <w:pPr>
        <w:spacing w:before="0" w:after="0"/>
      </w:pPr>
    </w:p>
    <w:p w14:paraId="69B0CD41" w14:textId="77777777" w:rsidR="00224F1B" w:rsidRPr="00224F1B" w:rsidRDefault="00224F1B" w:rsidP="00502458">
      <w:pPr>
        <w:numPr>
          <w:ilvl w:val="0"/>
          <w:numId w:val="11"/>
        </w:numPr>
        <w:spacing w:before="0" w:after="0"/>
      </w:pPr>
      <w:r w:rsidRPr="00224F1B">
        <w:t>Jaké opatření Liška Eliška zkoušela, aby Diana nenechávala přetékat vanu?</w:t>
      </w:r>
    </w:p>
    <w:p w14:paraId="3EBF1EEA" w14:textId="77777777" w:rsidR="00224F1B" w:rsidRDefault="00224F1B" w:rsidP="00502458">
      <w:pPr>
        <w:spacing w:before="0" w:after="0"/>
        <w:rPr>
          <w:i/>
        </w:rPr>
      </w:pPr>
      <w:r w:rsidRPr="00224F1B">
        <w:rPr>
          <w:u w:val="single"/>
        </w:rPr>
        <w:t>Úplná odpověď</w:t>
      </w:r>
      <w:r w:rsidRPr="00224F1B">
        <w:t>: Uvádí větu „</w:t>
      </w:r>
      <w:r w:rsidRPr="00224F1B">
        <w:rPr>
          <w:i/>
        </w:rPr>
        <w:t>Křičela, vyhrožovala, volala hasiče.“</w:t>
      </w:r>
    </w:p>
    <w:p w14:paraId="125EB764" w14:textId="77777777" w:rsidR="00502458" w:rsidRPr="00224F1B" w:rsidRDefault="00502458" w:rsidP="00502458">
      <w:pPr>
        <w:spacing w:before="0" w:after="0"/>
        <w:rPr>
          <w:i/>
        </w:rPr>
      </w:pPr>
    </w:p>
    <w:p w14:paraId="4511CADA" w14:textId="77777777" w:rsidR="00224F1B" w:rsidRPr="00224F1B" w:rsidRDefault="00224F1B" w:rsidP="00502458">
      <w:pPr>
        <w:numPr>
          <w:ilvl w:val="0"/>
          <w:numId w:val="11"/>
        </w:numPr>
        <w:spacing w:before="0" w:after="0"/>
      </w:pPr>
      <w:r w:rsidRPr="00224F1B">
        <w:t>Jaké povolání mohla mít Liška Eliška?</w:t>
      </w:r>
    </w:p>
    <w:p w14:paraId="569FF0D9" w14:textId="77777777" w:rsidR="00224F1B" w:rsidRDefault="00224F1B" w:rsidP="00502458">
      <w:pPr>
        <w:spacing w:before="0" w:after="0"/>
        <w:rPr>
          <w:i/>
        </w:rPr>
      </w:pPr>
      <w:r w:rsidRPr="00224F1B">
        <w:rPr>
          <w:u w:val="single"/>
        </w:rPr>
        <w:t>Úplná odpověď</w:t>
      </w:r>
      <w:r w:rsidRPr="00224F1B">
        <w:t>: Uvádí, že by Liška Eliška mohla být „</w:t>
      </w:r>
      <w:r w:rsidRPr="00224F1B">
        <w:rPr>
          <w:i/>
        </w:rPr>
        <w:t>spisovatelka, paní učitelka…“</w:t>
      </w:r>
    </w:p>
    <w:p w14:paraId="56AE3EF5" w14:textId="77777777" w:rsidR="00502458" w:rsidRPr="00224F1B" w:rsidRDefault="00502458" w:rsidP="00502458">
      <w:pPr>
        <w:spacing w:before="0" w:after="0"/>
      </w:pPr>
    </w:p>
    <w:p w14:paraId="50E7A500" w14:textId="77777777" w:rsidR="00224F1B" w:rsidRPr="00224F1B" w:rsidRDefault="00224F1B" w:rsidP="00502458">
      <w:pPr>
        <w:numPr>
          <w:ilvl w:val="0"/>
          <w:numId w:val="11"/>
        </w:numPr>
        <w:spacing w:before="0" w:after="0"/>
      </w:pPr>
      <w:r w:rsidRPr="00224F1B">
        <w:t>Jakým jiným slovem nahradíš výraz „krůpěje“?</w:t>
      </w:r>
    </w:p>
    <w:p w14:paraId="4FDD8334" w14:textId="77777777" w:rsidR="00502458" w:rsidRDefault="00224F1B" w:rsidP="00502458">
      <w:pPr>
        <w:numPr>
          <w:ilvl w:val="0"/>
          <w:numId w:val="9"/>
        </w:numPr>
        <w:spacing w:before="0" w:after="0"/>
      </w:pPr>
      <w:r w:rsidRPr="00224F1B">
        <w:rPr>
          <w:u w:val="single"/>
        </w:rPr>
        <w:lastRenderedPageBreak/>
        <w:t>kapky</w:t>
      </w:r>
      <w:r w:rsidRPr="00224F1B">
        <w:tab/>
      </w:r>
      <w:r w:rsidRPr="00224F1B">
        <w:tab/>
      </w:r>
    </w:p>
    <w:p w14:paraId="7F807122" w14:textId="5FA72ADB" w:rsidR="00502458" w:rsidRDefault="00224F1B" w:rsidP="00502458">
      <w:pPr>
        <w:numPr>
          <w:ilvl w:val="0"/>
          <w:numId w:val="9"/>
        </w:numPr>
        <w:spacing w:before="0" w:after="0"/>
      </w:pPr>
      <w:r w:rsidRPr="00224F1B">
        <w:t>lavina</w:t>
      </w:r>
      <w:r w:rsidRPr="00224F1B">
        <w:tab/>
      </w:r>
    </w:p>
    <w:p w14:paraId="61B1C79E" w14:textId="6A956AC5" w:rsidR="00224F1B" w:rsidRDefault="00224F1B" w:rsidP="00502458">
      <w:pPr>
        <w:numPr>
          <w:ilvl w:val="0"/>
          <w:numId w:val="9"/>
        </w:numPr>
        <w:spacing w:before="0" w:after="0"/>
      </w:pPr>
      <w:r w:rsidRPr="00224F1B">
        <w:t>vločky</w:t>
      </w:r>
    </w:p>
    <w:p w14:paraId="7C43D156" w14:textId="05B11644" w:rsidR="00224F1B" w:rsidRPr="00224F1B" w:rsidRDefault="00224F1B" w:rsidP="00502458">
      <w:pPr>
        <w:spacing w:before="0" w:after="0"/>
      </w:pPr>
    </w:p>
    <w:p w14:paraId="50C2C162" w14:textId="77777777" w:rsidR="00224F1B" w:rsidRPr="00224F1B" w:rsidRDefault="00224F1B" w:rsidP="00502458">
      <w:pPr>
        <w:numPr>
          <w:ilvl w:val="0"/>
          <w:numId w:val="11"/>
        </w:numPr>
        <w:spacing w:before="0" w:after="0"/>
      </w:pPr>
      <w:r w:rsidRPr="00224F1B">
        <w:t>Jaký byl Eliščin stůl, z jakého materiálu?</w:t>
      </w:r>
    </w:p>
    <w:p w14:paraId="5A81B114" w14:textId="77777777" w:rsidR="00224F1B" w:rsidRDefault="00224F1B" w:rsidP="00502458">
      <w:pPr>
        <w:spacing w:before="0" w:after="0"/>
        <w:rPr>
          <w:i/>
        </w:rPr>
      </w:pPr>
      <w:r w:rsidRPr="00224F1B">
        <w:rPr>
          <w:u w:val="single"/>
        </w:rPr>
        <w:t>Úplná odpověď</w:t>
      </w:r>
      <w:r w:rsidRPr="00224F1B">
        <w:t xml:space="preserve">: Uvádí </w:t>
      </w:r>
      <w:r w:rsidRPr="00224F1B">
        <w:rPr>
          <w:i/>
        </w:rPr>
        <w:t>„dřevěný, ze dřeva.“</w:t>
      </w:r>
    </w:p>
    <w:p w14:paraId="75AFD091" w14:textId="77777777" w:rsidR="00502458" w:rsidRPr="00224F1B" w:rsidRDefault="00502458" w:rsidP="00502458">
      <w:pPr>
        <w:spacing w:before="0" w:after="0"/>
      </w:pPr>
    </w:p>
    <w:p w14:paraId="3C733C5C" w14:textId="77777777" w:rsidR="00224F1B" w:rsidRPr="00224F1B" w:rsidRDefault="00224F1B" w:rsidP="00502458">
      <w:pPr>
        <w:numPr>
          <w:ilvl w:val="0"/>
          <w:numId w:val="11"/>
        </w:numPr>
        <w:spacing w:before="0" w:after="0"/>
      </w:pPr>
      <w:r w:rsidRPr="00224F1B">
        <w:t>Pokud má Stromodům 3 patra, ve kterém patře mohla bydlet Liška Eliška?</w:t>
      </w:r>
    </w:p>
    <w:p w14:paraId="2BDF6512" w14:textId="77777777" w:rsidR="00224F1B" w:rsidRDefault="00224F1B" w:rsidP="00502458">
      <w:pPr>
        <w:spacing w:before="0" w:after="0"/>
      </w:pPr>
      <w:r w:rsidRPr="00224F1B">
        <w:rPr>
          <w:u w:val="single"/>
        </w:rPr>
        <w:t>Úplná odpověď</w:t>
      </w:r>
      <w:r w:rsidRPr="00224F1B">
        <w:t>: Uvádí, že by mohla bydlet v 1. nebo 2. patře.</w:t>
      </w:r>
    </w:p>
    <w:p w14:paraId="74E14EC5" w14:textId="77777777" w:rsidR="00502458" w:rsidRPr="00224F1B" w:rsidRDefault="00502458" w:rsidP="00502458">
      <w:pPr>
        <w:spacing w:before="0" w:after="0"/>
      </w:pPr>
    </w:p>
    <w:p w14:paraId="3435409A" w14:textId="77777777" w:rsidR="00224F1B" w:rsidRPr="00224F1B" w:rsidRDefault="00224F1B" w:rsidP="00502458">
      <w:pPr>
        <w:numPr>
          <w:ilvl w:val="0"/>
          <w:numId w:val="11"/>
        </w:numPr>
        <w:spacing w:before="0" w:after="0"/>
      </w:pPr>
      <w:r w:rsidRPr="00224F1B">
        <w:t>Můžeš říct, že byla Ještěrka Diana:</w:t>
      </w:r>
    </w:p>
    <w:p w14:paraId="79FC1E59" w14:textId="77777777" w:rsidR="00224F1B" w:rsidRPr="00224F1B" w:rsidRDefault="00224F1B" w:rsidP="00502458">
      <w:pPr>
        <w:numPr>
          <w:ilvl w:val="0"/>
          <w:numId w:val="10"/>
        </w:numPr>
        <w:spacing w:before="0" w:after="0"/>
      </w:pPr>
      <w:r w:rsidRPr="00224F1B">
        <w:rPr>
          <w:i/>
        </w:rPr>
        <w:t>sobecká</w:t>
      </w:r>
      <w:r w:rsidRPr="00224F1B">
        <w:tab/>
        <w:t>ano – ne</w:t>
      </w:r>
    </w:p>
    <w:p w14:paraId="58252455" w14:textId="77777777" w:rsidR="00224F1B" w:rsidRPr="00224F1B" w:rsidRDefault="00224F1B" w:rsidP="00502458">
      <w:pPr>
        <w:numPr>
          <w:ilvl w:val="0"/>
          <w:numId w:val="10"/>
        </w:numPr>
        <w:spacing w:before="0" w:after="0"/>
      </w:pPr>
      <w:r w:rsidRPr="00224F1B">
        <w:rPr>
          <w:i/>
        </w:rPr>
        <w:t>roztržitá</w:t>
      </w:r>
      <w:r w:rsidRPr="00224F1B">
        <w:tab/>
        <w:t>ano – ne</w:t>
      </w:r>
    </w:p>
    <w:p w14:paraId="23EFAF37" w14:textId="77777777" w:rsidR="00224F1B" w:rsidRPr="00224F1B" w:rsidRDefault="00224F1B" w:rsidP="00502458">
      <w:pPr>
        <w:numPr>
          <w:ilvl w:val="0"/>
          <w:numId w:val="10"/>
        </w:numPr>
        <w:spacing w:before="0" w:after="0"/>
      </w:pPr>
      <w:r w:rsidRPr="00224F1B">
        <w:rPr>
          <w:i/>
        </w:rPr>
        <w:t>citlivá</w:t>
      </w:r>
      <w:r w:rsidRPr="00224F1B">
        <w:tab/>
      </w:r>
      <w:r w:rsidRPr="00224F1B">
        <w:tab/>
        <w:t>ano – ne</w:t>
      </w:r>
    </w:p>
    <w:p w14:paraId="3D219EC2" w14:textId="77777777" w:rsidR="00224F1B" w:rsidRPr="00224F1B" w:rsidRDefault="00224F1B" w:rsidP="00502458">
      <w:pPr>
        <w:numPr>
          <w:ilvl w:val="0"/>
          <w:numId w:val="10"/>
        </w:numPr>
        <w:spacing w:before="0" w:after="0"/>
      </w:pPr>
      <w:r w:rsidRPr="00224F1B">
        <w:rPr>
          <w:i/>
        </w:rPr>
        <w:t>hluchá</w:t>
      </w:r>
      <w:r w:rsidRPr="00224F1B">
        <w:tab/>
      </w:r>
      <w:r w:rsidRPr="00224F1B">
        <w:tab/>
        <w:t>ano – ne?</w:t>
      </w:r>
    </w:p>
    <w:p w14:paraId="4DD440C8" w14:textId="77777777" w:rsidR="00224F1B" w:rsidRDefault="00224F1B" w:rsidP="00502458">
      <w:pPr>
        <w:spacing w:before="0" w:after="0"/>
      </w:pPr>
      <w:r w:rsidRPr="00224F1B">
        <w:rPr>
          <w:u w:val="single"/>
        </w:rPr>
        <w:t>Úplná odpověď</w:t>
      </w:r>
      <w:r w:rsidRPr="00224F1B">
        <w:t>: Vybere u každé možnosti a) – d) ano/ne.</w:t>
      </w:r>
    </w:p>
    <w:p w14:paraId="0297E4C4" w14:textId="77777777" w:rsidR="00502458" w:rsidRPr="00224F1B" w:rsidRDefault="00502458" w:rsidP="00502458">
      <w:pPr>
        <w:spacing w:before="0" w:after="0"/>
      </w:pPr>
    </w:p>
    <w:p w14:paraId="62C61D5C" w14:textId="77777777" w:rsidR="00224F1B" w:rsidRPr="00224F1B" w:rsidRDefault="00224F1B" w:rsidP="00502458">
      <w:pPr>
        <w:numPr>
          <w:ilvl w:val="0"/>
          <w:numId w:val="11"/>
        </w:numPr>
        <w:spacing w:before="0" w:after="0"/>
      </w:pPr>
      <w:r w:rsidRPr="00224F1B">
        <w:t>Napiš přísloví, které příběh vystihuje.</w:t>
      </w:r>
    </w:p>
    <w:p w14:paraId="6561310E" w14:textId="77777777" w:rsidR="00224F1B" w:rsidRDefault="00224F1B" w:rsidP="00502458">
      <w:pPr>
        <w:spacing w:before="0" w:after="0"/>
        <w:rPr>
          <w:i/>
        </w:rPr>
      </w:pPr>
      <w:r w:rsidRPr="00224F1B">
        <w:rPr>
          <w:u w:val="single"/>
        </w:rPr>
        <w:t>Úplná odpověď</w:t>
      </w:r>
      <w:r w:rsidRPr="00224F1B">
        <w:t>: Uvádí přísloví „</w:t>
      </w:r>
      <w:r w:rsidRPr="00224F1B">
        <w:rPr>
          <w:i/>
        </w:rPr>
        <w:t>Všechno zlé je k něčemu dobré.“</w:t>
      </w:r>
    </w:p>
    <w:p w14:paraId="182FD6CC" w14:textId="77777777" w:rsidR="00502458" w:rsidRPr="00224F1B" w:rsidRDefault="00502458" w:rsidP="00502458">
      <w:pPr>
        <w:spacing w:before="0" w:after="0"/>
      </w:pPr>
    </w:p>
    <w:p w14:paraId="5CA3CFBC" w14:textId="77777777" w:rsidR="00224F1B" w:rsidRPr="00224F1B" w:rsidRDefault="00224F1B" w:rsidP="00502458">
      <w:pPr>
        <w:numPr>
          <w:ilvl w:val="0"/>
          <w:numId w:val="11"/>
        </w:numPr>
        <w:spacing w:before="0" w:after="0"/>
      </w:pPr>
      <w:r w:rsidRPr="00224F1B">
        <w:t>Mohl by příběh nějak pokračovat? Pokud ano, jak?</w:t>
      </w:r>
    </w:p>
    <w:p w14:paraId="13653D7C" w14:textId="77777777" w:rsidR="00224F1B" w:rsidRPr="00224F1B" w:rsidRDefault="00224F1B" w:rsidP="00502458">
      <w:pPr>
        <w:spacing w:before="0" w:after="0"/>
      </w:pPr>
      <w:r w:rsidRPr="00224F1B">
        <w:rPr>
          <w:u w:val="single"/>
        </w:rPr>
        <w:t>Úplná odpověď</w:t>
      </w:r>
      <w:r w:rsidRPr="00224F1B">
        <w:t>: Uvádí pokračování příběhu „</w:t>
      </w:r>
      <w:r w:rsidRPr="00224F1B">
        <w:rPr>
          <w:i/>
        </w:rPr>
        <w:t>Liška Eliška by mohla pozvat Ještěrku Dianu na návštěvu a ukázat jí stůl.“</w:t>
      </w:r>
    </w:p>
    <w:p w14:paraId="7361F2D8" w14:textId="0E455634" w:rsidR="00DE5DFE" w:rsidRDefault="00DE5DFE">
      <w:pPr>
        <w:spacing w:before="0" w:after="200" w:line="276" w:lineRule="auto"/>
        <w:jc w:val="left"/>
      </w:pPr>
      <w:r>
        <w:br w:type="page"/>
      </w:r>
    </w:p>
    <w:p w14:paraId="0DDC22C3" w14:textId="4110C641" w:rsidR="006D6EA7" w:rsidRDefault="006D6EA7" w:rsidP="00224F1B">
      <w:pPr>
        <w:spacing w:before="0" w:after="0"/>
        <w:rPr>
          <w:b/>
        </w:rPr>
      </w:pPr>
      <w:r>
        <w:lastRenderedPageBreak/>
        <w:t xml:space="preserve">Obr. č. 1 – ukázka z kvízu – aplikace </w:t>
      </w:r>
      <w:r w:rsidRPr="006D6EA7">
        <w:rPr>
          <w:b/>
        </w:rPr>
        <w:t>Quiz Maker</w:t>
      </w:r>
    </w:p>
    <w:p w14:paraId="3B927DBC" w14:textId="01554580" w:rsidR="006D6EA7" w:rsidRDefault="006D6EA7" w:rsidP="006D6EA7">
      <w:pPr>
        <w:spacing w:before="0" w:after="0"/>
        <w:jc w:val="center"/>
      </w:pPr>
      <w:r>
        <w:rPr>
          <w:noProof/>
        </w:rPr>
        <w:drawing>
          <wp:inline distT="0" distB="0" distL="0" distR="0" wp14:anchorId="29BE1D34" wp14:editId="1410AD8B">
            <wp:extent cx="4535424" cy="29565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2641" cy="2961284"/>
                    </a:xfrm>
                    <a:prstGeom prst="rect">
                      <a:avLst/>
                    </a:prstGeom>
                    <a:noFill/>
                    <a:ln>
                      <a:noFill/>
                    </a:ln>
                  </pic:spPr>
                </pic:pic>
              </a:graphicData>
            </a:graphic>
          </wp:inline>
        </w:drawing>
      </w:r>
    </w:p>
    <w:p w14:paraId="13F6DA7F" w14:textId="77777777" w:rsidR="006D6EA7" w:rsidRDefault="006D6EA7" w:rsidP="006D6EA7">
      <w:pPr>
        <w:spacing w:before="0" w:after="0"/>
      </w:pPr>
    </w:p>
    <w:p w14:paraId="0028E380" w14:textId="77777777" w:rsidR="006D6EA7" w:rsidRDefault="006D6EA7" w:rsidP="006D6EA7">
      <w:pPr>
        <w:spacing w:before="0" w:after="0"/>
      </w:pPr>
    </w:p>
    <w:p w14:paraId="011CEB55" w14:textId="4CC4C05D" w:rsidR="00FF5FCD" w:rsidRDefault="00FF5FCD" w:rsidP="00892BBB">
      <w:pPr>
        <w:spacing w:before="0" w:after="0"/>
      </w:pPr>
      <w:r>
        <w:t>Kontrola probíhá okamžitě – při určení špatné odpovědi žák hned zjistí, že udělal chybu.</w:t>
      </w:r>
    </w:p>
    <w:p w14:paraId="3650972F" w14:textId="5383E957" w:rsidR="00FF5FCD" w:rsidRDefault="00FF5FCD" w:rsidP="00892BBB">
      <w:pPr>
        <w:spacing w:before="0" w:after="0"/>
      </w:pPr>
      <w:r>
        <w:t>Nakonec může učitel zhodnotit, kdo udělal nejméně chyb a případně tyto děti ocenit.</w:t>
      </w:r>
    </w:p>
    <w:p w14:paraId="4907F1BB" w14:textId="77777777" w:rsidR="00FF5FCD" w:rsidRDefault="00FF5FCD" w:rsidP="00892BBB">
      <w:pPr>
        <w:spacing w:before="0" w:after="0"/>
      </w:pPr>
    </w:p>
    <w:p w14:paraId="317D8252" w14:textId="3F806474" w:rsidR="00FF5FCD" w:rsidRDefault="00FF5FCD" w:rsidP="00892BBB">
      <w:pPr>
        <w:spacing w:before="0" w:after="0"/>
      </w:pPr>
      <w:r>
        <w:t xml:space="preserve">Dále se učitel zeptá, jaká emoce se v textu objevila. Správnou odpovědí by měl být smutek (příp. ještě hněv). Jakou náladu teď mají jednotliví žáci? Na to nebudou odpovídat, protože to odhalí v programu </w:t>
      </w:r>
      <w:r w:rsidRPr="00FF5FCD">
        <w:rPr>
          <w:b/>
          <w:u w:val="single"/>
        </w:rPr>
        <w:t>Test nálady</w:t>
      </w:r>
      <w:r>
        <w:t xml:space="preserve">. </w:t>
      </w:r>
    </w:p>
    <w:p w14:paraId="4C965D26" w14:textId="5972DF8C" w:rsidR="00FF5FCD" w:rsidRDefault="00FF5FCD" w:rsidP="00892BBB">
      <w:pPr>
        <w:spacing w:before="0" w:after="0"/>
      </w:pPr>
      <w:r>
        <w:t>Žáci v této aplikaci přiloží prst na monitor tabletu a po chvíli se jim zobrazí, v jakém rozpoložení se právě nacházejí.</w:t>
      </w:r>
    </w:p>
    <w:p w14:paraId="32B6F332" w14:textId="77777777" w:rsidR="00FD7934" w:rsidRDefault="00FD7934" w:rsidP="006D6EA7">
      <w:pPr>
        <w:spacing w:before="0" w:after="0"/>
      </w:pPr>
    </w:p>
    <w:p w14:paraId="0FA1CD15" w14:textId="77777777" w:rsidR="00DE5DFE" w:rsidRDefault="00DE5DFE">
      <w:pPr>
        <w:spacing w:before="0" w:after="200" w:line="276" w:lineRule="auto"/>
        <w:jc w:val="left"/>
      </w:pPr>
      <w:r>
        <w:br w:type="page"/>
      </w:r>
    </w:p>
    <w:p w14:paraId="26F6D8E6" w14:textId="09800739" w:rsidR="00FF5FCD" w:rsidRDefault="00FF5FCD" w:rsidP="006D6EA7">
      <w:pPr>
        <w:spacing w:before="0" w:after="0"/>
      </w:pPr>
      <w:r>
        <w:lastRenderedPageBreak/>
        <w:t xml:space="preserve">Obr. č. 2 – Test </w:t>
      </w:r>
      <w:r w:rsidR="00FD7934">
        <w:t>nálady (přiložení prstu)</w:t>
      </w:r>
      <w:r w:rsidR="00FD7934">
        <w:tab/>
        <w:t>Obr. č. 3 – Test nálady (konečné zobrazení)</w:t>
      </w:r>
    </w:p>
    <w:p w14:paraId="470470A9" w14:textId="4A5A7362" w:rsidR="00FF5FCD" w:rsidRDefault="00FF5FCD" w:rsidP="006D6EA7">
      <w:pPr>
        <w:spacing w:before="0" w:after="0"/>
        <w:rPr>
          <w:noProof/>
        </w:rPr>
      </w:pPr>
      <w:r>
        <w:rPr>
          <w:noProof/>
        </w:rPr>
        <w:drawing>
          <wp:inline distT="0" distB="0" distL="0" distR="0" wp14:anchorId="232D97F3" wp14:editId="1AB2F61F">
            <wp:extent cx="2560320" cy="214264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62228" cy="2144242"/>
                    </a:xfrm>
                    <a:prstGeom prst="rect">
                      <a:avLst/>
                    </a:prstGeom>
                  </pic:spPr>
                </pic:pic>
              </a:graphicData>
            </a:graphic>
          </wp:inline>
        </w:drawing>
      </w:r>
      <w:r w:rsidR="00FD7934">
        <w:rPr>
          <w:noProof/>
        </w:rPr>
        <w:t xml:space="preserve">       </w:t>
      </w:r>
      <w:r w:rsidR="00FD7934" w:rsidRPr="00FD7934">
        <w:rPr>
          <w:noProof/>
        </w:rPr>
        <w:t xml:space="preserve"> </w:t>
      </w:r>
      <w:r w:rsidR="00FD7934">
        <w:rPr>
          <w:noProof/>
        </w:rPr>
        <w:drawing>
          <wp:inline distT="0" distB="0" distL="0" distR="0" wp14:anchorId="5D2F52C9" wp14:editId="607990DA">
            <wp:extent cx="2629801" cy="2143353"/>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39789" cy="2151494"/>
                    </a:xfrm>
                    <a:prstGeom prst="rect">
                      <a:avLst/>
                    </a:prstGeom>
                  </pic:spPr>
                </pic:pic>
              </a:graphicData>
            </a:graphic>
          </wp:inline>
        </w:drawing>
      </w:r>
    </w:p>
    <w:p w14:paraId="2F9C87ED" w14:textId="4277A02B" w:rsidR="00FD7934" w:rsidRDefault="00FD7934" w:rsidP="006D6EA7">
      <w:pPr>
        <w:spacing w:before="0" w:after="0"/>
        <w:rPr>
          <w:noProof/>
        </w:rPr>
      </w:pPr>
      <w:r>
        <w:rPr>
          <w:noProof/>
        </w:rPr>
        <w:t>Při této hře se můžou objevit slova, kterým děti nebudou rozumět. Bude proto jejich úkolem najít dané slovo ve Slovníku cizích slov.</w:t>
      </w:r>
    </w:p>
    <w:p w14:paraId="024867DE" w14:textId="77777777" w:rsidR="00FD7934" w:rsidRPr="00FF5FCD" w:rsidRDefault="00FD7934" w:rsidP="006D6EA7">
      <w:pPr>
        <w:spacing w:before="0" w:after="0"/>
      </w:pPr>
    </w:p>
    <w:p w14:paraId="3248B1FC" w14:textId="77777777" w:rsidR="00A65F4A" w:rsidRDefault="00A65F4A" w:rsidP="00A65F4A">
      <w:pPr>
        <w:pStyle w:val="Nadpis2"/>
      </w:pPr>
      <w:r>
        <w:t>Závěrečná část</w:t>
      </w:r>
    </w:p>
    <w:p w14:paraId="0AD1991A" w14:textId="50655F49" w:rsidR="00892BBB" w:rsidRDefault="00987684" w:rsidP="00892BBB">
      <w:r>
        <w:t>Závěr hodiny bude patřit hrám</w:t>
      </w:r>
      <w:r w:rsidR="00273E41">
        <w:t>, při kterých se nejen uvolní, ale které zároveň obohatí jejich anglickou slovní zásobu. Občas možná bude třeba pomoc učitele. Hry by neměly být vzhledem k věku a zkušenostem žáků nijak hodnoceny, slouží pouze pro pobavení.</w:t>
      </w:r>
    </w:p>
    <w:p w14:paraId="07D1942A" w14:textId="77777777" w:rsidR="00273E41" w:rsidRDefault="00273E41" w:rsidP="00892BBB"/>
    <w:p w14:paraId="746C7FA0" w14:textId="09E398F2" w:rsidR="00987684" w:rsidRDefault="00987684" w:rsidP="00892BBB">
      <w:pPr>
        <w:rPr>
          <w:b/>
          <w:u w:val="single"/>
        </w:rPr>
      </w:pPr>
      <w:r>
        <w:t>Žáci s</w:t>
      </w:r>
      <w:r w:rsidR="00273E41">
        <w:t>i mohou vybrat ze dvou</w:t>
      </w:r>
      <w:r>
        <w:t> aplikací</w:t>
      </w:r>
      <w:r w:rsidR="00273E41">
        <w:t xml:space="preserve">. </w:t>
      </w:r>
      <w:r w:rsidR="00892BBB">
        <w:t xml:space="preserve">Obě se týkají zvířat, aby se hodily k tématu – text je ze zvířecí říše. </w:t>
      </w:r>
      <w:r w:rsidR="00273E41">
        <w:t>První z nich má název</w:t>
      </w:r>
      <w:r>
        <w:t xml:space="preserve"> </w:t>
      </w:r>
      <w:r w:rsidRPr="00987684">
        <w:rPr>
          <w:b/>
          <w:u w:val="single"/>
        </w:rPr>
        <w:t>Animals - Who am I?</w:t>
      </w:r>
      <w:r w:rsidR="00273E41">
        <w:t xml:space="preserve"> Na monitoru se objevuje název zvířete v angličtině a k tomu vždy čtyři obrázky. Děti musejí zvolit zvíře odpovídající názvu.</w:t>
      </w:r>
    </w:p>
    <w:p w14:paraId="1A0CDEC7" w14:textId="4270CB19" w:rsidR="00987684" w:rsidRDefault="00987684" w:rsidP="00987684">
      <w:pPr>
        <w:jc w:val="left"/>
      </w:pPr>
      <w:r>
        <w:t xml:space="preserve">Obr. č. 4 – aplikace </w:t>
      </w:r>
      <w:r w:rsidRPr="00892BBB">
        <w:rPr>
          <w:i/>
        </w:rPr>
        <w:t>Animals – Who am I?</w:t>
      </w:r>
    </w:p>
    <w:p w14:paraId="0254E40D" w14:textId="63972B05" w:rsidR="00273E41" w:rsidRDefault="00273E41" w:rsidP="00273E41">
      <w:pPr>
        <w:jc w:val="center"/>
      </w:pPr>
      <w:r>
        <w:rPr>
          <w:noProof/>
        </w:rPr>
        <w:lastRenderedPageBreak/>
        <w:drawing>
          <wp:inline distT="0" distB="0" distL="0" distR="0" wp14:anchorId="395A4C70" wp14:editId="09FCFEE4">
            <wp:extent cx="3929587" cy="2209191"/>
            <wp:effectExtent l="0" t="0" r="0" b="6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31217" cy="2210107"/>
                    </a:xfrm>
                    <a:prstGeom prst="rect">
                      <a:avLst/>
                    </a:prstGeom>
                  </pic:spPr>
                </pic:pic>
              </a:graphicData>
            </a:graphic>
          </wp:inline>
        </w:drawing>
      </w:r>
    </w:p>
    <w:p w14:paraId="59866266" w14:textId="77777777" w:rsidR="00273E41" w:rsidRDefault="00273E41" w:rsidP="00273E41">
      <w:pPr>
        <w:jc w:val="left"/>
      </w:pPr>
    </w:p>
    <w:p w14:paraId="1379C849" w14:textId="77777777" w:rsidR="00273E41" w:rsidRDefault="00273E41" w:rsidP="00273E41">
      <w:pPr>
        <w:jc w:val="left"/>
      </w:pPr>
    </w:p>
    <w:p w14:paraId="42055B35" w14:textId="77E7E8E1" w:rsidR="00273E41" w:rsidRDefault="00273E41" w:rsidP="00892BBB">
      <w:r>
        <w:t xml:space="preserve">Druhý program se nazývá </w:t>
      </w:r>
      <w:r w:rsidRPr="00273E41">
        <w:rPr>
          <w:b/>
          <w:u w:val="single"/>
        </w:rPr>
        <w:t>Animals translated</w:t>
      </w:r>
      <w:r>
        <w:t xml:space="preserve">. Zde si děti vyberou jakýkoli obrázek zvířete z nabídky a nechat si ho přeložit z libovolného do libovolného jazyka. Doporučujeme v první řadě překlad z češtiny do angličtiny (abychom zachovali vzdělávací funkci), ale pro pobavení neuškodí ani jiné jazyky. Výhodou této hry je i zvuk – všechny </w:t>
      </w:r>
      <w:r w:rsidR="00892BBB">
        <w:t>názvy zvířat si žáci můžou pustit i zvukově.</w:t>
      </w:r>
    </w:p>
    <w:p w14:paraId="5C0165B2" w14:textId="75E78284" w:rsidR="00892BBB" w:rsidRDefault="00892BBB" w:rsidP="00273E41">
      <w:pPr>
        <w:jc w:val="left"/>
        <w:rPr>
          <w:i/>
        </w:rPr>
      </w:pPr>
      <w:r>
        <w:t xml:space="preserve">Obr. č. 5 – aplikace </w:t>
      </w:r>
      <w:r w:rsidRPr="00892BBB">
        <w:rPr>
          <w:i/>
        </w:rPr>
        <w:t>Animals translated</w:t>
      </w:r>
    </w:p>
    <w:p w14:paraId="4D86F8DD" w14:textId="2FBD3D93" w:rsidR="00892BBB" w:rsidRDefault="00892BBB" w:rsidP="00892BBB">
      <w:pPr>
        <w:jc w:val="center"/>
      </w:pPr>
      <w:r>
        <w:rPr>
          <w:noProof/>
        </w:rPr>
        <w:drawing>
          <wp:inline distT="0" distB="0" distL="0" distR="0" wp14:anchorId="09EFFD0F" wp14:editId="3A132079">
            <wp:extent cx="4749334" cy="2670048"/>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58647" cy="2675284"/>
                    </a:xfrm>
                    <a:prstGeom prst="rect">
                      <a:avLst/>
                    </a:prstGeom>
                  </pic:spPr>
                </pic:pic>
              </a:graphicData>
            </a:graphic>
          </wp:inline>
        </w:drawing>
      </w:r>
    </w:p>
    <w:p w14:paraId="62D7090D" w14:textId="77777777" w:rsidR="00892BBB" w:rsidRDefault="00892BBB" w:rsidP="00892BBB">
      <w:pPr>
        <w:jc w:val="center"/>
      </w:pPr>
    </w:p>
    <w:p w14:paraId="5C054AF6" w14:textId="77777777" w:rsidR="00892BBB" w:rsidRPr="00892BBB" w:rsidRDefault="00892BBB" w:rsidP="00892BBB">
      <w:pPr>
        <w:jc w:val="center"/>
        <w:sectPr w:rsidR="00892BBB" w:rsidRPr="00892BBB" w:rsidSect="00A65F4A">
          <w:headerReference w:type="default" r:id="rId28"/>
          <w:pgSz w:w="11906" w:h="16838" w:code="9"/>
          <w:pgMar w:top="1418" w:right="1418" w:bottom="1418" w:left="1418" w:header="709" w:footer="709" w:gutter="0"/>
          <w:cols w:space="709"/>
          <w:docGrid w:linePitch="360"/>
        </w:sectPr>
      </w:pPr>
    </w:p>
    <w:p w14:paraId="77219E93" w14:textId="24E7A87E" w:rsidR="00A65F4A" w:rsidRDefault="00DE5DFE" w:rsidP="00A65F4A">
      <w:pPr>
        <w:pStyle w:val="Nadpis1"/>
      </w:pPr>
      <w:bookmarkStart w:id="6" w:name="_Toc427266004"/>
      <w:r>
        <w:lastRenderedPageBreak/>
        <w:t>Malý princ</w:t>
      </w:r>
      <w:bookmarkEnd w:id="6"/>
    </w:p>
    <w:tbl>
      <w:tblPr>
        <w:tblStyle w:val="Mkatabulky"/>
        <w:tblW w:w="9060" w:type="dxa"/>
        <w:tblLook w:val="04A0" w:firstRow="1" w:lastRow="0" w:firstColumn="1" w:lastColumn="0" w:noHBand="0" w:noVBand="1"/>
      </w:tblPr>
      <w:tblGrid>
        <w:gridCol w:w="2655"/>
        <w:gridCol w:w="6405"/>
      </w:tblGrid>
      <w:tr w:rsidR="00DE5DFE" w:rsidRPr="00A82C19" w14:paraId="32C4C838" w14:textId="77777777" w:rsidTr="00DE5DFE">
        <w:tc>
          <w:tcPr>
            <w:tcW w:w="2655" w:type="dxa"/>
            <w:vAlign w:val="center"/>
          </w:tcPr>
          <w:p w14:paraId="5FCD7612" w14:textId="77777777" w:rsidR="00DE5DFE" w:rsidRPr="00A82C19" w:rsidRDefault="00DE5DFE" w:rsidP="00463970">
            <w:r>
              <w:t>Tematický celek</w:t>
            </w:r>
          </w:p>
        </w:tc>
        <w:tc>
          <w:tcPr>
            <w:tcW w:w="6405" w:type="dxa"/>
            <w:vAlign w:val="center"/>
          </w:tcPr>
          <w:p w14:paraId="013FD5A3" w14:textId="19949AFB" w:rsidR="00DE5DFE" w:rsidRPr="00A82C19" w:rsidRDefault="00DE5DFE" w:rsidP="00463970">
            <w:r>
              <w:t>Příběhová próza s dětským hrdinou</w:t>
            </w:r>
          </w:p>
        </w:tc>
      </w:tr>
      <w:tr w:rsidR="00DE5DFE" w:rsidRPr="00A82C19" w14:paraId="3A85C9EE" w14:textId="77777777" w:rsidTr="00DE5DFE">
        <w:tc>
          <w:tcPr>
            <w:tcW w:w="2655" w:type="dxa"/>
            <w:vAlign w:val="center"/>
          </w:tcPr>
          <w:p w14:paraId="4241DE8A" w14:textId="77777777" w:rsidR="00DE5DFE" w:rsidRDefault="00DE5DFE" w:rsidP="00463970">
            <w:r>
              <w:t>Téma vyučované hodiny</w:t>
            </w:r>
          </w:p>
        </w:tc>
        <w:tc>
          <w:tcPr>
            <w:tcW w:w="6405" w:type="dxa"/>
            <w:vAlign w:val="center"/>
          </w:tcPr>
          <w:p w14:paraId="7DF4954D" w14:textId="750A5C48" w:rsidR="00DE5DFE" w:rsidRPr="00A82C19" w:rsidRDefault="00DE5DFE" w:rsidP="00463970">
            <w:r>
              <w:t>Malý princ – 8. kapitola</w:t>
            </w:r>
          </w:p>
        </w:tc>
      </w:tr>
      <w:tr w:rsidR="00DE5DFE" w:rsidRPr="00A82C19" w14:paraId="11E253F4" w14:textId="77777777" w:rsidTr="00DE5DFE">
        <w:tc>
          <w:tcPr>
            <w:tcW w:w="2655" w:type="dxa"/>
            <w:vAlign w:val="center"/>
          </w:tcPr>
          <w:p w14:paraId="39A07DE9" w14:textId="77777777" w:rsidR="00DE5DFE" w:rsidRPr="00A82C19" w:rsidRDefault="00DE5DFE" w:rsidP="00463970">
            <w:r>
              <w:t>Cílová skupina</w:t>
            </w:r>
          </w:p>
        </w:tc>
        <w:tc>
          <w:tcPr>
            <w:tcW w:w="6405" w:type="dxa"/>
            <w:vAlign w:val="center"/>
          </w:tcPr>
          <w:p w14:paraId="3A56F57A" w14:textId="298332D7" w:rsidR="00DE5DFE" w:rsidRPr="00A82C19" w:rsidRDefault="00DE5DFE" w:rsidP="00463970">
            <w:r>
              <w:t>4. – 5. ročník ZŠ</w:t>
            </w:r>
          </w:p>
        </w:tc>
      </w:tr>
      <w:tr w:rsidR="00DE5DFE" w:rsidRPr="00A82C19" w14:paraId="7E6DE382" w14:textId="77777777" w:rsidTr="00DE5DFE">
        <w:tc>
          <w:tcPr>
            <w:tcW w:w="2655" w:type="dxa"/>
            <w:vAlign w:val="center"/>
          </w:tcPr>
          <w:p w14:paraId="32BB7349" w14:textId="77777777" w:rsidR="00DE5DFE" w:rsidRPr="00A82C19" w:rsidRDefault="00DE5DFE" w:rsidP="00463970">
            <w:r>
              <w:t>Časová dotace</w:t>
            </w:r>
          </w:p>
        </w:tc>
        <w:tc>
          <w:tcPr>
            <w:tcW w:w="6405" w:type="dxa"/>
            <w:vAlign w:val="center"/>
          </w:tcPr>
          <w:p w14:paraId="60988D6F" w14:textId="29421F2C" w:rsidR="00DE5DFE" w:rsidRPr="00A82C19" w:rsidRDefault="00DE5DFE" w:rsidP="00463970">
            <w:r>
              <w:t>45 minut</w:t>
            </w:r>
          </w:p>
        </w:tc>
      </w:tr>
      <w:tr w:rsidR="00DE5DFE" w:rsidRPr="00A82C19" w14:paraId="37798474" w14:textId="77777777" w:rsidTr="00DE5DFE">
        <w:tc>
          <w:tcPr>
            <w:tcW w:w="2655" w:type="dxa"/>
            <w:vAlign w:val="center"/>
          </w:tcPr>
          <w:p w14:paraId="58BDE949" w14:textId="77777777" w:rsidR="00DE5DFE" w:rsidRPr="00A82C19" w:rsidRDefault="00DE5DFE" w:rsidP="00463970">
            <w:r>
              <w:t>Klíčová slova</w:t>
            </w:r>
          </w:p>
        </w:tc>
        <w:tc>
          <w:tcPr>
            <w:tcW w:w="6405" w:type="dxa"/>
            <w:vAlign w:val="center"/>
          </w:tcPr>
          <w:p w14:paraId="0521439C" w14:textId="68B2B63F" w:rsidR="00DE5DFE" w:rsidRPr="00A82C19" w:rsidRDefault="00DE5DFE" w:rsidP="00463970">
            <w:r>
              <w:t>Planeta, květina, skromnost, svědomí, charakter</w:t>
            </w:r>
          </w:p>
        </w:tc>
      </w:tr>
      <w:tr w:rsidR="00DE5DFE" w:rsidRPr="00A82C19" w14:paraId="3DE721A0" w14:textId="77777777" w:rsidTr="00DE5DFE">
        <w:tc>
          <w:tcPr>
            <w:tcW w:w="2655" w:type="dxa"/>
            <w:vAlign w:val="center"/>
          </w:tcPr>
          <w:p w14:paraId="4BDB18E7" w14:textId="77777777" w:rsidR="00DE5DFE" w:rsidRPr="00A82C19" w:rsidRDefault="00DE5DFE" w:rsidP="00463970">
            <w:r>
              <w:t>Cíle vyučovací hodiny</w:t>
            </w:r>
          </w:p>
        </w:tc>
        <w:tc>
          <w:tcPr>
            <w:tcW w:w="6405" w:type="dxa"/>
            <w:vAlign w:val="center"/>
          </w:tcPr>
          <w:p w14:paraId="48409348" w14:textId="77777777" w:rsidR="00DE5DFE" w:rsidRDefault="00DE5DFE" w:rsidP="00463970">
            <w:r>
              <w:t>Žák porozumí textu.</w:t>
            </w:r>
          </w:p>
          <w:p w14:paraId="705F14BC" w14:textId="77777777" w:rsidR="00DE5DFE" w:rsidRDefault="00DE5DFE" w:rsidP="00463970">
            <w:r>
              <w:t>Žák odhalí hlavní myšlenku příběhu.</w:t>
            </w:r>
          </w:p>
          <w:p w14:paraId="6A9537DF" w14:textId="40663FDA" w:rsidR="00DE5DFE" w:rsidRDefault="00DE5DFE" w:rsidP="00463970">
            <w:r>
              <w:t>Žák pochopí situaci, ve které se nachází hlavní postava.</w:t>
            </w:r>
          </w:p>
          <w:p w14:paraId="6216E0DE" w14:textId="2DAC60FE" w:rsidR="00DE5DFE" w:rsidRPr="00A82C19" w:rsidRDefault="00DE5DFE" w:rsidP="00463970"/>
        </w:tc>
      </w:tr>
      <w:tr w:rsidR="00DE5DFE" w:rsidRPr="00A82C19" w14:paraId="4B153531" w14:textId="77777777" w:rsidTr="00DE5DFE">
        <w:tc>
          <w:tcPr>
            <w:tcW w:w="2655" w:type="dxa"/>
            <w:vAlign w:val="center"/>
          </w:tcPr>
          <w:p w14:paraId="6701C50C" w14:textId="798D64F0" w:rsidR="00DE5DFE" w:rsidRPr="00A82C19" w:rsidRDefault="00DE5DFE" w:rsidP="00463970">
            <w:r>
              <w:t>Organizační formy</w:t>
            </w:r>
          </w:p>
        </w:tc>
        <w:tc>
          <w:tcPr>
            <w:tcW w:w="6405" w:type="dxa"/>
            <w:vAlign w:val="center"/>
          </w:tcPr>
          <w:p w14:paraId="5C0063B1" w14:textId="314B2977" w:rsidR="00DE5DFE" w:rsidRPr="00247671" w:rsidRDefault="00DE5DFE" w:rsidP="00463970">
            <w:pPr>
              <w:rPr>
                <w:i/>
              </w:rPr>
            </w:pPr>
            <w:r w:rsidRPr="007D6464">
              <w:t>Hromadná výuka, samostatná práce žáků</w:t>
            </w:r>
          </w:p>
        </w:tc>
      </w:tr>
      <w:tr w:rsidR="00DE5DFE" w:rsidRPr="00501BCC" w14:paraId="56DE3F8C" w14:textId="77777777" w:rsidTr="00DE5DFE">
        <w:tc>
          <w:tcPr>
            <w:tcW w:w="2655" w:type="dxa"/>
            <w:vAlign w:val="center"/>
          </w:tcPr>
          <w:p w14:paraId="07A67830" w14:textId="77777777" w:rsidR="00DE5DFE" w:rsidRPr="00501BCC" w:rsidRDefault="00DE5DFE" w:rsidP="00463970">
            <w:r w:rsidRPr="00A82C19">
              <w:t>Pomů</w:t>
            </w:r>
            <w:r>
              <w:t>cky</w:t>
            </w:r>
          </w:p>
        </w:tc>
        <w:tc>
          <w:tcPr>
            <w:tcW w:w="6405" w:type="dxa"/>
            <w:vAlign w:val="center"/>
          </w:tcPr>
          <w:p w14:paraId="3432A42C" w14:textId="32EDFE60" w:rsidR="00DE5DFE" w:rsidRPr="00247671" w:rsidRDefault="00DE5DFE" w:rsidP="00DE5DFE">
            <w:pPr>
              <w:rPr>
                <w:i/>
              </w:rPr>
            </w:pPr>
            <w:r>
              <w:t>Tablet, i</w:t>
            </w:r>
            <w:r w:rsidRPr="007D6464">
              <w:t>nteraktivní tabule, pracovní list</w:t>
            </w:r>
            <w:r>
              <w:t xml:space="preserve"> s výchozím textem</w:t>
            </w:r>
          </w:p>
        </w:tc>
      </w:tr>
    </w:tbl>
    <w:p w14:paraId="2738C7CF" w14:textId="77777777" w:rsidR="00A65F4A" w:rsidRDefault="00A65F4A" w:rsidP="00A65F4A"/>
    <w:p w14:paraId="485623E5" w14:textId="77777777" w:rsidR="00A65F4A" w:rsidRDefault="00A65F4A" w:rsidP="00A65F4A">
      <w:pPr>
        <w:pStyle w:val="Nadpis2"/>
      </w:pPr>
      <w:r>
        <w:t>Úvodní část</w:t>
      </w:r>
    </w:p>
    <w:p w14:paraId="483BB2DD" w14:textId="483CB2A7" w:rsidR="00DE5DFE" w:rsidRDefault="00DE5DFE" w:rsidP="00DE5DFE">
      <w:r>
        <w:t xml:space="preserve">Předpokládáme, že každý žák (popř. dvojice žáků) má k dispozici tablet s programem </w:t>
      </w:r>
      <w:r w:rsidRPr="00DE5DFE">
        <w:rPr>
          <w:b/>
          <w:i/>
          <w:u w:val="single"/>
        </w:rPr>
        <w:t>SmartNotebook</w:t>
      </w:r>
      <w:r>
        <w:t xml:space="preserve">. Žákům prozradíme název příběhu, který si přečtou a na jehož základě zodpoví otázky a vyplní zadané úkoly. </w:t>
      </w:r>
    </w:p>
    <w:p w14:paraId="354993BD" w14:textId="57403381" w:rsidR="00DE5DFE" w:rsidRDefault="00DE5DFE" w:rsidP="00DE5DFE">
      <w:r>
        <w:t xml:space="preserve">Před samotným čtením jsou žákům položeny otázky, jejichž cílem je naladění žáků na příběh. Odpovědi žáků jsou volné. Pro první otázku mohou žáci vzhled prince namalovat v programu </w:t>
      </w:r>
      <w:r w:rsidR="00C13A7F">
        <w:t>OneNote</w:t>
      </w:r>
      <w:r>
        <w:t xml:space="preserve"> (do sešitu, na pracovní list).</w:t>
      </w:r>
    </w:p>
    <w:p w14:paraId="62B59020" w14:textId="77777777" w:rsidR="00DE5DFE" w:rsidRDefault="00DE5DFE" w:rsidP="00DE5DFE">
      <w:pPr>
        <w:pStyle w:val="Odstavecseseznamem"/>
        <w:numPr>
          <w:ilvl w:val="0"/>
          <w:numId w:val="12"/>
        </w:numPr>
        <w:spacing w:before="0" w:after="0"/>
        <w:rPr>
          <w:rFonts w:ascii="Times New Roman" w:hAnsi="Times New Roman"/>
          <w:b/>
        </w:rPr>
      </w:pPr>
      <w:r w:rsidRPr="00F06E69">
        <w:rPr>
          <w:rFonts w:ascii="Times New Roman" w:hAnsi="Times New Roman"/>
          <w:b/>
        </w:rPr>
        <w:t xml:space="preserve">Jak si představujete malého prince? </w:t>
      </w:r>
      <w:r w:rsidRPr="004B5BBA">
        <w:rPr>
          <w:rFonts w:ascii="Times New Roman" w:hAnsi="Times New Roman"/>
          <w:b/>
        </w:rPr>
        <w:t xml:space="preserve">Jak podle vás vypadá? </w:t>
      </w:r>
    </w:p>
    <w:p w14:paraId="6A670CFD" w14:textId="77777777" w:rsidR="00DE5DFE" w:rsidRDefault="00DE5DFE" w:rsidP="00DE5DFE">
      <w:pPr>
        <w:pStyle w:val="Odstavecseseznamem"/>
        <w:numPr>
          <w:ilvl w:val="0"/>
          <w:numId w:val="12"/>
        </w:numPr>
        <w:spacing w:before="0" w:after="0"/>
        <w:rPr>
          <w:rFonts w:ascii="Times New Roman" w:hAnsi="Times New Roman"/>
          <w:b/>
        </w:rPr>
      </w:pPr>
      <w:r w:rsidRPr="004B5BBA">
        <w:rPr>
          <w:rFonts w:ascii="Times New Roman" w:hAnsi="Times New Roman"/>
          <w:b/>
        </w:rPr>
        <w:t xml:space="preserve">Kolik </w:t>
      </w:r>
      <w:r>
        <w:rPr>
          <w:rFonts w:ascii="Times New Roman" w:hAnsi="Times New Roman"/>
          <w:b/>
        </w:rPr>
        <w:t>let je princovi</w:t>
      </w:r>
      <w:r w:rsidRPr="004B5BBA">
        <w:rPr>
          <w:rFonts w:ascii="Times New Roman" w:hAnsi="Times New Roman"/>
          <w:b/>
        </w:rPr>
        <w:t xml:space="preserve">? </w:t>
      </w:r>
    </w:p>
    <w:p w14:paraId="0E6A3F4C" w14:textId="77777777" w:rsidR="00DE5DFE" w:rsidRPr="004B5BBA" w:rsidRDefault="00DE5DFE" w:rsidP="00DE5DFE">
      <w:pPr>
        <w:pStyle w:val="Odstavecseseznamem"/>
        <w:numPr>
          <w:ilvl w:val="0"/>
          <w:numId w:val="12"/>
        </w:numPr>
        <w:spacing w:before="0" w:after="0"/>
        <w:rPr>
          <w:rFonts w:ascii="Times New Roman" w:hAnsi="Times New Roman"/>
          <w:b/>
        </w:rPr>
      </w:pPr>
      <w:r w:rsidRPr="004B5BBA">
        <w:rPr>
          <w:rFonts w:ascii="Times New Roman" w:hAnsi="Times New Roman"/>
          <w:b/>
        </w:rPr>
        <w:lastRenderedPageBreak/>
        <w:t xml:space="preserve">Kde </w:t>
      </w:r>
      <w:r>
        <w:rPr>
          <w:rFonts w:ascii="Times New Roman" w:hAnsi="Times New Roman"/>
          <w:b/>
        </w:rPr>
        <w:t>princ podle vás bydlí</w:t>
      </w:r>
      <w:r w:rsidRPr="004B5BBA">
        <w:rPr>
          <w:rFonts w:ascii="Times New Roman" w:hAnsi="Times New Roman"/>
          <w:b/>
        </w:rPr>
        <w:t>?</w:t>
      </w:r>
    </w:p>
    <w:p w14:paraId="322A246D" w14:textId="77777777" w:rsidR="00DE5DFE" w:rsidRPr="00DE5DFE" w:rsidRDefault="00DE5DFE" w:rsidP="00DE5DFE">
      <w:pPr>
        <w:pStyle w:val="Odstavecseseznamem"/>
        <w:numPr>
          <w:ilvl w:val="0"/>
          <w:numId w:val="12"/>
        </w:numPr>
        <w:spacing w:before="0" w:after="0"/>
        <w:rPr>
          <w:b/>
        </w:rPr>
      </w:pPr>
      <w:r w:rsidRPr="00DE5DFE">
        <w:rPr>
          <w:rFonts w:ascii="Times New Roman" w:hAnsi="Times New Roman"/>
          <w:b/>
        </w:rPr>
        <w:t xml:space="preserve">Kde se můžeme setkat s princem? V jakém příběhu? </w:t>
      </w:r>
    </w:p>
    <w:p w14:paraId="6F446916" w14:textId="15C448FC" w:rsidR="00DE5DFE" w:rsidRPr="00DE5DFE" w:rsidRDefault="00DE5DFE" w:rsidP="00DE5DFE">
      <w:pPr>
        <w:pStyle w:val="Odstavecseseznamem"/>
        <w:numPr>
          <w:ilvl w:val="0"/>
          <w:numId w:val="12"/>
        </w:numPr>
        <w:spacing w:before="0" w:after="0"/>
        <w:rPr>
          <w:b/>
        </w:rPr>
      </w:pPr>
      <w:r w:rsidRPr="00DE5DFE">
        <w:rPr>
          <w:rFonts w:ascii="Times New Roman" w:hAnsi="Times New Roman"/>
          <w:b/>
        </w:rPr>
        <w:t>Mají princové nějaké povinnosti? Do jaké rodiny patří?</w:t>
      </w:r>
    </w:p>
    <w:p w14:paraId="2BABDDE9" w14:textId="77777777" w:rsidR="00A65F4A" w:rsidRDefault="00A65F4A" w:rsidP="00A65F4A">
      <w:pPr>
        <w:pStyle w:val="Nadpis2"/>
      </w:pPr>
      <w:r>
        <w:t>Hlavní část</w:t>
      </w:r>
    </w:p>
    <w:p w14:paraId="18021106" w14:textId="7209E4D3" w:rsidR="00DE5DFE" w:rsidRDefault="00DE5DFE" w:rsidP="00DE5DFE">
      <w:r>
        <w:t>Po zodpovězení otázek následuje samotné čtení příběhu. Žáci se střídají v hlasitém čtení. Následně odpovídají na otázky připravené na pracovním listu v MS Word a v programu SmartNotebook. Text příběhu by měli mít žáci stále před sebou, aby mohli odpovědi vyhledávat nebo na základě tvrzení v textu odpovědi vytvářet či opravovat.</w:t>
      </w:r>
    </w:p>
    <w:p w14:paraId="14C724C9" w14:textId="77777777" w:rsidR="00DE5DFE" w:rsidRPr="00DE5DFE" w:rsidRDefault="00DE5DFE" w:rsidP="00DE5DFE">
      <w:pPr>
        <w:spacing w:before="240" w:after="0"/>
        <w:rPr>
          <w:i/>
        </w:rPr>
      </w:pPr>
      <w:r w:rsidRPr="00DE5DFE">
        <w:rPr>
          <w:i/>
        </w:rPr>
        <w:t>Květinu malého prince jsem poznal velice brzy lépe. Na jeho planetě rostly vždy úplně prosté květiny, ozdobené jedinou řadou okvětních plátků. Nezabíraly místo a nikoho nerušily. Jednoho rána se vždy objevily v trávě a potom večer uvadaly. Ale tahle květina vyklíčila jeden den ze semene přivátého bůhvíodkud a malý princ bděl velmi pozorně nad tímto výhonkem, který se nepodobal jiným proutkům. Mohl to být nějaký nový druh baobabu. Keřík však náhle přestal růst a začal hnát do květu. Malý princ, který byl při tom, když vyrašil obrovský pupen, dobře tušil, že z něho vypučí něco zázračného, ale květina se ve svém zeleném příbytku krášlila nekonečně dlouho. Pečlivě si vybírala barvy. Oblékala se pomalu, upravovala si okvětní plátek jeden po druhém. Nechtěla se ukázat celá pomačkaná jako vlčí máky. Chtěla se objevit až teprve v plné kráse. Ó ano, byla to parádnice! Její tajemná toaleta trvala mnoho a mnoho dní. Až jednoho rána se ukázala právě při východu slunce. A květina, která se tak pečlivě připravovala, řekla zívajíc:</w:t>
      </w:r>
    </w:p>
    <w:p w14:paraId="36DAE419" w14:textId="77777777" w:rsidR="00DE5DFE" w:rsidRPr="00DE5DFE" w:rsidRDefault="00DE5DFE" w:rsidP="00DE5DFE">
      <w:pPr>
        <w:spacing w:after="0"/>
        <w:rPr>
          <w:i/>
        </w:rPr>
      </w:pPr>
      <w:r w:rsidRPr="00DE5DFE">
        <w:rPr>
          <w:i/>
        </w:rPr>
        <w:t>„Ach, právě jsem se probudila… Promiňte, prosím… Jsem ještě celá rozcuchaná…“</w:t>
      </w:r>
    </w:p>
    <w:p w14:paraId="066D6BF3" w14:textId="77777777" w:rsidR="00DE5DFE" w:rsidRPr="00DE5DFE" w:rsidRDefault="00DE5DFE" w:rsidP="00DE5DFE">
      <w:pPr>
        <w:spacing w:after="0"/>
        <w:rPr>
          <w:i/>
        </w:rPr>
      </w:pPr>
      <w:r w:rsidRPr="00DE5DFE">
        <w:rPr>
          <w:i/>
        </w:rPr>
        <w:t>Malý princ nemohl v té chvíli skrýt svůj obdiv:</w:t>
      </w:r>
    </w:p>
    <w:p w14:paraId="2ED30D17" w14:textId="77777777" w:rsidR="00DE5DFE" w:rsidRPr="00DE5DFE" w:rsidRDefault="00DE5DFE" w:rsidP="00DE5DFE">
      <w:pPr>
        <w:spacing w:after="0"/>
        <w:rPr>
          <w:i/>
        </w:rPr>
      </w:pPr>
      <w:r w:rsidRPr="00DE5DFE">
        <w:rPr>
          <w:i/>
        </w:rPr>
        <w:t>„Jak jste krásná!“</w:t>
      </w:r>
    </w:p>
    <w:p w14:paraId="71A9ED97" w14:textId="77777777" w:rsidR="00DE5DFE" w:rsidRPr="00DE5DFE" w:rsidRDefault="00DE5DFE" w:rsidP="00DE5DFE">
      <w:pPr>
        <w:spacing w:after="0"/>
        <w:rPr>
          <w:i/>
        </w:rPr>
      </w:pPr>
      <w:r w:rsidRPr="00DE5DFE">
        <w:rPr>
          <w:i/>
        </w:rPr>
        <w:t>„Že ano,“ odpověděla tiše květina. „A přišla jsem na svět zároveň se sluncem…“</w:t>
      </w:r>
    </w:p>
    <w:p w14:paraId="1F0CA993" w14:textId="77777777" w:rsidR="00DE5DFE" w:rsidRPr="00DE5DFE" w:rsidRDefault="00DE5DFE" w:rsidP="00DE5DFE">
      <w:pPr>
        <w:spacing w:after="0"/>
        <w:rPr>
          <w:i/>
        </w:rPr>
      </w:pPr>
      <w:r w:rsidRPr="00DE5DFE">
        <w:rPr>
          <w:i/>
        </w:rPr>
        <w:t xml:space="preserve">Malý princ správně uhodl, že není moc skromná. Ale tolik dojímala! </w:t>
      </w:r>
    </w:p>
    <w:p w14:paraId="43D23FA6" w14:textId="77777777" w:rsidR="00DE5DFE" w:rsidRPr="00DE5DFE" w:rsidRDefault="00DE5DFE" w:rsidP="00DE5DFE">
      <w:pPr>
        <w:spacing w:after="0"/>
        <w:rPr>
          <w:i/>
        </w:rPr>
      </w:pPr>
      <w:r w:rsidRPr="00DE5DFE">
        <w:rPr>
          <w:i/>
        </w:rPr>
        <w:t>„Myslím, že je čas posnídat,“ dodala po chvilce, „byl byste tak hodný a postaral se o mne…“</w:t>
      </w:r>
    </w:p>
    <w:p w14:paraId="73E09593" w14:textId="77777777" w:rsidR="00DE5DFE" w:rsidRPr="00DE5DFE" w:rsidRDefault="00DE5DFE" w:rsidP="00DE5DFE">
      <w:pPr>
        <w:spacing w:after="0"/>
        <w:rPr>
          <w:i/>
        </w:rPr>
      </w:pPr>
      <w:r w:rsidRPr="00DE5DFE">
        <w:rPr>
          <w:i/>
        </w:rPr>
        <w:t>A malý princ, celý zmaten, šel pro konec s čerstvou vodou a obsloužil květinu.</w:t>
      </w:r>
    </w:p>
    <w:p w14:paraId="09D7132E" w14:textId="77777777" w:rsidR="00DE5DFE" w:rsidRPr="00DE5DFE" w:rsidRDefault="00DE5DFE" w:rsidP="00DE5DFE">
      <w:pPr>
        <w:spacing w:after="0"/>
        <w:rPr>
          <w:i/>
        </w:rPr>
      </w:pPr>
      <w:r w:rsidRPr="00DE5DFE">
        <w:rPr>
          <w:i/>
        </w:rPr>
        <w:lastRenderedPageBreak/>
        <w:t>Tak ho velice brzy potrápila svou poněkud plachou marnivostí. Například jednoho dne, když mluvila o svých čtyřech trnech, řekla malému princi:</w:t>
      </w:r>
    </w:p>
    <w:p w14:paraId="1B07790C" w14:textId="77777777" w:rsidR="00DE5DFE" w:rsidRPr="00DE5DFE" w:rsidRDefault="00DE5DFE" w:rsidP="00DE5DFE">
      <w:pPr>
        <w:spacing w:after="0"/>
        <w:rPr>
          <w:i/>
        </w:rPr>
      </w:pPr>
      <w:r w:rsidRPr="00DE5DFE">
        <w:rPr>
          <w:i/>
        </w:rPr>
        <w:t>„Jen ať si přijdou tygři se svými drápy!“</w:t>
      </w:r>
    </w:p>
    <w:p w14:paraId="08BB70B8" w14:textId="77777777" w:rsidR="00DE5DFE" w:rsidRPr="00DE5DFE" w:rsidRDefault="00DE5DFE" w:rsidP="00DE5DFE">
      <w:pPr>
        <w:spacing w:after="0"/>
        <w:rPr>
          <w:i/>
        </w:rPr>
      </w:pPr>
      <w:r w:rsidRPr="00DE5DFE">
        <w:rPr>
          <w:i/>
        </w:rPr>
        <w:t>„Na mé planetě přece nejsou tygři,“ namítl malý princ, „a tygři trávu ani nežerou.“</w:t>
      </w:r>
    </w:p>
    <w:p w14:paraId="19DFEE88" w14:textId="77777777" w:rsidR="00DE5DFE" w:rsidRPr="00DE5DFE" w:rsidRDefault="00DE5DFE" w:rsidP="00DE5DFE">
      <w:pPr>
        <w:spacing w:after="0"/>
        <w:rPr>
          <w:i/>
        </w:rPr>
      </w:pPr>
      <w:r w:rsidRPr="00DE5DFE">
        <w:rPr>
          <w:i/>
        </w:rPr>
        <w:t>„Já nejsem tráva,“ odpověděla jemně květina.</w:t>
      </w:r>
    </w:p>
    <w:p w14:paraId="3ECE86E9" w14:textId="77777777" w:rsidR="00DE5DFE" w:rsidRPr="00DE5DFE" w:rsidRDefault="00DE5DFE" w:rsidP="00DE5DFE">
      <w:pPr>
        <w:spacing w:after="0"/>
        <w:rPr>
          <w:i/>
        </w:rPr>
      </w:pPr>
      <w:r w:rsidRPr="00DE5DFE">
        <w:rPr>
          <w:i/>
        </w:rPr>
        <w:t>„Ó promiňte…“</w:t>
      </w:r>
    </w:p>
    <w:p w14:paraId="141A78A1" w14:textId="77777777" w:rsidR="00DE5DFE" w:rsidRPr="00DE5DFE" w:rsidRDefault="00DE5DFE" w:rsidP="00DE5DFE">
      <w:pPr>
        <w:spacing w:after="0"/>
        <w:rPr>
          <w:i/>
        </w:rPr>
      </w:pPr>
      <w:r w:rsidRPr="00DE5DFE">
        <w:rPr>
          <w:i/>
        </w:rPr>
        <w:t>„Já se tygrů vůbec nebojím, ale mám hrůzu z průvanu. Nemáte, prosím, nějakou zástěnu?“</w:t>
      </w:r>
    </w:p>
    <w:p w14:paraId="5692861D" w14:textId="77777777" w:rsidR="00DE5DFE" w:rsidRPr="00DE5DFE" w:rsidRDefault="00DE5DFE" w:rsidP="00DE5DFE">
      <w:pPr>
        <w:spacing w:after="0"/>
        <w:rPr>
          <w:i/>
        </w:rPr>
      </w:pPr>
      <w:r w:rsidRPr="00DE5DFE">
        <w:rPr>
          <w:i/>
        </w:rPr>
        <w:t>Hrůzu z průvanu… pro rostlinu to není právě šťastné, řekl si malý princ. S touhle květinou je potíž…</w:t>
      </w:r>
    </w:p>
    <w:p w14:paraId="4E2FE744" w14:textId="77777777" w:rsidR="00DE5DFE" w:rsidRPr="00DE5DFE" w:rsidRDefault="00DE5DFE" w:rsidP="00DE5DFE">
      <w:pPr>
        <w:spacing w:after="0"/>
        <w:rPr>
          <w:i/>
        </w:rPr>
      </w:pPr>
      <w:r w:rsidRPr="00DE5DFE">
        <w:rPr>
          <w:i/>
        </w:rPr>
        <w:t>„A večer mě dejte pod poklop. U vás je veliká zima. Je to tu špatně položené. Tam, odkud přicházím…“</w:t>
      </w:r>
    </w:p>
    <w:p w14:paraId="1EC808A7" w14:textId="77777777" w:rsidR="00DE5DFE" w:rsidRPr="00DE5DFE" w:rsidRDefault="00DE5DFE" w:rsidP="00DE5DFE">
      <w:pPr>
        <w:spacing w:after="0"/>
        <w:rPr>
          <w:i/>
        </w:rPr>
      </w:pPr>
      <w:r w:rsidRPr="00DE5DFE">
        <w:rPr>
          <w:i/>
        </w:rPr>
        <w:t>Ale zarazila se. Přišla jako semeno. Nemohla z jiných světů nic poznat. Zahanbena, že se nechala chytit při pokusu o tak prostinkou lež, dvakrát nebo třikrát zakašlala, aby malého prince upozornila, že udělal chybu:</w:t>
      </w:r>
    </w:p>
    <w:p w14:paraId="7B00A630" w14:textId="77777777" w:rsidR="00DE5DFE" w:rsidRPr="00DE5DFE" w:rsidRDefault="00DE5DFE" w:rsidP="00DE5DFE">
      <w:pPr>
        <w:spacing w:after="0"/>
        <w:rPr>
          <w:i/>
        </w:rPr>
      </w:pPr>
      <w:r w:rsidRPr="00DE5DFE">
        <w:rPr>
          <w:i/>
        </w:rPr>
        <w:t>„A co ta zástěna?“</w:t>
      </w:r>
    </w:p>
    <w:p w14:paraId="62F47021" w14:textId="77777777" w:rsidR="00DE5DFE" w:rsidRPr="00DE5DFE" w:rsidRDefault="00DE5DFE" w:rsidP="00DE5DFE">
      <w:pPr>
        <w:spacing w:after="0"/>
        <w:rPr>
          <w:i/>
        </w:rPr>
      </w:pPr>
      <w:r w:rsidRPr="00DE5DFE">
        <w:rPr>
          <w:i/>
        </w:rPr>
        <w:t>„Chtěl jsem pro ni jít, ale mluvila jste se mnou!“</w:t>
      </w:r>
    </w:p>
    <w:p w14:paraId="567E8305" w14:textId="77777777" w:rsidR="00DE5DFE" w:rsidRPr="00DE5DFE" w:rsidRDefault="00DE5DFE" w:rsidP="00DE5DFE">
      <w:pPr>
        <w:spacing w:after="0"/>
        <w:rPr>
          <w:i/>
        </w:rPr>
      </w:pPr>
      <w:r w:rsidRPr="00DE5DFE">
        <w:rPr>
          <w:i/>
        </w:rPr>
        <w:t>Tu nuceně zakašlala, aby v něm přece jen probudila výčitky svědomí. A tak malý princ, ačkoliv měl dobrou vůli mít ji rád, brzy o ní zapochyboval. Bral vážně bezvýznamná slova, a byl proto velice nešťasten.</w:t>
      </w:r>
    </w:p>
    <w:p w14:paraId="4E753946" w14:textId="77777777" w:rsidR="00DE5DFE" w:rsidRPr="00DE5DFE" w:rsidRDefault="00DE5DFE" w:rsidP="00DE5DFE">
      <w:pPr>
        <w:spacing w:after="0"/>
        <w:rPr>
          <w:i/>
        </w:rPr>
      </w:pPr>
      <w:r w:rsidRPr="00DE5DFE">
        <w:rPr>
          <w:i/>
        </w:rPr>
        <w:t>„Neměl jsem ji poslouchat,“ svěřil se mi jednoho dne. „Květiny nesmíme nikdy poslouchat. Musíme se na ně dívat a vdechovat jejich vůni. Moje květina naplňovala vůní celou planetu, ale nedovedl jsem se z toho těšit. Historka s drápy, která mě tak dopálila, měla ve mně vzbudit vlastně něhu…“</w:t>
      </w:r>
    </w:p>
    <w:p w14:paraId="0222FFD6" w14:textId="77777777" w:rsidR="00DE5DFE" w:rsidRPr="00DE5DFE" w:rsidRDefault="00DE5DFE" w:rsidP="00DE5DFE">
      <w:pPr>
        <w:spacing w:after="0"/>
        <w:rPr>
          <w:i/>
        </w:rPr>
      </w:pPr>
      <w:r w:rsidRPr="00DE5DFE">
        <w:rPr>
          <w:i/>
        </w:rPr>
        <w:t>A ještě mi svěřil:</w:t>
      </w:r>
    </w:p>
    <w:p w14:paraId="589CC551" w14:textId="13BD5A36" w:rsidR="00DE5DFE" w:rsidRPr="00DE5DFE" w:rsidRDefault="00DE5DFE" w:rsidP="00DE5DFE">
      <w:r w:rsidRPr="00DE5DFE">
        <w:rPr>
          <w:i/>
        </w:rPr>
        <w:t xml:space="preserve">„Tehdy jsem nedovedl nic pochopit. Měl jsem ji posuzovat podle jednání, ne podle slov. Obklopovala mě vůní a jasem. Neměl jsem, myslím, nikdy utéci. Měl jsem pod jejími chabými </w:t>
      </w:r>
      <w:r w:rsidRPr="00DE5DFE">
        <w:rPr>
          <w:i/>
        </w:rPr>
        <w:lastRenderedPageBreak/>
        <w:t>lstmi vytušit něžnost. Květiny si tak odporují! Ale byl jsem příliš mladý, abych ji dovedl mít rád.“</w:t>
      </w:r>
    </w:p>
    <w:p w14:paraId="2253CAB4" w14:textId="77777777" w:rsidR="00DE5DFE" w:rsidRDefault="00DE5DFE" w:rsidP="00DE5DFE">
      <w:r>
        <w:t>Učitel vytvoří pracovní list s otázkami v MS Word. Žáci doplňují odpovědi. Pro kontrolu jsou zde odpovědi vloženy.</w:t>
      </w:r>
    </w:p>
    <w:p w14:paraId="039425B9" w14:textId="77777777" w:rsidR="00DE5DFE" w:rsidRPr="00DE5DFE" w:rsidRDefault="00DE5DFE" w:rsidP="00DE5DFE">
      <w:pPr>
        <w:pStyle w:val="Odstavecseseznamem"/>
        <w:numPr>
          <w:ilvl w:val="0"/>
          <w:numId w:val="12"/>
        </w:numPr>
        <w:spacing w:before="0" w:after="0"/>
        <w:rPr>
          <w:b/>
        </w:rPr>
      </w:pPr>
      <w:r w:rsidRPr="00DE5DFE">
        <w:rPr>
          <w:b/>
        </w:rPr>
        <w:t xml:space="preserve">Vymysli, jaký by mohl být nadpis textu. </w:t>
      </w:r>
      <w:r w:rsidRPr="00DE5DFE">
        <w:t>_______________________________</w:t>
      </w:r>
    </w:p>
    <w:p w14:paraId="6577E4E0" w14:textId="77777777" w:rsidR="00DE5DFE" w:rsidRPr="00DE5DFE" w:rsidRDefault="00DE5DFE" w:rsidP="00DE5DFE">
      <w:pPr>
        <w:spacing w:after="0"/>
        <w:rPr>
          <w:i/>
        </w:rPr>
      </w:pPr>
      <w:r w:rsidRPr="00DE5DFE">
        <w:rPr>
          <w:i/>
          <w:u w:val="single"/>
        </w:rPr>
        <w:t>Odpověď</w:t>
      </w:r>
      <w:r w:rsidRPr="00DE5DFE">
        <w:rPr>
          <w:i/>
        </w:rPr>
        <w:t>:  „Malý princ a květina, Květina na planetě malého prince, Malý princ pěstitelem.“</w:t>
      </w:r>
    </w:p>
    <w:p w14:paraId="439447D5" w14:textId="77777777" w:rsidR="00DE5DFE" w:rsidRPr="00DE5DFE" w:rsidRDefault="00DE5DFE" w:rsidP="00DE5DFE">
      <w:pPr>
        <w:pStyle w:val="Odstavecseseznamem"/>
        <w:numPr>
          <w:ilvl w:val="0"/>
          <w:numId w:val="12"/>
        </w:numPr>
        <w:spacing w:before="0" w:after="0"/>
        <w:rPr>
          <w:b/>
        </w:rPr>
      </w:pPr>
      <w:r w:rsidRPr="00DE5DFE">
        <w:rPr>
          <w:b/>
        </w:rPr>
        <w:t xml:space="preserve">O jaký druh květiny asi jde? </w:t>
      </w:r>
      <w:r w:rsidRPr="00DE5DFE">
        <w:t>______________________</w:t>
      </w:r>
    </w:p>
    <w:p w14:paraId="2A9483C8" w14:textId="77777777" w:rsidR="00DE5DFE" w:rsidRPr="00DE5DFE" w:rsidRDefault="00DE5DFE" w:rsidP="00DE5DFE">
      <w:pPr>
        <w:spacing w:after="0"/>
        <w:rPr>
          <w:i/>
        </w:rPr>
      </w:pPr>
      <w:r w:rsidRPr="00DE5DFE">
        <w:rPr>
          <w:i/>
          <w:u w:val="single"/>
        </w:rPr>
        <w:t>Odpověď</w:t>
      </w:r>
      <w:r w:rsidRPr="00DE5DFE">
        <w:rPr>
          <w:i/>
        </w:rPr>
        <w:t>: Uvádí, že se jedná nejspíše o růži.</w:t>
      </w:r>
    </w:p>
    <w:p w14:paraId="1E905B7C" w14:textId="77777777" w:rsidR="00DE5DFE" w:rsidRPr="00DE5DFE" w:rsidRDefault="00DE5DFE" w:rsidP="00DE5DFE">
      <w:pPr>
        <w:pStyle w:val="Odstavecseseznamem"/>
        <w:numPr>
          <w:ilvl w:val="0"/>
          <w:numId w:val="12"/>
        </w:numPr>
        <w:spacing w:before="0" w:after="0"/>
        <w:rPr>
          <w:b/>
        </w:rPr>
      </w:pPr>
      <w:r w:rsidRPr="00DE5DFE">
        <w:rPr>
          <w:b/>
        </w:rPr>
        <w:t>Jak přišla květina na princovu planetu?</w:t>
      </w:r>
    </w:p>
    <w:p w14:paraId="231276FF" w14:textId="277C125F" w:rsidR="00DE5DFE" w:rsidRPr="00DE5DFE" w:rsidRDefault="00DE5DFE" w:rsidP="00DE5DFE">
      <w:pPr>
        <w:spacing w:before="0" w:after="0"/>
        <w:ind w:left="360"/>
      </w:pPr>
      <w:r>
        <w:t>_____________</w:t>
      </w:r>
      <w:r w:rsidRPr="00DE5DFE">
        <w:t>__________________________________________________________________________________________________________________________________</w:t>
      </w:r>
    </w:p>
    <w:p w14:paraId="166BCB0A" w14:textId="77777777" w:rsidR="00DE5DFE" w:rsidRPr="00DE5DFE" w:rsidRDefault="00DE5DFE" w:rsidP="00DE5DFE">
      <w:pPr>
        <w:spacing w:after="0"/>
        <w:rPr>
          <w:i/>
        </w:rPr>
      </w:pPr>
      <w:r w:rsidRPr="00DE5DFE">
        <w:rPr>
          <w:i/>
          <w:u w:val="single"/>
        </w:rPr>
        <w:t>Odpověď:</w:t>
      </w:r>
      <w:r w:rsidRPr="00DE5DFE">
        <w:rPr>
          <w:i/>
        </w:rPr>
        <w:t xml:space="preserve"> Uvádí, že květina přišla jako semeno.</w:t>
      </w:r>
    </w:p>
    <w:p w14:paraId="4058ED2A" w14:textId="77777777" w:rsidR="00DE5DFE" w:rsidRPr="00DE5DFE" w:rsidRDefault="00DE5DFE" w:rsidP="00DE5DFE">
      <w:pPr>
        <w:pStyle w:val="Odstavecseseznamem"/>
        <w:numPr>
          <w:ilvl w:val="0"/>
          <w:numId w:val="12"/>
        </w:numPr>
        <w:spacing w:before="0" w:after="0"/>
        <w:rPr>
          <w:b/>
        </w:rPr>
      </w:pPr>
      <w:r w:rsidRPr="00DE5DFE">
        <w:rPr>
          <w:b/>
        </w:rPr>
        <w:t xml:space="preserve">Kolik trnů květina měla? </w:t>
      </w:r>
      <w:r w:rsidRPr="00DE5DFE">
        <w:t>__________________</w:t>
      </w:r>
    </w:p>
    <w:p w14:paraId="2E8F3661" w14:textId="77777777" w:rsidR="00DE5DFE" w:rsidRPr="00DE5DFE" w:rsidRDefault="00DE5DFE" w:rsidP="00DE5DFE">
      <w:pPr>
        <w:spacing w:after="0"/>
        <w:rPr>
          <w:i/>
        </w:rPr>
      </w:pPr>
      <w:r w:rsidRPr="00DE5DFE">
        <w:rPr>
          <w:i/>
          <w:u w:val="single"/>
        </w:rPr>
        <w:t>Odpověď</w:t>
      </w:r>
      <w:r w:rsidRPr="00DE5DFE">
        <w:rPr>
          <w:i/>
        </w:rPr>
        <w:t>: Uvádí, že květina měla 4 trny.</w:t>
      </w:r>
    </w:p>
    <w:p w14:paraId="47260413" w14:textId="77777777" w:rsidR="00DE5DFE" w:rsidRPr="00DE5DFE" w:rsidRDefault="00DE5DFE" w:rsidP="00DE5DFE">
      <w:pPr>
        <w:pStyle w:val="Odstavecseseznamem"/>
        <w:numPr>
          <w:ilvl w:val="0"/>
          <w:numId w:val="12"/>
        </w:numPr>
        <w:spacing w:before="0" w:after="0"/>
        <w:rPr>
          <w:b/>
        </w:rPr>
      </w:pPr>
      <w:r w:rsidRPr="00DE5DFE">
        <w:rPr>
          <w:b/>
        </w:rPr>
        <w:t>Měl malý princ z květiny radost? Ano – ne.</w:t>
      </w:r>
    </w:p>
    <w:p w14:paraId="187728C4" w14:textId="77777777" w:rsidR="00DE5DFE" w:rsidRPr="00DE5DFE" w:rsidRDefault="00DE5DFE" w:rsidP="00DE5DFE">
      <w:pPr>
        <w:spacing w:after="0"/>
        <w:rPr>
          <w:i/>
        </w:rPr>
      </w:pPr>
      <w:r w:rsidRPr="00DE5DFE">
        <w:rPr>
          <w:i/>
          <w:u w:val="single"/>
        </w:rPr>
        <w:t>Odpověď</w:t>
      </w:r>
      <w:r w:rsidRPr="00DE5DFE">
        <w:rPr>
          <w:i/>
        </w:rPr>
        <w:t>: Uvádí, že malý princ se z květiny neradoval. Žáci zaškrtnou „ne“.</w:t>
      </w:r>
    </w:p>
    <w:p w14:paraId="2E63B534" w14:textId="77777777" w:rsidR="00DE5DFE" w:rsidRPr="00DE5DFE" w:rsidRDefault="00DE5DFE" w:rsidP="00DE5DFE">
      <w:pPr>
        <w:pStyle w:val="Odstavecseseznamem"/>
        <w:numPr>
          <w:ilvl w:val="0"/>
          <w:numId w:val="12"/>
        </w:numPr>
        <w:spacing w:before="0" w:after="0"/>
        <w:rPr>
          <w:b/>
        </w:rPr>
      </w:pPr>
      <w:r w:rsidRPr="00DE5DFE">
        <w:rPr>
          <w:b/>
        </w:rPr>
        <w:t>Vysvětli větu „</w:t>
      </w:r>
      <w:r w:rsidRPr="00DE5DFE">
        <w:rPr>
          <w:b/>
          <w:i/>
        </w:rPr>
        <w:t>Květina se ve svém zeleném příbytku krášlila nekonečně dlouho.“</w:t>
      </w:r>
    </w:p>
    <w:p w14:paraId="422B691A" w14:textId="77777777" w:rsidR="00DE5DFE" w:rsidRPr="00DE5DFE" w:rsidRDefault="00DE5DFE" w:rsidP="00DE5DFE">
      <w:pPr>
        <w:spacing w:after="0"/>
        <w:rPr>
          <w:i/>
        </w:rPr>
      </w:pPr>
      <w:r w:rsidRPr="00DE5DFE">
        <w:rPr>
          <w:i/>
          <w:u w:val="single"/>
        </w:rPr>
        <w:t>Odpověď</w:t>
      </w:r>
      <w:r w:rsidRPr="00DE5DFE">
        <w:rPr>
          <w:i/>
        </w:rPr>
        <w:t>: Uvádí, že květina dlouho nerozkvétala.</w:t>
      </w:r>
    </w:p>
    <w:p w14:paraId="166BE2CA" w14:textId="77777777" w:rsidR="00DE5DFE" w:rsidRPr="00DE5DFE" w:rsidRDefault="00DE5DFE" w:rsidP="00DE5DFE">
      <w:pPr>
        <w:pStyle w:val="Odstavecseseznamem"/>
        <w:numPr>
          <w:ilvl w:val="0"/>
          <w:numId w:val="12"/>
        </w:numPr>
        <w:spacing w:before="0" w:after="0"/>
        <w:rPr>
          <w:b/>
        </w:rPr>
      </w:pPr>
      <w:r w:rsidRPr="00DE5DFE">
        <w:rPr>
          <w:b/>
        </w:rPr>
        <w:t>Z čeho byl malý princ nešťasten?</w:t>
      </w:r>
    </w:p>
    <w:p w14:paraId="43E818C7" w14:textId="77777777" w:rsidR="00DE5DFE" w:rsidRPr="00DE5DFE" w:rsidRDefault="00DE5DFE" w:rsidP="00DE5DFE">
      <w:pPr>
        <w:spacing w:after="0"/>
        <w:rPr>
          <w:i/>
        </w:rPr>
      </w:pPr>
      <w:r w:rsidRPr="00DE5DFE">
        <w:rPr>
          <w:i/>
          <w:u w:val="single"/>
        </w:rPr>
        <w:t>Odpověď</w:t>
      </w:r>
      <w:r w:rsidRPr="00DE5DFE">
        <w:rPr>
          <w:i/>
        </w:rPr>
        <w:t>: Uvádí, že byl nešťasten z květiny, chtěl ji mít rád, ale pro její marnivost se to nepodařilo.</w:t>
      </w:r>
    </w:p>
    <w:p w14:paraId="3A0B6961" w14:textId="77777777" w:rsidR="00DE5DFE" w:rsidRPr="00DE5DFE" w:rsidRDefault="00DE5DFE" w:rsidP="00DE5DFE">
      <w:pPr>
        <w:pStyle w:val="Odstavecseseznamem"/>
        <w:numPr>
          <w:ilvl w:val="0"/>
          <w:numId w:val="12"/>
        </w:numPr>
        <w:spacing w:before="0" w:after="0"/>
        <w:rPr>
          <w:b/>
        </w:rPr>
      </w:pPr>
      <w:r w:rsidRPr="00DE5DFE">
        <w:rPr>
          <w:b/>
        </w:rPr>
        <w:t>Bylo na planetě ráno, odpoledne nebo večer?</w:t>
      </w:r>
    </w:p>
    <w:p w14:paraId="62D674F8" w14:textId="77777777" w:rsidR="00DE5DFE" w:rsidRPr="00DE5DFE" w:rsidRDefault="00DE5DFE" w:rsidP="00DE5DFE">
      <w:pPr>
        <w:spacing w:after="0"/>
        <w:rPr>
          <w:i/>
        </w:rPr>
      </w:pPr>
      <w:r w:rsidRPr="00DE5DFE">
        <w:rPr>
          <w:i/>
          <w:u w:val="single"/>
        </w:rPr>
        <w:t>Odpověď</w:t>
      </w:r>
      <w:r w:rsidRPr="00DE5DFE">
        <w:rPr>
          <w:i/>
        </w:rPr>
        <w:t>: Uvádí, že bylo ráno.</w:t>
      </w:r>
    </w:p>
    <w:p w14:paraId="585239EA" w14:textId="77777777" w:rsidR="00DE5DFE" w:rsidRPr="00DE5DFE" w:rsidRDefault="00DE5DFE" w:rsidP="00DE5DFE">
      <w:pPr>
        <w:pStyle w:val="Odstavecseseznamem"/>
        <w:numPr>
          <w:ilvl w:val="0"/>
          <w:numId w:val="12"/>
        </w:numPr>
        <w:spacing w:before="0" w:after="0"/>
        <w:rPr>
          <w:b/>
        </w:rPr>
      </w:pPr>
      <w:r w:rsidRPr="00DE5DFE">
        <w:rPr>
          <w:b/>
        </w:rPr>
        <w:t xml:space="preserve">Kdo je vypravěčem příběhu? </w:t>
      </w:r>
    </w:p>
    <w:p w14:paraId="6584AE75" w14:textId="77777777" w:rsidR="00DE5DFE" w:rsidRPr="00DE5DFE" w:rsidRDefault="00DE5DFE" w:rsidP="00DE5DFE">
      <w:pPr>
        <w:pStyle w:val="Odstavecseseznamem"/>
        <w:numPr>
          <w:ilvl w:val="0"/>
          <w:numId w:val="13"/>
        </w:numPr>
        <w:spacing w:before="0" w:after="0"/>
      </w:pPr>
      <w:r w:rsidRPr="00DE5DFE">
        <w:t>malý princ</w:t>
      </w:r>
      <w:r w:rsidRPr="00DE5DFE">
        <w:tab/>
        <w:t xml:space="preserve">b) </w:t>
      </w:r>
      <w:r w:rsidRPr="00DE5DFE">
        <w:rPr>
          <w:b/>
        </w:rPr>
        <w:t>pilot</w:t>
      </w:r>
      <w:r w:rsidRPr="00DE5DFE">
        <w:tab/>
        <w:t>c) květina</w:t>
      </w:r>
    </w:p>
    <w:p w14:paraId="7482EBEE" w14:textId="77777777" w:rsidR="00DE5DFE" w:rsidRPr="00DE5DFE" w:rsidRDefault="00DE5DFE" w:rsidP="00DE5DFE">
      <w:pPr>
        <w:pStyle w:val="Odstavecseseznamem"/>
        <w:numPr>
          <w:ilvl w:val="0"/>
          <w:numId w:val="12"/>
        </w:numPr>
        <w:spacing w:before="0" w:after="0"/>
        <w:rPr>
          <w:b/>
        </w:rPr>
      </w:pPr>
      <w:r w:rsidRPr="00DE5DFE">
        <w:rPr>
          <w:b/>
        </w:rPr>
        <w:t>Proč měl dát malý princ květinu pod poklop?</w:t>
      </w:r>
    </w:p>
    <w:p w14:paraId="5DA1FA60" w14:textId="77777777" w:rsidR="00DE5DFE" w:rsidRPr="00DE5DFE" w:rsidRDefault="00DE5DFE" w:rsidP="00DE5DFE">
      <w:pPr>
        <w:spacing w:after="0"/>
        <w:rPr>
          <w:i/>
        </w:rPr>
      </w:pPr>
      <w:r w:rsidRPr="00DE5DFE">
        <w:rPr>
          <w:i/>
          <w:u w:val="single"/>
        </w:rPr>
        <w:t>Odpověď:</w:t>
      </w:r>
      <w:r w:rsidRPr="00DE5DFE">
        <w:rPr>
          <w:i/>
        </w:rPr>
        <w:t xml:space="preserve"> Uvádí, že je na planetě v noci zima.</w:t>
      </w:r>
    </w:p>
    <w:p w14:paraId="2A0F2AE4" w14:textId="77777777" w:rsidR="00DE5DFE" w:rsidRPr="00DE5DFE" w:rsidRDefault="00DE5DFE" w:rsidP="00DE5DFE">
      <w:pPr>
        <w:pStyle w:val="Odstavecseseznamem"/>
        <w:numPr>
          <w:ilvl w:val="0"/>
          <w:numId w:val="12"/>
        </w:numPr>
        <w:spacing w:before="0" w:after="0"/>
        <w:rPr>
          <w:b/>
        </w:rPr>
      </w:pPr>
      <w:r w:rsidRPr="00DE5DFE">
        <w:rPr>
          <w:b/>
        </w:rPr>
        <w:lastRenderedPageBreak/>
        <w:t>Jaká byla květina? Napiš 3 vlastnosti.</w:t>
      </w:r>
    </w:p>
    <w:p w14:paraId="22ED2387" w14:textId="77777777" w:rsidR="00DE5DFE" w:rsidRPr="00DE5DFE" w:rsidRDefault="00DE5DFE" w:rsidP="00DE5DFE">
      <w:pPr>
        <w:spacing w:after="0"/>
      </w:pPr>
      <w:r w:rsidRPr="00DE5DFE">
        <w:rPr>
          <w:u w:val="single"/>
        </w:rPr>
        <w:t>Odpověď</w:t>
      </w:r>
      <w:r w:rsidRPr="00DE5DFE">
        <w:t>: Uvádí výrazy „pyšná, rozmazlená, nafintěná, nafoukaná, sobecká.“</w:t>
      </w:r>
    </w:p>
    <w:p w14:paraId="78E24969" w14:textId="401FAAC3" w:rsidR="00DE5DFE" w:rsidRDefault="00DE5DFE" w:rsidP="00DE5DFE">
      <w:pPr>
        <w:spacing w:after="0"/>
      </w:pPr>
      <w:r w:rsidRPr="004B5BBA">
        <w:t xml:space="preserve">Po této otázce se práce přesouvá </w:t>
      </w:r>
      <w:r>
        <w:t xml:space="preserve">do programu </w:t>
      </w:r>
      <w:r w:rsidRPr="00DE5DFE">
        <w:rPr>
          <w:b/>
          <w:i/>
        </w:rPr>
        <w:t>SmartNotebook</w:t>
      </w:r>
      <w:r w:rsidRPr="00DE5DFE">
        <w:t>, kde</w:t>
      </w:r>
      <w:r w:rsidRPr="004B5BBA">
        <w:t xml:space="preserve"> je vytvořena další část pro práci s textem.</w:t>
      </w:r>
      <w:r>
        <w:t xml:space="preserve"> Žáci pracují samostatně, když žáci určí správnou odpověď, získají písmeno. Ze všech písmen pak na závěr složí tajenku. </w:t>
      </w:r>
    </w:p>
    <w:p w14:paraId="1C2745D8" w14:textId="2BD07F4F" w:rsidR="00DE5DFE" w:rsidRDefault="00DE5DFE" w:rsidP="00DE5DFE">
      <w:pPr>
        <w:spacing w:after="0"/>
        <w:rPr>
          <w:i/>
        </w:rPr>
      </w:pPr>
      <w:r w:rsidRPr="002D4AF5">
        <w:rPr>
          <w:b/>
        </w:rPr>
        <w:t>Snímek 1</w:t>
      </w:r>
      <w:r>
        <w:t xml:space="preserve"> – Žáci zakroužkují správný obrázek. </w:t>
      </w:r>
      <w:r w:rsidRPr="0049186D">
        <w:rPr>
          <w:i/>
        </w:rPr>
        <w:t>Odpověď: Uvádí, že se květina nebála tygrů.</w:t>
      </w:r>
    </w:p>
    <w:p w14:paraId="61BF31D4" w14:textId="0719B9ED" w:rsidR="00DE5DFE" w:rsidRDefault="00DE5DFE" w:rsidP="00DE5DFE">
      <w:pPr>
        <w:spacing w:after="0"/>
        <w:rPr>
          <w:i/>
        </w:rPr>
      </w:pPr>
      <w:r w:rsidRPr="002D4AF5">
        <w:rPr>
          <w:b/>
          <w:noProof/>
        </w:rPr>
        <mc:AlternateContent>
          <mc:Choice Requires="wpg">
            <w:drawing>
              <wp:anchor distT="0" distB="0" distL="114300" distR="114300" simplePos="0" relativeHeight="251659264" behindDoc="0" locked="0" layoutInCell="1" allowOverlap="1" wp14:anchorId="7C1F8614" wp14:editId="6F47330B">
                <wp:simplePos x="0" y="0"/>
                <wp:positionH relativeFrom="column">
                  <wp:posOffset>488315</wp:posOffset>
                </wp:positionH>
                <wp:positionV relativeFrom="paragraph">
                  <wp:posOffset>97155</wp:posOffset>
                </wp:positionV>
                <wp:extent cx="4752975" cy="1414145"/>
                <wp:effectExtent l="76200" t="76200" r="142875" b="128905"/>
                <wp:wrapSquare wrapText="bothSides"/>
                <wp:docPr id="4" name="Skupina 4"/>
                <wp:cNvGraphicFramePr/>
                <a:graphic xmlns:a="http://schemas.openxmlformats.org/drawingml/2006/main">
                  <a:graphicData uri="http://schemas.microsoft.com/office/word/2010/wordprocessingGroup">
                    <wpg:wgp>
                      <wpg:cNvGrpSpPr/>
                      <wpg:grpSpPr>
                        <a:xfrm>
                          <a:off x="0" y="0"/>
                          <a:ext cx="4752975" cy="1414145"/>
                          <a:chOff x="0" y="0"/>
                          <a:chExt cx="6123709" cy="1759528"/>
                        </a:xfrm>
                      </wpg:grpSpPr>
                      <pic:pic xmlns:pic="http://schemas.openxmlformats.org/drawingml/2006/picture">
                        <pic:nvPicPr>
                          <pic:cNvPr id="6" name="Obrázek 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2472" cy="1759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 name="Obrázek 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92582" y="0"/>
                            <a:ext cx="3131127" cy="1704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8664668" id="Skupina 4" o:spid="_x0000_s1026" style="position:absolute;margin-left:38.45pt;margin-top:7.65pt;width:374.25pt;height:111.35pt;z-index:251659264;mso-width-relative:margin;mso-height-relative:margin" coordsize="61237,1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width:28124;height:17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A5/EAAAA2gAAAA8AAABkcnMvZG93bnJldi54bWxEj09rwkAUxO8Fv8PyhN7qRlOkRFcRQbSH&#10;Qk095PjIPpNg9m3Ibv7YT98tCB6HmfkNs96OphY9ta6yrGA+i0AQ51ZXXCi4/BzePkA4j6yxtkwK&#10;7uRgu5m8rDHRduAz9akvRICwS1BB6X2TSOnykgy6mW2Ig3e1rUEfZFtI3eIQ4KaWiyhaSoMVh4US&#10;G9qXlN/Szig4fs1PXU/Z+z4rfs+V7eLv+2es1Ot03K1AeBr9M/xon7SCJfxfCT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sA5/EAAAA2gAAAA8AAAAAAAAAAAAAAAAA&#10;nwIAAGRycy9kb3ducmV2LnhtbFBLBQYAAAAABAAEAPcAAACQAwAAAAA=&#10;" stroked="t" strokeweight="3pt">
                  <v:stroke endcap="square"/>
                  <v:imagedata r:id="rId31" o:title=""/>
                  <v:shadow on="t" color="black" opacity="28180f" origin="-.5,-.5" offset=".74836mm,.74836mm"/>
                  <v:path arrowok="t"/>
                </v:shape>
                <v:shape id="Obrázek 8" o:spid="_x0000_s1028" type="#_x0000_t75" style="position:absolute;left:29925;width:31312;height:17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Ylu/AAAA2gAAAA8AAABkcnMvZG93bnJldi54bWxET01rAjEQvRf6H8IUvNVsexDZGsWKFSl4&#10;UIvnYTNuFjeTJRl19dc3B8Hj431PZr1v1YViagIb+BgWoIirYBuuDfztf97HoJIgW2wDk4EbJZhN&#10;X18mWNpw5S1ddlKrHMKpRANOpCu1TpUjj2kYOuLMHUP0KBnGWtuI1xzuW/1ZFCPtseHc4LCjhaPq&#10;tDt7A0tZxc3qMPrF/VLcOSzu4+/13ZjBWz//AiXUy1P8cK+tgbw1X8k3QE//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y2JbvwAAANoAAAAPAAAAAAAAAAAAAAAAAJ8CAABk&#10;cnMvZG93bnJldi54bWxQSwUGAAAAAAQABAD3AAAAiwMAAAAA&#10;" stroked="t" strokeweight="3pt">
                  <v:stroke endcap="square"/>
                  <v:imagedata r:id="rId32" o:title=""/>
                  <v:shadow on="t" color="black" opacity="28180f" origin="-.5,-.5" offset=".74836mm,.74836mm"/>
                  <v:path arrowok="t"/>
                </v:shape>
                <w10:wrap type="square"/>
              </v:group>
            </w:pict>
          </mc:Fallback>
        </mc:AlternateContent>
      </w:r>
    </w:p>
    <w:p w14:paraId="7EE7895F" w14:textId="77777777" w:rsidR="00DE5DFE" w:rsidRDefault="00DE5DFE" w:rsidP="00DE5DFE">
      <w:pPr>
        <w:spacing w:after="0"/>
        <w:rPr>
          <w:i/>
        </w:rPr>
      </w:pPr>
    </w:p>
    <w:p w14:paraId="138E0F47" w14:textId="77777777" w:rsidR="00DE5DFE" w:rsidRDefault="00DE5DFE" w:rsidP="00DE5DFE">
      <w:pPr>
        <w:spacing w:after="0"/>
      </w:pPr>
    </w:p>
    <w:p w14:paraId="3A78A202" w14:textId="77777777" w:rsidR="00DE5DFE" w:rsidRDefault="00DE5DFE" w:rsidP="00DE5DFE">
      <w:pPr>
        <w:spacing w:after="0"/>
        <w:rPr>
          <w:b/>
        </w:rPr>
      </w:pPr>
    </w:p>
    <w:p w14:paraId="40EBF63A" w14:textId="77777777" w:rsidR="00DE5DFE" w:rsidRDefault="00DE5DFE" w:rsidP="00DE5DFE">
      <w:pPr>
        <w:spacing w:after="0"/>
        <w:rPr>
          <w:b/>
        </w:rPr>
      </w:pPr>
    </w:p>
    <w:p w14:paraId="29AF3D52" w14:textId="5FAF93B8" w:rsidR="00DE5DFE" w:rsidRDefault="00DE5DFE" w:rsidP="00DE5DFE">
      <w:pPr>
        <w:spacing w:after="0"/>
      </w:pPr>
      <w:r w:rsidRPr="002D4AF5">
        <w:rPr>
          <w:b/>
        </w:rPr>
        <w:t>Snímek 3</w:t>
      </w:r>
      <w:r>
        <w:t xml:space="preserve"> – Žáci přesouvají věty podle pořadí, jak jdou v příběhu za sebou. Správná odpověď uvedena na snímku 4.</w:t>
      </w:r>
    </w:p>
    <w:p w14:paraId="42D04210" w14:textId="6DC2F22D" w:rsidR="00DE5DFE" w:rsidRDefault="00DE5DFE" w:rsidP="00DE5DFE">
      <w:pPr>
        <w:spacing w:after="0"/>
        <w:ind w:firstLine="360"/>
      </w:pPr>
      <w:r>
        <w:rPr>
          <w:noProof/>
        </w:rPr>
        <mc:AlternateContent>
          <mc:Choice Requires="wpg">
            <w:drawing>
              <wp:anchor distT="0" distB="0" distL="114300" distR="114300" simplePos="0" relativeHeight="251660288" behindDoc="0" locked="0" layoutInCell="1" allowOverlap="1" wp14:anchorId="02689DF0" wp14:editId="2C13F4F2">
                <wp:simplePos x="0" y="0"/>
                <wp:positionH relativeFrom="column">
                  <wp:posOffset>793115</wp:posOffset>
                </wp:positionH>
                <wp:positionV relativeFrom="paragraph">
                  <wp:posOffset>151130</wp:posOffset>
                </wp:positionV>
                <wp:extent cx="4491990" cy="3200400"/>
                <wp:effectExtent l="76200" t="76200" r="137160" b="133350"/>
                <wp:wrapSquare wrapText="bothSides"/>
                <wp:docPr id="17" name="Skupina 17"/>
                <wp:cNvGraphicFramePr/>
                <a:graphic xmlns:a="http://schemas.openxmlformats.org/drawingml/2006/main">
                  <a:graphicData uri="http://schemas.microsoft.com/office/word/2010/wordprocessingGroup">
                    <wpg:wgp>
                      <wpg:cNvGrpSpPr/>
                      <wpg:grpSpPr>
                        <a:xfrm>
                          <a:off x="0" y="0"/>
                          <a:ext cx="4491990" cy="3200400"/>
                          <a:chOff x="0" y="0"/>
                          <a:chExt cx="5657850" cy="4171084"/>
                        </a:xfrm>
                      </wpg:grpSpPr>
                      <wpg:grpSp>
                        <wpg:cNvPr id="18" name="Skupina 18"/>
                        <wpg:cNvGrpSpPr/>
                        <wpg:grpSpPr>
                          <a:xfrm>
                            <a:off x="0" y="2770909"/>
                            <a:ext cx="5657850" cy="1400175"/>
                            <a:chOff x="0" y="0"/>
                            <a:chExt cx="5657850" cy="1400175"/>
                          </a:xfrm>
                        </wpg:grpSpPr>
                        <pic:pic xmlns:pic="http://schemas.openxmlformats.org/drawingml/2006/picture">
                          <pic:nvPicPr>
                            <pic:cNvPr id="19" name="Obrázek 1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0" name="Obrázek 2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105150" y="0"/>
                              <a:ext cx="2552700" cy="140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pic:pic xmlns:pic="http://schemas.openxmlformats.org/drawingml/2006/picture">
                        <pic:nvPicPr>
                          <pic:cNvPr id="21" name="Obrázek 2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77091" y="0"/>
                            <a:ext cx="5167745" cy="2632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1E27568" id="Skupina 17" o:spid="_x0000_s1026" style="position:absolute;margin-left:62.45pt;margin-top:11.9pt;width:353.7pt;height:252pt;z-index:251660288;mso-width-relative:margin;mso-height-relative:margin" coordsize="56578,4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">
                <v:group id="Skupina 18" o:spid="_x0000_s1027" style="position:absolute;top:27709;width:56578;height:14001" coordsize="56578,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Obrázek 19" o:spid="_x0000_s1028" type="#_x0000_t75" style="position:absolute;width:30099;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mnq8AAAA2wAAAA8AAABkcnMvZG93bnJldi54bWxET0sKwjAQ3QveIYzgRjTVhWg1iohCV4Kf&#10;AwzN2FabSWmitp7eCIK7ebzvLNeNKcWTaldYVjAeRSCIU6sLzhRczvvhDITzyBpLy6SgJQfrVbez&#10;xFjbFx/pefKZCCHsYlSQe1/FUro0J4NuZCviwF1tbdAHWGdS1/gK4aaUkyiaSoMFh4YcK9rmlN5P&#10;D6NgcBu8293BHElypE0lsU0SVKrfazYLEJ4a/xf/3IkO8+fw/SUcIF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HJZp6vAAAANsAAAAPAAAAAAAAAAAAAAAAAJ8CAABkcnMv&#10;ZG93bnJldi54bWxQSwUGAAAAAAQABAD3AAAAiAMAAAAA&#10;" stroked="t" strokeweight="3pt">
                    <v:stroke endcap="square"/>
                    <v:imagedata r:id="rId36" o:title=""/>
                    <v:shadow on="t" color="black" opacity="28180f" origin="-.5,-.5" offset=".74836mm,.74836mm"/>
                    <v:path arrowok="t"/>
                  </v:shape>
                  <v:shape id="Obrázek 20" o:spid="_x0000_s1029" type="#_x0000_t75" style="position:absolute;left:31051;width:25527;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uyTAAAAA2wAAAA8AAABkcnMvZG93bnJldi54bWxET89rwjAUvg/8H8ITvM1UHUOqaRFBGGWX&#10;ujE8PppnU2xeapLV7r9fDoMdP77f+3KyvRjJh86xgtUyA0HcON1xq+Dz4/S8BREissbeMSn4oQBl&#10;MXvaY67dg2saz7EVKYRDjgpMjEMuZWgMWQxLNxAn7uq8xZigb6X2+EjhtpfrLHuVFjtODQYHOhpq&#10;budvq6CuXsbKy/fLvTKZD7cjf4V6o9RiPh12ICJN8V/8537TCtZpffqSfoAs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m7JMAAAADbAAAADwAAAAAAAAAAAAAAAACfAgAA&#10;ZHJzL2Rvd25yZXYueG1sUEsFBgAAAAAEAAQA9wAAAIwDAAAAAA==&#10;" stroked="t" strokeweight="3pt">
                    <v:stroke endcap="square"/>
                    <v:imagedata r:id="rId37" o:title=""/>
                    <v:shadow on="t" color="black" opacity="28180f" origin="-.5,-.5" offset=".74836mm,.74836mm"/>
                    <v:path arrowok="t"/>
                  </v:shape>
                </v:group>
                <v:shape id="Obrázek 21" o:spid="_x0000_s1030" type="#_x0000_t75" style="position:absolute;left:2770;width:51678;height:26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k7jDAAAA2wAAAA8AAABkcnMvZG93bnJldi54bWxEj9GKwjAURN8X/IdwBd/WtH0Q6RpFFKWy&#10;IG7XD7g217a0uSlN1Pr3G0HYx2FmzjCL1WBacafe1ZYVxNMIBHFhdc2lgvPv7nMOwnlkja1lUvAk&#10;B6vl6GOBqbYP/qF77ksRIOxSVFB536VSuqIig25qO+LgXW1v0AfZl1L3+Ahw08okimbSYM1hocKO&#10;NhUVTX4zCrJZcvy+7Bs8ZKdCH/12E2+bXKnJeFh/gfA0+P/wu51pBUkMr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iTuMMAAADbAAAADwAAAAAAAAAAAAAAAACf&#10;AgAAZHJzL2Rvd25yZXYueG1sUEsFBgAAAAAEAAQA9wAAAI8DAAAAAA==&#10;" stroked="t" strokeweight="3pt">
                  <v:stroke endcap="square"/>
                  <v:imagedata r:id="rId38" o:title=""/>
                  <v:shadow on="t" color="black" opacity="28180f" origin="-.5,-.5" offset=".74836mm,.74836mm"/>
                  <v:path arrowok="t"/>
                </v:shape>
                <w10:wrap type="square"/>
              </v:group>
            </w:pict>
          </mc:Fallback>
        </mc:AlternateContent>
      </w:r>
    </w:p>
    <w:p w14:paraId="4A834065" w14:textId="77777777" w:rsidR="00DE5DFE" w:rsidRDefault="00DE5DFE" w:rsidP="00DE5DFE">
      <w:pPr>
        <w:spacing w:after="0"/>
        <w:ind w:firstLine="360"/>
      </w:pPr>
    </w:p>
    <w:p w14:paraId="284A41B4" w14:textId="77777777" w:rsidR="00DE5DFE" w:rsidRDefault="00DE5DFE" w:rsidP="00DE5DFE">
      <w:pPr>
        <w:spacing w:after="0"/>
        <w:ind w:firstLine="360"/>
      </w:pPr>
    </w:p>
    <w:p w14:paraId="43C75628" w14:textId="77777777" w:rsidR="00DE5DFE" w:rsidRDefault="00DE5DFE" w:rsidP="00DE5DFE">
      <w:pPr>
        <w:spacing w:before="0" w:after="200" w:line="276" w:lineRule="auto"/>
        <w:jc w:val="left"/>
      </w:pPr>
      <w:r>
        <w:br w:type="page"/>
      </w:r>
    </w:p>
    <w:p w14:paraId="5141061C" w14:textId="77777777" w:rsidR="00DE5DFE" w:rsidRDefault="00DE5DFE" w:rsidP="00DE5DFE">
      <w:pPr>
        <w:spacing w:after="0"/>
      </w:pPr>
      <w:r w:rsidRPr="002D4AF5">
        <w:rPr>
          <w:b/>
        </w:rPr>
        <w:lastRenderedPageBreak/>
        <w:t>Snímek 6</w:t>
      </w:r>
      <w:r>
        <w:t xml:space="preserve"> – Žáci hrají pexeso a hledají dvojice antonym, např. lakomý x štědrý, veselý x smutný, atd.</w:t>
      </w:r>
    </w:p>
    <w:p w14:paraId="4694483F" w14:textId="77777777" w:rsidR="00DE5DFE" w:rsidRDefault="00DE5DFE" w:rsidP="00DE5DFE">
      <w:pPr>
        <w:spacing w:before="0" w:after="200" w:line="276" w:lineRule="auto"/>
        <w:jc w:val="left"/>
      </w:pPr>
      <w:r w:rsidRPr="002D4AF5">
        <w:rPr>
          <w:b/>
          <w:noProof/>
        </w:rPr>
        <mc:AlternateContent>
          <mc:Choice Requires="wpg">
            <w:drawing>
              <wp:anchor distT="0" distB="0" distL="114300" distR="114300" simplePos="0" relativeHeight="251661312" behindDoc="0" locked="0" layoutInCell="1" allowOverlap="1" wp14:anchorId="761409D6" wp14:editId="79CA5823">
                <wp:simplePos x="0" y="0"/>
                <wp:positionH relativeFrom="column">
                  <wp:posOffset>77470</wp:posOffset>
                </wp:positionH>
                <wp:positionV relativeFrom="paragraph">
                  <wp:posOffset>78105</wp:posOffset>
                </wp:positionV>
                <wp:extent cx="5292090" cy="1468120"/>
                <wp:effectExtent l="76200" t="76200" r="137160" b="132080"/>
                <wp:wrapSquare wrapText="bothSides"/>
                <wp:docPr id="22" name="Skupina 22"/>
                <wp:cNvGraphicFramePr/>
                <a:graphic xmlns:a="http://schemas.openxmlformats.org/drawingml/2006/main">
                  <a:graphicData uri="http://schemas.microsoft.com/office/word/2010/wordprocessingGroup">
                    <wpg:wgp>
                      <wpg:cNvGrpSpPr/>
                      <wpg:grpSpPr>
                        <a:xfrm>
                          <a:off x="0" y="0"/>
                          <a:ext cx="5292090" cy="1468120"/>
                          <a:chOff x="0" y="0"/>
                          <a:chExt cx="5292436" cy="1468581"/>
                        </a:xfrm>
                      </wpg:grpSpPr>
                      <pic:pic xmlns:pic="http://schemas.openxmlformats.org/drawingml/2006/picture">
                        <pic:nvPicPr>
                          <pic:cNvPr id="23" name="Obrázek 2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7709"/>
                            <a:ext cx="2493818" cy="1440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4" name="Obrázek 2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618509" y="0"/>
                            <a:ext cx="2673927" cy="1454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251D4FBA" id="Skupina 22" o:spid="_x0000_s1026" style="position:absolute;margin-left:6.1pt;margin-top:6.15pt;width:416.7pt;height:115.6pt;z-index:251661312" coordsize="52924,14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">
                <v:shape id="Obrázek 23" o:spid="_x0000_s1027" type="#_x0000_t75" style="position:absolute;top:277;width:24938;height:1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7oXEAAAA2wAAAA8AAABkcnMvZG93bnJldi54bWxEj0GLwjAUhO/C/ofwFrxpuq6IVKPsuhRE&#10;UFF78fZonm2xeSlN1tZ/bwTB4zAz3zDzZWcqcaPGlZYVfA0jEMSZ1SXnCtJTMpiCcB5ZY2WZFNzJ&#10;wXLx0ZtjrG3LB7odfS4ChF2MCgrv61hKlxVk0A1tTRy8i20M+iCbXOoG2wA3lRxF0UQaLDksFFjT&#10;qqDsevw3CpKkHUeb/eT0t033412ars6/57tS/c/uZwbCU+ff4Vd7rRWMvuH5Jf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s7oXEAAAA2wAAAA8AAAAAAAAAAAAAAAAA&#10;nwIAAGRycy9kb3ducmV2LnhtbFBLBQYAAAAABAAEAPcAAACQAwAAAAA=&#10;" stroked="t" strokeweight="3pt">
                  <v:stroke endcap="square"/>
                  <v:imagedata r:id="rId41" o:title=""/>
                  <v:shadow on="t" color="black" opacity="28180f" origin="-.5,-.5" offset=".74836mm,.74836mm"/>
                  <v:path arrowok="t"/>
                </v:shape>
                <v:shape id="Obrázek 24" o:spid="_x0000_s1028" type="#_x0000_t75" style="position:absolute;left:26185;width:26739;height:1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0FdDCAAAA2wAAAA8AAABkcnMvZG93bnJldi54bWxEj9FqwkAURN8L/sNyhb7VTYKUEl1FBNEH&#10;KcT6AZfsNZuYvRuza0z/vlsQfBxm5gyzXI+2FQP1vnasIJ0lIIhLp2uuFJx/dh9fIHxA1tg6JgW/&#10;5GG9mrwtMdfuwQUNp1CJCGGfowITQpdL6UtDFv3MdcTRu7jeYoiyr6Tu8RHhtpVZknxKizXHBYMd&#10;bQ2V19PdKtgle04L2zTDpsnwNn4fTZGWSr1Px80CRKAxvMLP9kEryObw/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BXQwgAAANsAAAAPAAAAAAAAAAAAAAAAAJ8C&#10;AABkcnMvZG93bnJldi54bWxQSwUGAAAAAAQABAD3AAAAjgMAAAAA&#10;" stroked="t" strokeweight="3pt">
                  <v:stroke endcap="square"/>
                  <v:imagedata r:id="rId42" o:title=""/>
                  <v:shadow on="t" color="black" opacity="28180f" origin="-.5,-.5" offset=".74836mm,.74836mm"/>
                  <v:path arrowok="t"/>
                </v:shape>
                <w10:wrap type="square"/>
              </v:group>
            </w:pict>
          </mc:Fallback>
        </mc:AlternateContent>
      </w:r>
    </w:p>
    <w:p w14:paraId="41A47E31" w14:textId="77777777" w:rsidR="00DE5DFE" w:rsidRDefault="00DE5DFE" w:rsidP="00DE5DFE">
      <w:pPr>
        <w:spacing w:before="0" w:after="200"/>
        <w:rPr>
          <w:rFonts w:eastAsiaTheme="minorHAnsi"/>
          <w:i/>
          <w:color w:val="000000"/>
          <w:lang w:eastAsia="en-US"/>
        </w:rPr>
      </w:pPr>
      <w:r w:rsidRPr="002D4AF5">
        <w:rPr>
          <w:b/>
          <w:noProof/>
        </w:rPr>
        <mc:AlternateContent>
          <mc:Choice Requires="wpg">
            <w:drawing>
              <wp:anchor distT="0" distB="0" distL="114300" distR="114300" simplePos="0" relativeHeight="251662336" behindDoc="0" locked="0" layoutInCell="1" allowOverlap="1" wp14:anchorId="62A42395" wp14:editId="4DF6087C">
                <wp:simplePos x="0" y="0"/>
                <wp:positionH relativeFrom="column">
                  <wp:posOffset>-41275</wp:posOffset>
                </wp:positionH>
                <wp:positionV relativeFrom="paragraph">
                  <wp:posOffset>1141095</wp:posOffset>
                </wp:positionV>
                <wp:extent cx="5416550" cy="1454150"/>
                <wp:effectExtent l="76200" t="76200" r="127000" b="127000"/>
                <wp:wrapSquare wrapText="bothSides"/>
                <wp:docPr id="25" name="Skupina 25"/>
                <wp:cNvGraphicFramePr/>
                <a:graphic xmlns:a="http://schemas.openxmlformats.org/drawingml/2006/main">
                  <a:graphicData uri="http://schemas.microsoft.com/office/word/2010/wordprocessingGroup">
                    <wpg:wgp>
                      <wpg:cNvGrpSpPr/>
                      <wpg:grpSpPr>
                        <a:xfrm>
                          <a:off x="0" y="0"/>
                          <a:ext cx="5416550" cy="1454150"/>
                          <a:chOff x="0" y="0"/>
                          <a:chExt cx="5417127" cy="1454728"/>
                        </a:xfrm>
                      </wpg:grpSpPr>
                      <pic:pic xmlns:pic="http://schemas.openxmlformats.org/drawingml/2006/picture">
                        <pic:nvPicPr>
                          <pic:cNvPr id="26" name="Obrázek 26"/>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3091" cy="1413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7" name="Obrázek 2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729345" y="0"/>
                            <a:ext cx="2687782" cy="1454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4C610229" id="Skupina 25" o:spid="_x0000_s1026" style="position:absolute;margin-left:-3.25pt;margin-top:89.85pt;width:426.5pt;height:114.5pt;z-index:251662336" coordsize="54171,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">
                <v:shape id="Obrázek 26" o:spid="_x0000_s1027" type="#_x0000_t75" style="position:absolute;width:25630;height:14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JB3EAAAA2wAAAA8AAABkcnMvZG93bnJldi54bWxEj0uLwkAQhO8L+x+GXvCmE4X4iI6yCi5e&#10;fYB6azNtEjbTEzITk/33jiDssaiqr6jFqjOleFDtCssKhoMIBHFqdcGZgtNx25+CcB5ZY2mZFPyR&#10;g9Xy82OBibYt7+lx8JkIEHYJKsi9rxIpXZqTQTewFXHw7rY26IOsM6lrbAPclHIURWNpsOCwkGNF&#10;m5zS30NjFNy2TRy358vPdXefVM2wWJ/i2Vqp3lf3PQfhqfP/4Xd7pxWMxvD6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fJB3EAAAA2wAAAA8AAAAAAAAAAAAAAAAA&#10;nwIAAGRycy9kb3ducmV2LnhtbFBLBQYAAAAABAAEAPcAAACQAwAAAAA=&#10;" stroked="t" strokeweight="3pt">
                  <v:stroke endcap="square"/>
                  <v:imagedata r:id="rId45" o:title=""/>
                  <v:shadow on="t" color="black" opacity="28180f" origin="-.5,-.5" offset=".74836mm,.74836mm"/>
                  <v:path arrowok="t"/>
                </v:shape>
                <v:shape id="Obrázek 27" o:spid="_x0000_s1028" type="#_x0000_t75" style="position:absolute;left:27293;width:26878;height:1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XXLEAAAA2wAAAA8AAABkcnMvZG93bnJldi54bWxEj0+LwjAUxO8LfofwBG9rag+6VqOI7l/E&#10;g60Hj4/m2Rabl9JEbb+9WVjY4zAzv2GW687U4k6tqywrmIwjEMS51RUXCk7Zx+sbCOeRNdaWSUFP&#10;DtarwcsSE20ffKR76gsRIOwSVFB63yRSurwkg25sG+LgXWxr0AfZFlK3+AhwU8s4iqbSYMVhocSG&#10;tiXl1/RmFOxdps9f/e6azrP++H7Az9tPFys1GnabBQhPnf8P/7W/tYJ4Br9fw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OXXLEAAAA2wAAAA8AAAAAAAAAAAAAAAAA&#10;nwIAAGRycy9kb3ducmV2LnhtbFBLBQYAAAAABAAEAPcAAACQAwAAAAA=&#10;" stroked="t" strokeweight="3pt">
                  <v:stroke endcap="square"/>
                  <v:imagedata r:id="rId46" o:title=""/>
                  <v:shadow on="t" color="black" opacity="28180f" origin="-.5,-.5" offset=".74836mm,.74836mm"/>
                  <v:path arrowok="t"/>
                </v:shape>
                <w10:wrap type="square"/>
              </v:group>
            </w:pict>
          </mc:Fallback>
        </mc:AlternateContent>
      </w:r>
      <w:r w:rsidRPr="002D4AF5">
        <w:rPr>
          <w:b/>
        </w:rPr>
        <w:t>Snímek 8</w:t>
      </w:r>
      <w:r>
        <w:t xml:space="preserve"> – Žáci nejdříve definují (dle vlastních slov), co je to „zástěna“ a na obrázku ji následně vyberou. </w:t>
      </w:r>
      <w:r w:rsidRPr="00226C04">
        <w:rPr>
          <w:i/>
        </w:rPr>
        <w:t xml:space="preserve">Odpověď: </w:t>
      </w:r>
      <w:r w:rsidRPr="00226C04">
        <w:rPr>
          <w:rFonts w:eastAsiaTheme="minorHAnsi"/>
          <w:i/>
          <w:color w:val="000000"/>
          <w:lang w:eastAsia="en-US"/>
        </w:rPr>
        <w:t>Uvádí vysvětlení „Zástěna je cokoliv, přes co nejde vidět, nefouká přes to. Např. závěs, stěna, krabice.“</w:t>
      </w:r>
    </w:p>
    <w:p w14:paraId="5E89E774" w14:textId="77777777" w:rsidR="00DE5DFE" w:rsidRDefault="00DE5DFE" w:rsidP="00DE5DFE">
      <w:pPr>
        <w:spacing w:before="0" w:after="200" w:line="276" w:lineRule="auto"/>
        <w:jc w:val="left"/>
        <w:rPr>
          <w:rFonts w:eastAsiaTheme="minorHAnsi"/>
          <w:color w:val="000000"/>
          <w:lang w:eastAsia="en-US"/>
        </w:rPr>
      </w:pPr>
      <w:r w:rsidRPr="002D4AF5">
        <w:rPr>
          <w:rFonts w:eastAsiaTheme="minorHAnsi"/>
          <w:b/>
          <w:noProof/>
          <w:color w:val="000000"/>
        </w:rPr>
        <mc:AlternateContent>
          <mc:Choice Requires="wpg">
            <w:drawing>
              <wp:anchor distT="0" distB="0" distL="114300" distR="114300" simplePos="0" relativeHeight="251663360" behindDoc="0" locked="0" layoutInCell="1" allowOverlap="1" wp14:anchorId="72B05276" wp14:editId="71587BC4">
                <wp:simplePos x="0" y="0"/>
                <wp:positionH relativeFrom="column">
                  <wp:posOffset>115</wp:posOffset>
                </wp:positionH>
                <wp:positionV relativeFrom="paragraph">
                  <wp:posOffset>2247207</wp:posOffset>
                </wp:positionV>
                <wp:extent cx="5638800" cy="1551709"/>
                <wp:effectExtent l="76200" t="76200" r="133350" b="125095"/>
                <wp:wrapSquare wrapText="bothSides"/>
                <wp:docPr id="28" name="Skupina 28"/>
                <wp:cNvGraphicFramePr/>
                <a:graphic xmlns:a="http://schemas.openxmlformats.org/drawingml/2006/main">
                  <a:graphicData uri="http://schemas.microsoft.com/office/word/2010/wordprocessingGroup">
                    <wpg:wgp>
                      <wpg:cNvGrpSpPr/>
                      <wpg:grpSpPr>
                        <a:xfrm>
                          <a:off x="0" y="0"/>
                          <a:ext cx="5638800" cy="1551709"/>
                          <a:chOff x="0" y="0"/>
                          <a:chExt cx="5638800" cy="1551709"/>
                        </a:xfrm>
                      </wpg:grpSpPr>
                      <pic:pic xmlns:pic="http://schemas.openxmlformats.org/drawingml/2006/picture">
                        <pic:nvPicPr>
                          <pic:cNvPr id="30" name="Obrázek 30"/>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3928" cy="1551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1" name="Obrázek 3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826328" y="0"/>
                            <a:ext cx="2812472" cy="1551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1B3C0630" id="Skupina 28" o:spid="_x0000_s1026" style="position:absolute;margin-left:0;margin-top:176.95pt;width:444pt;height:122.2pt;z-index:251663360" coordsize="56388,1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">
                <v:shape id="Obrázek 30" o:spid="_x0000_s1027" type="#_x0000_t75" style="position:absolute;width:26739;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JLLCAAAA2wAAAA8AAABkcnMvZG93bnJldi54bWxET8uKwjAU3Q/4D+EKbmRMVaYMHaOI4GM3&#10;WF2Mu9vm2habm9JErX79ZCG4PJz3bNGZWtyodZVlBeNRBII4t7riQsHxsP78BuE8ssbaMil4kIPF&#10;vPcxw0TbO+/plvpChBB2CSoovW8SKV1ekkE3sg1x4M62NegDbAupW7yHcFPLSRTF0mDFoaHEhlYl&#10;5Zf0ahRstunv02V8iofDdH09rbLo7ytTatDvlj8gPHX+LX65d1rBNKwPX8IP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SSSywgAAANsAAAAPAAAAAAAAAAAAAAAAAJ8C&#10;AABkcnMvZG93bnJldi54bWxQSwUGAAAAAAQABAD3AAAAjgMAAAAA&#10;" stroked="t" strokeweight="3pt">
                  <v:stroke endcap="square"/>
                  <v:imagedata r:id="rId49" o:title=""/>
                  <v:shadow on="t" color="black" opacity="28180f" origin="-.5,-.5" offset=".74836mm,.74836mm"/>
                  <v:path arrowok="t"/>
                </v:shape>
                <v:shape id="Obrázek 31" o:spid="_x0000_s1028" type="#_x0000_t75" style="position:absolute;left:28263;width:28125;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I7vFAAAA2wAAAA8AAABkcnMvZG93bnJldi54bWxEj0FrwkAQhe8F/8MyQm91k5SKRFcRQfAi&#10;oWk8eBuyYxLMzsbsmqT/vlso9Ph48743b7ObTCsG6l1jWUG8iEAQl1Y3XCkovo5vKxDOI2tsLZOC&#10;b3Kw285eNphqO/InDbmvRICwS1FB7X2XSunKmgy6he2Ig3ezvUEfZF9J3eMY4KaVSRQtpcGGQ0ON&#10;HR1qKu/504Q3rh+Xx2q5zw7n+FJNWRK1eiyUep1P+zUIT5P/P/5Ln7SC9xh+twQA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MiO7xQAAANsAAAAPAAAAAAAAAAAAAAAA&#10;AJ8CAABkcnMvZG93bnJldi54bWxQSwUGAAAAAAQABAD3AAAAkQMAAAAA&#10;" stroked="t" strokeweight="3pt">
                  <v:stroke endcap="square"/>
                  <v:imagedata r:id="rId50" o:title=""/>
                  <v:shadow on="t" color="black" opacity="28180f" origin="-.5,-.5" offset=".74836mm,.74836mm"/>
                  <v:path arrowok="t"/>
                </v:shape>
                <w10:wrap type="square"/>
              </v:group>
            </w:pict>
          </mc:Fallback>
        </mc:AlternateContent>
      </w:r>
      <w:r w:rsidRPr="002D4AF5">
        <w:rPr>
          <w:rFonts w:eastAsiaTheme="minorHAnsi"/>
          <w:b/>
          <w:color w:val="000000"/>
          <w:lang w:eastAsia="en-US"/>
        </w:rPr>
        <w:t>Snímek 10</w:t>
      </w:r>
      <w:r>
        <w:rPr>
          <w:rFonts w:eastAsiaTheme="minorHAnsi"/>
          <w:color w:val="000000"/>
          <w:lang w:eastAsia="en-US"/>
        </w:rPr>
        <w:t xml:space="preserve"> – Žáci vysvětlují slova, která jim padnou na kostce.</w:t>
      </w:r>
    </w:p>
    <w:p w14:paraId="6B813C2F" w14:textId="77777777" w:rsidR="00DE5DFE" w:rsidRDefault="00DE5DFE" w:rsidP="00DE5DFE">
      <w:pPr>
        <w:spacing w:before="0" w:after="200" w:line="276" w:lineRule="auto"/>
        <w:jc w:val="left"/>
        <w:rPr>
          <w:rFonts w:eastAsiaTheme="minorHAnsi"/>
          <w:color w:val="000000"/>
          <w:lang w:eastAsia="en-US"/>
        </w:rPr>
      </w:pPr>
      <w:r>
        <w:rPr>
          <w:rFonts w:eastAsiaTheme="minorHAnsi"/>
          <w:color w:val="000000"/>
          <w:lang w:eastAsia="en-US"/>
        </w:rPr>
        <w:br w:type="page"/>
      </w:r>
    </w:p>
    <w:p w14:paraId="57EEB841" w14:textId="77777777" w:rsidR="00DE5DFE" w:rsidRDefault="00DE5DFE" w:rsidP="00DE5DFE">
      <w:pPr>
        <w:spacing w:before="0" w:after="200"/>
        <w:rPr>
          <w:rFonts w:eastAsiaTheme="minorHAnsi"/>
          <w:color w:val="000000"/>
          <w:lang w:eastAsia="en-US"/>
        </w:rPr>
      </w:pPr>
      <w:r w:rsidRPr="002D4AF5">
        <w:rPr>
          <w:rFonts w:eastAsiaTheme="minorHAnsi"/>
          <w:b/>
          <w:noProof/>
          <w:color w:val="000000"/>
        </w:rPr>
        <w:lastRenderedPageBreak/>
        <mc:AlternateContent>
          <mc:Choice Requires="wpg">
            <w:drawing>
              <wp:anchor distT="0" distB="0" distL="114300" distR="114300" simplePos="0" relativeHeight="251664384" behindDoc="0" locked="0" layoutInCell="1" allowOverlap="1" wp14:anchorId="6A90F4A1" wp14:editId="5605AA04">
                <wp:simplePos x="0" y="0"/>
                <wp:positionH relativeFrom="column">
                  <wp:posOffset>0</wp:posOffset>
                </wp:positionH>
                <wp:positionV relativeFrom="paragraph">
                  <wp:posOffset>890270</wp:posOffset>
                </wp:positionV>
                <wp:extent cx="5458460" cy="1510030"/>
                <wp:effectExtent l="76200" t="76200" r="142240" b="128270"/>
                <wp:wrapSquare wrapText="bothSides"/>
                <wp:docPr id="32" name="Skupina 32"/>
                <wp:cNvGraphicFramePr/>
                <a:graphic xmlns:a="http://schemas.openxmlformats.org/drawingml/2006/main">
                  <a:graphicData uri="http://schemas.microsoft.com/office/word/2010/wordprocessingGroup">
                    <wpg:wgp>
                      <wpg:cNvGrpSpPr/>
                      <wpg:grpSpPr>
                        <a:xfrm>
                          <a:off x="0" y="0"/>
                          <a:ext cx="5458460" cy="1510030"/>
                          <a:chOff x="0" y="0"/>
                          <a:chExt cx="5458691" cy="1510146"/>
                        </a:xfrm>
                      </wpg:grpSpPr>
                      <pic:pic xmlns:pic="http://schemas.openxmlformats.org/drawingml/2006/picture">
                        <pic:nvPicPr>
                          <pic:cNvPr id="33" name="Obrázek 33"/>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8510" cy="1510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4" name="Obrázek 34"/>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743200" y="0"/>
                            <a:ext cx="2715491" cy="1496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4AF91C17" id="Skupina 32" o:spid="_x0000_s1026" style="position:absolute;margin-left:0;margin-top:70.1pt;width:429.8pt;height:118.9pt;z-index:251664384" coordsize="54586,15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">
                <v:shape id="Obrázek 33" o:spid="_x0000_s1027" type="#_x0000_t75" style="position:absolute;width:26185;height:15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pDDAAAA2wAAAA8AAABkcnMvZG93bnJldi54bWxEj1FLAzEQhN8F/0NYoW82p6Faz6ZFhBYL&#10;hWL1ByyX9e4w2RyXbe/6702h4OMwM98wi9UYvDpRn9rIFh6mBSjiKrqWawvfX+v7OagkyA59ZLJw&#10;pgSr5e3NAksXB/6k00FqlSGcSrTQiHSl1qlqKGCaxo44ez+xDyhZ9rV2PQ4ZHrx+LIonHbDlvNBg&#10;R+8NVb+HY7AwbI1sdsbj7oWczOad3z+btbWTu/HtFZTQKP/ha/vDWTAGLl/yD9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BGkMMAAADbAAAADwAAAAAAAAAAAAAAAACf&#10;AgAAZHJzL2Rvd25yZXYueG1sUEsFBgAAAAAEAAQA9wAAAI8DAAAAAA==&#10;" stroked="t" strokeweight="3pt">
                  <v:stroke endcap="square"/>
                  <v:imagedata r:id="rId53" o:title=""/>
                  <v:shadow on="t" color="black" opacity="28180f" origin="-.5,-.5" offset=".74836mm,.74836mm"/>
                  <v:path arrowok="t"/>
                </v:shape>
                <v:shape id="Obrázek 34" o:spid="_x0000_s1028" type="#_x0000_t75" style="position:absolute;left:27432;width:27154;height:14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JZfEAAAA2wAAAA8AAABkcnMvZG93bnJldi54bWxEj09PAjEUxO8mfofmmXiTFiViFrqECEY9&#10;iiRwfGzf/oHta9NWWL+9NTHxOJmZ32Tmi8H24kwhdo41jEcKBHHlTMeNhu3ny90TiJiQDfaOScM3&#10;RViU11dzLIy78AedN6kRGcKxQA1tSr6QMlYtWYwj54mzV7tgMWUZGmkCXjLc9vJeqUdpseO80KKn&#10;55aq0+bLajhMDtv9qwrHVO/GtF69T5X3U61vb4blDESiIf2H/9pvRsPDBH6/5B8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bJZfEAAAA2wAAAA8AAAAAAAAAAAAAAAAA&#10;nwIAAGRycy9kb3ducmV2LnhtbFBLBQYAAAAABAAEAPcAAACQAwAAAAA=&#10;" stroked="t" strokeweight="3pt">
                  <v:stroke endcap="square"/>
                  <v:imagedata r:id="rId54" o:title=""/>
                  <v:shadow on="t" color="black" opacity="28180f" origin="-.5,-.5" offset=".74836mm,.74836mm"/>
                  <v:path arrowok="t"/>
                </v:shape>
                <w10:wrap type="square"/>
              </v:group>
            </w:pict>
          </mc:Fallback>
        </mc:AlternateContent>
      </w:r>
      <w:r w:rsidRPr="002D4AF5">
        <w:rPr>
          <w:rFonts w:eastAsiaTheme="minorHAnsi"/>
          <w:b/>
          <w:color w:val="000000"/>
          <w:lang w:eastAsia="en-US"/>
        </w:rPr>
        <w:t>Snímek 12</w:t>
      </w:r>
      <w:r>
        <w:rPr>
          <w:rFonts w:eastAsiaTheme="minorHAnsi"/>
          <w:color w:val="000000"/>
          <w:lang w:eastAsia="en-US"/>
        </w:rPr>
        <w:t xml:space="preserve"> – Žáci hrají „Slovní fotbal“, doplňují písmena. Po střelbě gólu (vyluštění slova) se pokusí slovo vysvětlit, uvést příklad.</w:t>
      </w:r>
    </w:p>
    <w:p w14:paraId="2630A7CB" w14:textId="77777777" w:rsidR="00DE5DFE" w:rsidRPr="00DE5DFE" w:rsidRDefault="00DE5DFE" w:rsidP="00DE5DFE"/>
    <w:p w14:paraId="7B6D05B0" w14:textId="77777777" w:rsidR="00A65F4A" w:rsidRDefault="00A65F4A" w:rsidP="00A65F4A">
      <w:pPr>
        <w:pStyle w:val="Nadpis2"/>
      </w:pPr>
      <w:r>
        <w:t>Závěrečná část</w:t>
      </w:r>
    </w:p>
    <w:p w14:paraId="6A97965A" w14:textId="77777777" w:rsidR="00DE5DFE" w:rsidRDefault="00DE5DFE" w:rsidP="00DE5DFE">
      <w:pPr>
        <w:spacing w:before="0" w:after="200"/>
        <w:rPr>
          <w:rFonts w:eastAsiaTheme="minorHAnsi"/>
          <w:color w:val="000000"/>
          <w:lang w:eastAsia="en-US"/>
        </w:rPr>
      </w:pPr>
      <w:r w:rsidRPr="002D4AF5">
        <w:rPr>
          <w:rFonts w:eastAsiaTheme="minorHAnsi"/>
          <w:b/>
          <w:color w:val="000000"/>
          <w:lang w:eastAsia="en-US"/>
        </w:rPr>
        <w:t>Snímek 14</w:t>
      </w:r>
      <w:r>
        <w:rPr>
          <w:rFonts w:eastAsiaTheme="minorHAnsi"/>
          <w:color w:val="000000"/>
          <w:lang w:eastAsia="en-US"/>
        </w:rPr>
        <w:t xml:space="preserve"> – Závěrečný úkol pro žáky. Z jednotlivých písmen, která žáci získávali po splnění úkolu či aktivity na interaktivní tabuli, složí žáci slovo „povaha“. Jejich úkolem je toto slovo definovat vlastními slovy, uvést příklad a možná následující činnost může být slohová práce (Jakou mám povahu, osoba v mé rodině), třídní anketa (Jakou povahu mají spolužáci, pomocí grafu znázornit), soutěž (Vymyslet co nejvíce povahových rysů), atd.</w:t>
      </w:r>
    </w:p>
    <w:p w14:paraId="546FDE33" w14:textId="77777777" w:rsidR="00DE5DFE" w:rsidRDefault="00DE5DFE" w:rsidP="00DE5DFE">
      <w:pPr>
        <w:spacing w:before="0" w:after="200" w:line="276" w:lineRule="auto"/>
        <w:jc w:val="center"/>
        <w:rPr>
          <w:rFonts w:eastAsiaTheme="minorHAnsi"/>
          <w:color w:val="000000"/>
          <w:lang w:eastAsia="en-US"/>
        </w:rPr>
      </w:pPr>
      <w:r>
        <w:rPr>
          <w:rFonts w:eastAsiaTheme="minorHAnsi"/>
          <w:noProof/>
          <w:color w:val="000000"/>
        </w:rPr>
        <w:drawing>
          <wp:inline distT="0" distB="0" distL="0" distR="0" wp14:anchorId="023DED57" wp14:editId="678265D8">
            <wp:extent cx="4140679" cy="1935671"/>
            <wp:effectExtent l="76200" t="76200" r="127000" b="14097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4583" cy="1937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6E0892" w14:textId="108A0329" w:rsidR="00A82C19" w:rsidRPr="00501BCC" w:rsidRDefault="00DE5DFE" w:rsidP="00DE5DFE">
      <w:pPr>
        <w:spacing w:before="0" w:after="200"/>
      </w:pPr>
      <w:r>
        <w:rPr>
          <w:rFonts w:eastAsiaTheme="minorHAnsi"/>
          <w:color w:val="000000"/>
          <w:lang w:eastAsia="en-US"/>
        </w:rPr>
        <w:t>Na závěr zrealizujeme reflexi a zhodnocení. Společně zkontrolujeme řešení pracovního listu i vzniklou tajenku. Se žáky povedeme diskusi o tom, co je povaha, o činech malého prince i květiny, žáci se pokusí srovnat svá jednání s jednání hrdiny, pokusí se vymyslet řešení i jeho alternativy. Žáci se mohou svěřit se svými pocity z příběhu, mohou se pokusit nalézt v něm hlubší smysl a podtext, který se v příběhu ukrývá.</w:t>
      </w:r>
    </w:p>
    <w:sectPr w:rsidR="00A82C19" w:rsidRPr="00501BCC" w:rsidSect="00A65F4A">
      <w:headerReference w:type="default" r:id="rId56"/>
      <w:pgSz w:w="11906" w:h="16838" w:code="9"/>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CE16E" w14:textId="77777777" w:rsidR="00D71EEA" w:rsidRDefault="00D71EEA" w:rsidP="008B2B1C">
      <w:pPr>
        <w:spacing w:before="0" w:after="0" w:line="240" w:lineRule="auto"/>
      </w:pPr>
      <w:r>
        <w:separator/>
      </w:r>
    </w:p>
    <w:p w14:paraId="1810EEB0" w14:textId="77777777" w:rsidR="00D71EEA" w:rsidRDefault="00D71EEA"/>
    <w:p w14:paraId="5CA1927A" w14:textId="77777777" w:rsidR="00D71EEA" w:rsidRDefault="00D71EEA" w:rsidP="00F14AB4"/>
  </w:endnote>
  <w:endnote w:type="continuationSeparator" w:id="0">
    <w:p w14:paraId="0A7ABFE0" w14:textId="77777777" w:rsidR="00D71EEA" w:rsidRDefault="00D71EEA" w:rsidP="008B2B1C">
      <w:pPr>
        <w:spacing w:before="0" w:after="0" w:line="240" w:lineRule="auto"/>
      </w:pPr>
      <w:r>
        <w:continuationSeparator/>
      </w:r>
    </w:p>
    <w:p w14:paraId="221FA335" w14:textId="77777777" w:rsidR="00D71EEA" w:rsidRDefault="00D71EEA"/>
    <w:p w14:paraId="32C4EFE3" w14:textId="77777777" w:rsidR="00D71EEA" w:rsidRDefault="00D71EEA" w:rsidP="00F14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193256"/>
      <w:docPartObj>
        <w:docPartGallery w:val="Page Numbers (Bottom of Page)"/>
        <w:docPartUnique/>
      </w:docPartObj>
    </w:sdtPr>
    <w:sdtEndPr/>
    <w:sdtContent>
      <w:p w14:paraId="65055E4F" w14:textId="77777777" w:rsidR="006430CB" w:rsidRDefault="006430CB">
        <w:pPr>
          <w:pStyle w:val="Zpat"/>
          <w:jc w:val="center"/>
        </w:pPr>
        <w:r>
          <w:fldChar w:fldCharType="begin"/>
        </w:r>
        <w:r>
          <w:instrText>PAGE   \* MERGEFORMAT</w:instrText>
        </w:r>
        <w:r>
          <w:fldChar w:fldCharType="separate"/>
        </w:r>
        <w:r w:rsidR="00C10EAE">
          <w:rPr>
            <w:noProof/>
          </w:rPr>
          <w:t>21</w:t>
        </w:r>
        <w:r>
          <w:fldChar w:fldCharType="end"/>
        </w:r>
      </w:p>
    </w:sdtContent>
  </w:sdt>
  <w:p w14:paraId="19FFE394" w14:textId="77777777" w:rsidR="006430CB" w:rsidRDefault="006430C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B528A" w14:textId="77777777" w:rsidR="00D71EEA" w:rsidRDefault="00D71EEA" w:rsidP="008B2B1C">
      <w:pPr>
        <w:spacing w:before="0" w:after="0" w:line="240" w:lineRule="auto"/>
      </w:pPr>
      <w:r>
        <w:separator/>
      </w:r>
    </w:p>
  </w:footnote>
  <w:footnote w:type="continuationSeparator" w:id="0">
    <w:p w14:paraId="04D19FA1" w14:textId="77777777" w:rsidR="00D71EEA" w:rsidRDefault="00D71EEA" w:rsidP="008B2B1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C1E6B" w14:textId="77777777" w:rsidR="006430CB" w:rsidRDefault="006430CB">
    <w:pPr>
      <w:pStyle w:val="Zhlav"/>
    </w:pPr>
    <w:r>
      <w:rPr>
        <w:noProof/>
      </w:rPr>
      <mc:AlternateContent>
        <mc:Choice Requires="wps">
          <w:drawing>
            <wp:anchor distT="4294967295" distB="4294967295" distL="114300" distR="114300" simplePos="0" relativeHeight="251658240" behindDoc="0" locked="0" layoutInCell="1" allowOverlap="1" wp14:anchorId="4313032D" wp14:editId="4B6D9FC0">
              <wp:simplePos x="0" y="0"/>
              <wp:positionH relativeFrom="column">
                <wp:posOffset>-7620</wp:posOffset>
              </wp:positionH>
              <wp:positionV relativeFrom="paragraph">
                <wp:posOffset>245109</wp:posOffset>
              </wp:positionV>
              <wp:extent cx="5476875" cy="0"/>
              <wp:effectExtent l="0" t="0" r="28575" b="19050"/>
              <wp:wrapNone/>
              <wp:docPr id="2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3AC31D" id="_x0000_t32" coordsize="21600,21600" o:spt="32" o:oned="t" path="m,l21600,21600e" filled="f">
              <v:path arrowok="t" fillok="f" o:connecttype="none"/>
              <o:lock v:ext="edit" shapetype="t"/>
            </v:shapetype>
            <v:shape id="AutoShape 1" o:spid="_x0000_s1026" type="#_x0000_t32" style="position:absolute;margin-left:-.6pt;margin-top:19.3pt;width:43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xP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"/>
          </w:pict>
        </mc:Fallback>
      </mc:AlternateContent>
    </w:r>
    <w:r>
      <w:t>Slovo úvodem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97962" w14:textId="2381610B" w:rsidR="006430CB" w:rsidRDefault="006430CB">
    <w:pPr>
      <w:pStyle w:val="Zhlav"/>
    </w:pPr>
    <w:r>
      <w:rPr>
        <w:noProof/>
      </w:rPr>
      <mc:AlternateContent>
        <mc:Choice Requires="wps">
          <w:drawing>
            <wp:anchor distT="0" distB="0" distL="114300" distR="114300" simplePos="0" relativeHeight="251672576" behindDoc="0" locked="0" layoutInCell="1" allowOverlap="1" wp14:anchorId="39526351" wp14:editId="28B8F58A">
              <wp:simplePos x="0" y="0"/>
              <wp:positionH relativeFrom="column">
                <wp:posOffset>-15875</wp:posOffset>
              </wp:positionH>
              <wp:positionV relativeFrom="paragraph">
                <wp:posOffset>245110</wp:posOffset>
              </wp:positionV>
              <wp:extent cx="5467350" cy="635"/>
              <wp:effectExtent l="0" t="0" r="19050" b="37465"/>
              <wp:wrapNone/>
              <wp:docPr id="4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7C5D74"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2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nWkf9iECAAA+BAAADgAAAAAAAAAAAAAAAAAuAgAAZHJzL2Uyb0RvYy54bWxQ&#10;SwECLQAUAAYACAAAACEAOu/4090AAAAIAQAADwAAAAAAAAAAAAAAAAB7BAAAZHJzL2Rvd25yZXYu&#10;eG1sUEsFBgAAAAAEAAQA8wAAAIUFAAAAAA==&#10;"/>
          </w:pict>
        </mc:Fallback>
      </mc:AlternateContent>
    </w:r>
    <w:r w:rsidR="00DE5DFE">
      <w:t>O Ječmínkovi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B6936" w14:textId="33BCDEAA" w:rsidR="006430CB" w:rsidRDefault="006430CB">
    <w:pPr>
      <w:pStyle w:val="Zhlav"/>
    </w:pPr>
    <w:r>
      <w:rPr>
        <w:noProof/>
      </w:rPr>
      <mc:AlternateContent>
        <mc:Choice Requires="wps">
          <w:drawing>
            <wp:anchor distT="0" distB="0" distL="114300" distR="114300" simplePos="0" relativeHeight="251674624" behindDoc="0" locked="0" layoutInCell="1" allowOverlap="1" wp14:anchorId="02C041EB" wp14:editId="24AD8D3E">
              <wp:simplePos x="0" y="0"/>
              <wp:positionH relativeFrom="column">
                <wp:posOffset>-15875</wp:posOffset>
              </wp:positionH>
              <wp:positionV relativeFrom="paragraph">
                <wp:posOffset>245110</wp:posOffset>
              </wp:positionV>
              <wp:extent cx="5467350" cy="635"/>
              <wp:effectExtent l="0" t="0" r="19050" b="37465"/>
              <wp:wrapNone/>
              <wp:docPr id="4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48C9C3"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JkIQIAAD4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0kWyZCECAAA+BAAADgAAAAAAAAAAAAAAAAAuAgAAZHJzL2Uyb0RvYy54bWxQ&#10;SwECLQAUAAYACAAAACEAOu/4090AAAAIAQAADwAAAAAAAAAAAAAAAAB7BAAAZHJzL2Rvd25yZXYu&#10;eG1sUEsFBgAAAAAEAAQA8wAAAIUFAAAAAA==&#10;"/>
          </w:pict>
        </mc:Fallback>
      </mc:AlternateContent>
    </w:r>
    <w:r w:rsidR="00DE5DFE">
      <w:t>Jak byl Mikeš ve škole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B146B" w14:textId="2335B6B7" w:rsidR="006430CB" w:rsidRDefault="006430CB">
    <w:pPr>
      <w:pStyle w:val="Zhlav"/>
    </w:pPr>
    <w:r>
      <w:rPr>
        <w:noProof/>
      </w:rPr>
      <mc:AlternateContent>
        <mc:Choice Requires="wps">
          <w:drawing>
            <wp:anchor distT="0" distB="0" distL="114300" distR="114300" simplePos="0" relativeHeight="251676672" behindDoc="0" locked="0" layoutInCell="1" allowOverlap="1" wp14:anchorId="4F9AEDD7" wp14:editId="05A327F4">
              <wp:simplePos x="0" y="0"/>
              <wp:positionH relativeFrom="column">
                <wp:posOffset>-15875</wp:posOffset>
              </wp:positionH>
              <wp:positionV relativeFrom="paragraph">
                <wp:posOffset>245110</wp:posOffset>
              </wp:positionV>
              <wp:extent cx="5467350" cy="635"/>
              <wp:effectExtent l="0" t="0" r="19050" b="37465"/>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EDE90F"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5qsVEyECAAA+BAAADgAAAAAAAAAAAAAAAAAuAgAAZHJzL2Uyb0RvYy54bWxQ&#10;SwECLQAUAAYACAAAACEAOu/4090AAAAIAQAADwAAAAAAAAAAAAAAAAB7BAAAZHJzL2Rvd25yZXYu&#10;eG1sUEsFBgAAAAAEAAQA8wAAAIUFAAAAAA==&#10;"/>
          </w:pict>
        </mc:Fallback>
      </mc:AlternateContent>
    </w:r>
    <w:r w:rsidR="00DE5DFE">
      <w:t>Já Baryk a můj zajíc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6B23E" w14:textId="388FBDFB" w:rsidR="006430CB" w:rsidRDefault="006430CB">
    <w:pPr>
      <w:pStyle w:val="Zhlav"/>
    </w:pPr>
    <w:r>
      <w:rPr>
        <w:noProof/>
      </w:rPr>
      <mc:AlternateContent>
        <mc:Choice Requires="wps">
          <w:drawing>
            <wp:anchor distT="0" distB="0" distL="114300" distR="114300" simplePos="0" relativeHeight="251678720" behindDoc="0" locked="0" layoutInCell="1" allowOverlap="1" wp14:anchorId="7D40D062" wp14:editId="3A8733F7">
              <wp:simplePos x="0" y="0"/>
              <wp:positionH relativeFrom="column">
                <wp:posOffset>-15875</wp:posOffset>
              </wp:positionH>
              <wp:positionV relativeFrom="paragraph">
                <wp:posOffset>245110</wp:posOffset>
              </wp:positionV>
              <wp:extent cx="5467350" cy="635"/>
              <wp:effectExtent l="0" t="0" r="19050" b="37465"/>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F4A903"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6iIA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"/>
          </w:pict>
        </mc:Fallback>
      </mc:AlternateContent>
    </w:r>
    <w:r w:rsidR="00DE5DFE">
      <w:t>Večerní pohádky z velkého Stromodomu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4DADD" w14:textId="5F27851C" w:rsidR="006430CB" w:rsidRDefault="006430CB">
    <w:pPr>
      <w:pStyle w:val="Zhlav"/>
    </w:pPr>
    <w:r>
      <w:rPr>
        <w:noProof/>
      </w:rPr>
      <mc:AlternateContent>
        <mc:Choice Requires="wps">
          <w:drawing>
            <wp:anchor distT="0" distB="0" distL="114300" distR="114300" simplePos="0" relativeHeight="251680768" behindDoc="0" locked="0" layoutInCell="1" allowOverlap="1" wp14:anchorId="667D4DF0" wp14:editId="7023E17A">
              <wp:simplePos x="0" y="0"/>
              <wp:positionH relativeFrom="column">
                <wp:posOffset>-15875</wp:posOffset>
              </wp:positionH>
              <wp:positionV relativeFrom="paragraph">
                <wp:posOffset>245110</wp:posOffset>
              </wp:positionV>
              <wp:extent cx="5467350" cy="635"/>
              <wp:effectExtent l="0" t="0" r="19050" b="3746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03FB3E" id="_x0000_t32" coordsize="21600,21600" o:spt="32" o:oned="t" path="m,l21600,21600e" filled="f">
              <v:path arrowok="t" fillok="f" o:connecttype="none"/>
              <o:lock v:ext="edit" shapetype="t"/>
            </v:shapetype>
            <v:shape id="AutoShape 6" o:spid="_x0000_s1026" type="#_x0000_t32" style="position:absolute;margin-left:-1.25pt;margin-top:19.3pt;width:430.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Ed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"/>
          </w:pict>
        </mc:Fallback>
      </mc:AlternateContent>
    </w:r>
    <w:r w:rsidR="00DE5DFE">
      <w:t>Malý princ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8C6"/>
    <w:multiLevelType w:val="hybridMultilevel"/>
    <w:tmpl w:val="C6C85B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9AC6246"/>
    <w:multiLevelType w:val="hybridMultilevel"/>
    <w:tmpl w:val="FA24D2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2FC32AA"/>
    <w:multiLevelType w:val="hybridMultilevel"/>
    <w:tmpl w:val="B5202E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4BB172F"/>
    <w:multiLevelType w:val="hybridMultilevel"/>
    <w:tmpl w:val="1AB84678"/>
    <w:lvl w:ilvl="0" w:tplc="3C32C05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6DE2CF7"/>
    <w:multiLevelType w:val="hybridMultilevel"/>
    <w:tmpl w:val="3DF2F6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9E17D32"/>
    <w:multiLevelType w:val="hybridMultilevel"/>
    <w:tmpl w:val="88603B8C"/>
    <w:lvl w:ilvl="0" w:tplc="994C6E0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BA94FEB"/>
    <w:multiLevelType w:val="hybridMultilevel"/>
    <w:tmpl w:val="B4DE21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1FC7B82"/>
    <w:multiLevelType w:val="hybridMultilevel"/>
    <w:tmpl w:val="7B2E07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55E497B"/>
    <w:multiLevelType w:val="hybridMultilevel"/>
    <w:tmpl w:val="138EB5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01849FA"/>
    <w:multiLevelType w:val="hybridMultilevel"/>
    <w:tmpl w:val="23ACD2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2483AF0"/>
    <w:multiLevelType w:val="hybridMultilevel"/>
    <w:tmpl w:val="19F2E3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512246B"/>
    <w:multiLevelType w:val="hybridMultilevel"/>
    <w:tmpl w:val="0C8235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D527D0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2"/>
  </w:num>
  <w:num w:numId="2">
    <w:abstractNumId w:val="0"/>
  </w:num>
  <w:num w:numId="3">
    <w:abstractNumId w:val="4"/>
  </w:num>
  <w:num w:numId="4">
    <w:abstractNumId w:val="2"/>
  </w:num>
  <w:num w:numId="5">
    <w:abstractNumId w:val="1"/>
  </w:num>
  <w:num w:numId="6">
    <w:abstractNumId w:val="11"/>
  </w:num>
  <w:num w:numId="7">
    <w:abstractNumId w:val="3"/>
  </w:num>
  <w:num w:numId="8">
    <w:abstractNumId w:val="8"/>
  </w:num>
  <w:num w:numId="9">
    <w:abstractNumId w:val="10"/>
  </w:num>
  <w:num w:numId="10">
    <w:abstractNumId w:val="9"/>
  </w:num>
  <w:num w:numId="11">
    <w:abstractNumId w:val="5"/>
  </w:num>
  <w:num w:numId="12">
    <w:abstractNumId w:val="6"/>
  </w:num>
  <w:num w:numId="1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D76"/>
    <w:rsid w:val="00002584"/>
    <w:rsid w:val="0000302F"/>
    <w:rsid w:val="000369FC"/>
    <w:rsid w:val="000626E1"/>
    <w:rsid w:val="00064136"/>
    <w:rsid w:val="00083CA5"/>
    <w:rsid w:val="000A2A4A"/>
    <w:rsid w:val="000D0B70"/>
    <w:rsid w:val="000D0D87"/>
    <w:rsid w:val="000D1F31"/>
    <w:rsid w:val="000E35A5"/>
    <w:rsid w:val="00104B0E"/>
    <w:rsid w:val="001323A4"/>
    <w:rsid w:val="00150D96"/>
    <w:rsid w:val="001515DA"/>
    <w:rsid w:val="00154BDC"/>
    <w:rsid w:val="001574E3"/>
    <w:rsid w:val="00165498"/>
    <w:rsid w:val="00167931"/>
    <w:rsid w:val="00167C0B"/>
    <w:rsid w:val="001862D8"/>
    <w:rsid w:val="001974DC"/>
    <w:rsid w:val="001B4E67"/>
    <w:rsid w:val="001B5B7A"/>
    <w:rsid w:val="001C7EA6"/>
    <w:rsid w:val="001F1219"/>
    <w:rsid w:val="00224F1B"/>
    <w:rsid w:val="00225FFF"/>
    <w:rsid w:val="00237658"/>
    <w:rsid w:val="00245F09"/>
    <w:rsid w:val="00247671"/>
    <w:rsid w:val="002513A4"/>
    <w:rsid w:val="002532B0"/>
    <w:rsid w:val="00255E91"/>
    <w:rsid w:val="002561A2"/>
    <w:rsid w:val="00265023"/>
    <w:rsid w:val="002661D0"/>
    <w:rsid w:val="002710E8"/>
    <w:rsid w:val="00273E41"/>
    <w:rsid w:val="002850F3"/>
    <w:rsid w:val="00290726"/>
    <w:rsid w:val="00290942"/>
    <w:rsid w:val="002E581D"/>
    <w:rsid w:val="00313E16"/>
    <w:rsid w:val="00314BBF"/>
    <w:rsid w:val="003219DC"/>
    <w:rsid w:val="00327B95"/>
    <w:rsid w:val="00341540"/>
    <w:rsid w:val="00342FB8"/>
    <w:rsid w:val="0035708D"/>
    <w:rsid w:val="00366AF9"/>
    <w:rsid w:val="00376619"/>
    <w:rsid w:val="00382951"/>
    <w:rsid w:val="00383D4E"/>
    <w:rsid w:val="003E2CC6"/>
    <w:rsid w:val="003E54C1"/>
    <w:rsid w:val="003F6611"/>
    <w:rsid w:val="004065CA"/>
    <w:rsid w:val="004252C7"/>
    <w:rsid w:val="00430A17"/>
    <w:rsid w:val="00431500"/>
    <w:rsid w:val="00463008"/>
    <w:rsid w:val="00463970"/>
    <w:rsid w:val="004719BE"/>
    <w:rsid w:val="00493267"/>
    <w:rsid w:val="004A4066"/>
    <w:rsid w:val="004B7BF2"/>
    <w:rsid w:val="004B7C73"/>
    <w:rsid w:val="004C230A"/>
    <w:rsid w:val="004D00AE"/>
    <w:rsid w:val="004D33C0"/>
    <w:rsid w:val="004D4960"/>
    <w:rsid w:val="004E2E6D"/>
    <w:rsid w:val="004E7A73"/>
    <w:rsid w:val="00501BCC"/>
    <w:rsid w:val="0050220F"/>
    <w:rsid w:val="00502458"/>
    <w:rsid w:val="005225A2"/>
    <w:rsid w:val="00531C25"/>
    <w:rsid w:val="00532EEE"/>
    <w:rsid w:val="00542E6C"/>
    <w:rsid w:val="00567BCB"/>
    <w:rsid w:val="00567D70"/>
    <w:rsid w:val="005847F9"/>
    <w:rsid w:val="005C2977"/>
    <w:rsid w:val="005D7597"/>
    <w:rsid w:val="005E2061"/>
    <w:rsid w:val="005F2ECB"/>
    <w:rsid w:val="006343A1"/>
    <w:rsid w:val="006430CB"/>
    <w:rsid w:val="006473B7"/>
    <w:rsid w:val="0065256D"/>
    <w:rsid w:val="00673161"/>
    <w:rsid w:val="0067758B"/>
    <w:rsid w:val="00685EE2"/>
    <w:rsid w:val="006A1504"/>
    <w:rsid w:val="006B24D4"/>
    <w:rsid w:val="006B2FFB"/>
    <w:rsid w:val="006B7155"/>
    <w:rsid w:val="006C4539"/>
    <w:rsid w:val="006C7B87"/>
    <w:rsid w:val="006D6EA7"/>
    <w:rsid w:val="006F08BF"/>
    <w:rsid w:val="00703BCB"/>
    <w:rsid w:val="007072A1"/>
    <w:rsid w:val="00714C7C"/>
    <w:rsid w:val="00714F30"/>
    <w:rsid w:val="007275D8"/>
    <w:rsid w:val="0075314D"/>
    <w:rsid w:val="00782326"/>
    <w:rsid w:val="00783690"/>
    <w:rsid w:val="00783B9C"/>
    <w:rsid w:val="007D2D76"/>
    <w:rsid w:val="007D3AAD"/>
    <w:rsid w:val="007E6041"/>
    <w:rsid w:val="007F04C5"/>
    <w:rsid w:val="007F7F2F"/>
    <w:rsid w:val="00816C8A"/>
    <w:rsid w:val="00817358"/>
    <w:rsid w:val="0082252C"/>
    <w:rsid w:val="00823314"/>
    <w:rsid w:val="00850ACD"/>
    <w:rsid w:val="00853865"/>
    <w:rsid w:val="008557FB"/>
    <w:rsid w:val="00880CFD"/>
    <w:rsid w:val="0089023B"/>
    <w:rsid w:val="00892BBB"/>
    <w:rsid w:val="008A6B47"/>
    <w:rsid w:val="008B2B1C"/>
    <w:rsid w:val="008C43AE"/>
    <w:rsid w:val="008C495E"/>
    <w:rsid w:val="008C5430"/>
    <w:rsid w:val="008C68CD"/>
    <w:rsid w:val="008D17DE"/>
    <w:rsid w:val="008E2D75"/>
    <w:rsid w:val="008E54AA"/>
    <w:rsid w:val="0090749D"/>
    <w:rsid w:val="00917D69"/>
    <w:rsid w:val="00934819"/>
    <w:rsid w:val="009434F1"/>
    <w:rsid w:val="00952246"/>
    <w:rsid w:val="00974A00"/>
    <w:rsid w:val="00987684"/>
    <w:rsid w:val="0099313F"/>
    <w:rsid w:val="0099642D"/>
    <w:rsid w:val="009B0AB0"/>
    <w:rsid w:val="009B3524"/>
    <w:rsid w:val="009B79A9"/>
    <w:rsid w:val="009C7487"/>
    <w:rsid w:val="009E08A3"/>
    <w:rsid w:val="009F5C5C"/>
    <w:rsid w:val="00A02172"/>
    <w:rsid w:val="00A32BEA"/>
    <w:rsid w:val="00A402B5"/>
    <w:rsid w:val="00A65F4A"/>
    <w:rsid w:val="00A71058"/>
    <w:rsid w:val="00A73A7C"/>
    <w:rsid w:val="00A82135"/>
    <w:rsid w:val="00A82C19"/>
    <w:rsid w:val="00AC4479"/>
    <w:rsid w:val="00AD16D1"/>
    <w:rsid w:val="00AE5538"/>
    <w:rsid w:val="00AF08FB"/>
    <w:rsid w:val="00B0433D"/>
    <w:rsid w:val="00B0444B"/>
    <w:rsid w:val="00B0757D"/>
    <w:rsid w:val="00B07DE0"/>
    <w:rsid w:val="00B101B5"/>
    <w:rsid w:val="00B2731C"/>
    <w:rsid w:val="00B33515"/>
    <w:rsid w:val="00B414F6"/>
    <w:rsid w:val="00B52267"/>
    <w:rsid w:val="00B569AA"/>
    <w:rsid w:val="00B84644"/>
    <w:rsid w:val="00B869EB"/>
    <w:rsid w:val="00B91B2F"/>
    <w:rsid w:val="00B9618C"/>
    <w:rsid w:val="00BB0415"/>
    <w:rsid w:val="00BB1F1E"/>
    <w:rsid w:val="00BB776C"/>
    <w:rsid w:val="00BD5349"/>
    <w:rsid w:val="00BE64E4"/>
    <w:rsid w:val="00BF0195"/>
    <w:rsid w:val="00BF615A"/>
    <w:rsid w:val="00BF729D"/>
    <w:rsid w:val="00C05C4D"/>
    <w:rsid w:val="00C10EAE"/>
    <w:rsid w:val="00C13A7F"/>
    <w:rsid w:val="00C14392"/>
    <w:rsid w:val="00C15061"/>
    <w:rsid w:val="00C22498"/>
    <w:rsid w:val="00C53841"/>
    <w:rsid w:val="00C571A5"/>
    <w:rsid w:val="00CA047A"/>
    <w:rsid w:val="00CA2D4B"/>
    <w:rsid w:val="00CB1DBC"/>
    <w:rsid w:val="00CC3AE2"/>
    <w:rsid w:val="00CE216E"/>
    <w:rsid w:val="00CF19B9"/>
    <w:rsid w:val="00CF471D"/>
    <w:rsid w:val="00D245D3"/>
    <w:rsid w:val="00D344F1"/>
    <w:rsid w:val="00D55092"/>
    <w:rsid w:val="00D6439A"/>
    <w:rsid w:val="00D6491F"/>
    <w:rsid w:val="00D6717A"/>
    <w:rsid w:val="00D71EEA"/>
    <w:rsid w:val="00D84210"/>
    <w:rsid w:val="00D85612"/>
    <w:rsid w:val="00D91E9C"/>
    <w:rsid w:val="00DA28C6"/>
    <w:rsid w:val="00DA6074"/>
    <w:rsid w:val="00DB6784"/>
    <w:rsid w:val="00DD2C6E"/>
    <w:rsid w:val="00DE0D87"/>
    <w:rsid w:val="00DE5DFE"/>
    <w:rsid w:val="00DF091D"/>
    <w:rsid w:val="00E038B9"/>
    <w:rsid w:val="00E12CAB"/>
    <w:rsid w:val="00E20311"/>
    <w:rsid w:val="00E22284"/>
    <w:rsid w:val="00E32E12"/>
    <w:rsid w:val="00E36BE6"/>
    <w:rsid w:val="00E52E72"/>
    <w:rsid w:val="00E57947"/>
    <w:rsid w:val="00E611DD"/>
    <w:rsid w:val="00E84E24"/>
    <w:rsid w:val="00E90581"/>
    <w:rsid w:val="00E955A7"/>
    <w:rsid w:val="00EA024E"/>
    <w:rsid w:val="00EA1A84"/>
    <w:rsid w:val="00EA391C"/>
    <w:rsid w:val="00EA5AAB"/>
    <w:rsid w:val="00ED5BC1"/>
    <w:rsid w:val="00EE0C15"/>
    <w:rsid w:val="00EE6B93"/>
    <w:rsid w:val="00EF0F4C"/>
    <w:rsid w:val="00EF64F0"/>
    <w:rsid w:val="00F00792"/>
    <w:rsid w:val="00F14241"/>
    <w:rsid w:val="00F14AB4"/>
    <w:rsid w:val="00F15661"/>
    <w:rsid w:val="00F21B64"/>
    <w:rsid w:val="00F319CC"/>
    <w:rsid w:val="00F35D9F"/>
    <w:rsid w:val="00F46272"/>
    <w:rsid w:val="00F7047C"/>
    <w:rsid w:val="00FA492B"/>
    <w:rsid w:val="00FA4EEA"/>
    <w:rsid w:val="00FA723F"/>
    <w:rsid w:val="00FC616A"/>
    <w:rsid w:val="00FD6118"/>
    <w:rsid w:val="00FD7934"/>
    <w:rsid w:val="00FE19CD"/>
    <w:rsid w:val="00FF59C3"/>
    <w:rsid w:val="00FF5FCD"/>
    <w:rsid w:val="00FF74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239C2"/>
  <w15:docId w15:val="{E2E4BAE3-D053-46D0-8CE5-C240DF60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44F1"/>
    <w:pPr>
      <w:spacing w:before="120" w:after="120" w:line="360" w:lineRule="auto"/>
      <w:jc w:val="both"/>
    </w:pPr>
    <w:rPr>
      <w:rFonts w:eastAsia="Times New Roman" w:cs="Times New Roman"/>
      <w:sz w:val="24"/>
      <w:szCs w:val="24"/>
      <w:lang w:eastAsia="cs-CZ"/>
    </w:rPr>
  </w:style>
  <w:style w:type="paragraph" w:styleId="Nadpis1">
    <w:name w:val="heading 1"/>
    <w:basedOn w:val="Normln"/>
    <w:next w:val="Normln"/>
    <w:link w:val="Nadpis1Char"/>
    <w:qFormat/>
    <w:rsid w:val="00880CF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8B2B1C"/>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8B2B1C"/>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8B2B1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8B2B1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8B2B1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8B2B1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8B2B1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8B2B1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xnazev2">
    <w:name w:val="xnazev2"/>
    <w:basedOn w:val="Normln"/>
    <w:next w:val="Normln"/>
    <w:rsid w:val="00880CFD"/>
    <w:pPr>
      <w:jc w:val="center"/>
    </w:pPr>
    <w:rPr>
      <w:b/>
      <w:bCs/>
      <w:caps/>
      <w:spacing w:val="14"/>
      <w:sz w:val="40"/>
    </w:rPr>
  </w:style>
  <w:style w:type="paragraph" w:customStyle="1" w:styleId="xnazev1">
    <w:name w:val="xnazev1"/>
    <w:basedOn w:val="Normln"/>
    <w:next w:val="Normln"/>
    <w:rsid w:val="00880CFD"/>
    <w:pPr>
      <w:jc w:val="center"/>
    </w:pPr>
    <w:rPr>
      <w:b/>
      <w:bCs/>
      <w:caps/>
      <w:spacing w:val="14"/>
      <w:sz w:val="32"/>
    </w:rPr>
  </w:style>
  <w:style w:type="paragraph" w:styleId="Textbubliny">
    <w:name w:val="Balloon Text"/>
    <w:basedOn w:val="Normln"/>
    <w:link w:val="TextbublinyChar"/>
    <w:uiPriority w:val="99"/>
    <w:semiHidden/>
    <w:unhideWhenUsed/>
    <w:rsid w:val="00880CFD"/>
    <w:rPr>
      <w:rFonts w:ascii="Tahoma" w:hAnsi="Tahoma" w:cs="Tahoma"/>
      <w:sz w:val="16"/>
      <w:szCs w:val="16"/>
    </w:rPr>
  </w:style>
  <w:style w:type="character" w:customStyle="1" w:styleId="TextbublinyChar">
    <w:name w:val="Text bubliny Char"/>
    <w:basedOn w:val="Standardnpsmoodstavce"/>
    <w:link w:val="Textbubliny"/>
    <w:uiPriority w:val="99"/>
    <w:semiHidden/>
    <w:rsid w:val="00880CFD"/>
    <w:rPr>
      <w:rFonts w:ascii="Tahoma" w:eastAsia="Times New Roman" w:hAnsi="Tahoma" w:cs="Tahoma"/>
      <w:sz w:val="16"/>
      <w:szCs w:val="16"/>
      <w:lang w:eastAsia="cs-CZ"/>
    </w:rPr>
  </w:style>
  <w:style w:type="character" w:customStyle="1" w:styleId="Nadpis1Char">
    <w:name w:val="Nadpis 1 Char"/>
    <w:basedOn w:val="Standardnpsmoodstavce"/>
    <w:link w:val="Nadpis1"/>
    <w:rsid w:val="00880CFD"/>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880CFD"/>
    <w:pPr>
      <w:spacing w:line="276" w:lineRule="auto"/>
      <w:outlineLvl w:val="9"/>
    </w:pPr>
  </w:style>
  <w:style w:type="paragraph" w:styleId="Zhlav">
    <w:name w:val="header"/>
    <w:basedOn w:val="Normln"/>
    <w:link w:val="ZhlavChar"/>
    <w:uiPriority w:val="99"/>
    <w:unhideWhenUsed/>
    <w:rsid w:val="008B2B1C"/>
    <w:pPr>
      <w:tabs>
        <w:tab w:val="center" w:pos="4536"/>
        <w:tab w:val="right" w:pos="9072"/>
      </w:tabs>
    </w:pPr>
  </w:style>
  <w:style w:type="character" w:customStyle="1" w:styleId="ZhlavChar">
    <w:name w:val="Záhlaví Char"/>
    <w:basedOn w:val="Standardnpsmoodstavce"/>
    <w:link w:val="Zhlav"/>
    <w:uiPriority w:val="99"/>
    <w:rsid w:val="008B2B1C"/>
    <w:rPr>
      <w:rFonts w:ascii="Times New Roman" w:eastAsia="Times New Roman" w:hAnsi="Times New Roman" w:cs="Times New Roman"/>
      <w:sz w:val="24"/>
      <w:szCs w:val="24"/>
      <w:lang w:eastAsia="cs-CZ"/>
    </w:rPr>
  </w:style>
  <w:style w:type="paragraph" w:styleId="Zpat">
    <w:name w:val="footer"/>
    <w:basedOn w:val="Normln"/>
    <w:link w:val="ZpatChar"/>
    <w:unhideWhenUsed/>
    <w:rsid w:val="008B2B1C"/>
    <w:pPr>
      <w:tabs>
        <w:tab w:val="center" w:pos="4536"/>
        <w:tab w:val="right" w:pos="9072"/>
      </w:tabs>
    </w:pPr>
  </w:style>
  <w:style w:type="character" w:customStyle="1" w:styleId="ZpatChar">
    <w:name w:val="Zápatí Char"/>
    <w:basedOn w:val="Standardnpsmoodstavce"/>
    <w:link w:val="Zpat"/>
    <w:uiPriority w:val="99"/>
    <w:rsid w:val="008B2B1C"/>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8B2B1C"/>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rsid w:val="008B2B1C"/>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rsid w:val="008B2B1C"/>
    <w:rPr>
      <w:rFonts w:asciiTheme="majorHAnsi" w:eastAsiaTheme="majorEastAsia" w:hAnsiTheme="majorHAnsi" w:cstheme="majorBidi"/>
      <w:b/>
      <w:bCs/>
      <w:i/>
      <w:iCs/>
      <w:color w:val="4F81BD" w:themeColor="accent1"/>
      <w:sz w:val="24"/>
      <w:szCs w:val="24"/>
      <w:lang w:eastAsia="cs-CZ"/>
    </w:rPr>
  </w:style>
  <w:style w:type="character" w:customStyle="1" w:styleId="Nadpis5Char">
    <w:name w:val="Nadpis 5 Char"/>
    <w:basedOn w:val="Standardnpsmoodstavce"/>
    <w:link w:val="Nadpis5"/>
    <w:rsid w:val="008B2B1C"/>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rsid w:val="008B2B1C"/>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rsid w:val="008B2B1C"/>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rsid w:val="008B2B1C"/>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rsid w:val="008B2B1C"/>
    <w:rPr>
      <w:rFonts w:asciiTheme="majorHAnsi" w:eastAsiaTheme="majorEastAsia" w:hAnsiTheme="majorHAnsi" w:cstheme="majorBidi"/>
      <w:i/>
      <w:iCs/>
      <w:color w:val="404040" w:themeColor="text1" w:themeTint="BF"/>
      <w:sz w:val="20"/>
      <w:szCs w:val="20"/>
      <w:lang w:eastAsia="cs-CZ"/>
    </w:rPr>
  </w:style>
  <w:style w:type="paragraph" w:styleId="Obsah1">
    <w:name w:val="toc 1"/>
    <w:basedOn w:val="Normln"/>
    <w:next w:val="Normln"/>
    <w:autoRedefine/>
    <w:uiPriority w:val="39"/>
    <w:unhideWhenUsed/>
    <w:rsid w:val="008B2B1C"/>
    <w:pPr>
      <w:tabs>
        <w:tab w:val="right" w:leader="dot" w:pos="9062"/>
      </w:tabs>
      <w:spacing w:after="100"/>
    </w:pPr>
  </w:style>
  <w:style w:type="character" w:styleId="Hypertextovodkaz">
    <w:name w:val="Hyperlink"/>
    <w:basedOn w:val="Standardnpsmoodstavce"/>
    <w:uiPriority w:val="99"/>
    <w:unhideWhenUsed/>
    <w:rsid w:val="008B2B1C"/>
    <w:rPr>
      <w:color w:val="0000FF" w:themeColor="hyperlink"/>
      <w:u w:val="single"/>
    </w:rPr>
  </w:style>
  <w:style w:type="paragraph" w:styleId="Zkladntext">
    <w:name w:val="Body Text"/>
    <w:basedOn w:val="Normln"/>
    <w:link w:val="ZkladntextChar"/>
    <w:rsid w:val="00C53841"/>
  </w:style>
  <w:style w:type="character" w:customStyle="1" w:styleId="ZkladntextChar">
    <w:name w:val="Základní text Char"/>
    <w:basedOn w:val="Standardnpsmoodstavce"/>
    <w:link w:val="Zkladntext"/>
    <w:rsid w:val="00C53841"/>
    <w:rPr>
      <w:rFonts w:ascii="Times New Roman" w:eastAsia="Times New Roman" w:hAnsi="Times New Roman" w:cs="Times New Roman"/>
      <w:sz w:val="24"/>
      <w:szCs w:val="24"/>
      <w:lang w:eastAsia="cs-CZ"/>
    </w:rPr>
  </w:style>
  <w:style w:type="paragraph" w:styleId="Obsah2">
    <w:name w:val="toc 2"/>
    <w:basedOn w:val="Normln"/>
    <w:next w:val="Normln"/>
    <w:autoRedefine/>
    <w:uiPriority w:val="39"/>
    <w:unhideWhenUsed/>
    <w:rsid w:val="00F14AB4"/>
    <w:pPr>
      <w:spacing w:after="100"/>
      <w:ind w:left="240"/>
    </w:pPr>
  </w:style>
  <w:style w:type="paragraph" w:styleId="Obsah3">
    <w:name w:val="toc 3"/>
    <w:basedOn w:val="Normln"/>
    <w:next w:val="Normln"/>
    <w:autoRedefine/>
    <w:uiPriority w:val="39"/>
    <w:unhideWhenUsed/>
    <w:rsid w:val="00F14AB4"/>
    <w:pPr>
      <w:spacing w:after="100"/>
      <w:ind w:left="480"/>
    </w:pPr>
  </w:style>
  <w:style w:type="paragraph" w:styleId="Titulek">
    <w:name w:val="caption"/>
    <w:basedOn w:val="Normln"/>
    <w:next w:val="Normln"/>
    <w:unhideWhenUsed/>
    <w:qFormat/>
    <w:rsid w:val="009C7487"/>
    <w:pPr>
      <w:spacing w:after="200"/>
      <w:jc w:val="center"/>
    </w:pPr>
    <w:rPr>
      <w:b/>
      <w:bCs/>
      <w:color w:val="4F81BD" w:themeColor="accent1"/>
      <w:sz w:val="18"/>
      <w:szCs w:val="18"/>
    </w:rPr>
  </w:style>
  <w:style w:type="table" w:styleId="Mkatabulky">
    <w:name w:val="Table Grid"/>
    <w:basedOn w:val="Normlntabulka"/>
    <w:uiPriority w:val="59"/>
    <w:rsid w:val="00F14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iPriority w:val="99"/>
    <w:semiHidden/>
    <w:unhideWhenUsed/>
    <w:rsid w:val="00366AF9"/>
    <w:pPr>
      <w:spacing w:line="480" w:lineRule="auto"/>
    </w:pPr>
  </w:style>
  <w:style w:type="character" w:customStyle="1" w:styleId="Zkladntext2Char">
    <w:name w:val="Základní text 2 Char"/>
    <w:basedOn w:val="Standardnpsmoodstavce"/>
    <w:link w:val="Zkladntext2"/>
    <w:uiPriority w:val="99"/>
    <w:semiHidden/>
    <w:rsid w:val="00366AF9"/>
    <w:rPr>
      <w:rFonts w:eastAsia="Times New Roman" w:cs="Times New Roman"/>
      <w:sz w:val="24"/>
      <w:szCs w:val="24"/>
      <w:lang w:eastAsia="cs-CZ"/>
    </w:rPr>
  </w:style>
  <w:style w:type="paragraph" w:styleId="Odstavecseseznamem">
    <w:name w:val="List Paragraph"/>
    <w:basedOn w:val="Normln"/>
    <w:uiPriority w:val="34"/>
    <w:qFormat/>
    <w:rsid w:val="00E90581"/>
    <w:pPr>
      <w:ind w:left="720"/>
      <w:contextualSpacing/>
    </w:pPr>
  </w:style>
  <w:style w:type="paragraph" w:styleId="Textpoznpodarou">
    <w:name w:val="footnote text"/>
    <w:basedOn w:val="Normln"/>
    <w:link w:val="TextpoznpodarouChar"/>
    <w:uiPriority w:val="99"/>
    <w:semiHidden/>
    <w:unhideWhenUsed/>
    <w:rsid w:val="00245F09"/>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45F09"/>
    <w:rPr>
      <w:rFonts w:eastAsia="Times New Roman" w:cs="Times New Roman"/>
      <w:sz w:val="20"/>
      <w:szCs w:val="20"/>
      <w:lang w:eastAsia="cs-CZ"/>
    </w:rPr>
  </w:style>
  <w:style w:type="character" w:styleId="Znakapoznpodarou">
    <w:name w:val="footnote reference"/>
    <w:basedOn w:val="Standardnpsmoodstavce"/>
    <w:uiPriority w:val="99"/>
    <w:semiHidden/>
    <w:unhideWhenUsed/>
    <w:rsid w:val="00245F09"/>
    <w:rPr>
      <w:vertAlign w:val="superscript"/>
    </w:rPr>
  </w:style>
  <w:style w:type="character" w:styleId="Odkaznakoment">
    <w:name w:val="annotation reference"/>
    <w:basedOn w:val="Standardnpsmoodstavce"/>
    <w:uiPriority w:val="99"/>
    <w:semiHidden/>
    <w:unhideWhenUsed/>
    <w:rsid w:val="004B7BF2"/>
    <w:rPr>
      <w:sz w:val="16"/>
      <w:szCs w:val="16"/>
    </w:rPr>
  </w:style>
  <w:style w:type="paragraph" w:styleId="Textkomente">
    <w:name w:val="annotation text"/>
    <w:basedOn w:val="Normln"/>
    <w:link w:val="TextkomenteChar"/>
    <w:uiPriority w:val="99"/>
    <w:semiHidden/>
    <w:unhideWhenUsed/>
    <w:rsid w:val="004B7BF2"/>
    <w:pPr>
      <w:spacing w:line="240" w:lineRule="auto"/>
    </w:pPr>
    <w:rPr>
      <w:sz w:val="20"/>
      <w:szCs w:val="20"/>
    </w:rPr>
  </w:style>
  <w:style w:type="character" w:customStyle="1" w:styleId="TextkomenteChar">
    <w:name w:val="Text komentáře Char"/>
    <w:basedOn w:val="Standardnpsmoodstavce"/>
    <w:link w:val="Textkomente"/>
    <w:uiPriority w:val="99"/>
    <w:semiHidden/>
    <w:rsid w:val="004B7BF2"/>
    <w:rPr>
      <w:rFonts w:eastAsia="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4B7BF2"/>
    <w:rPr>
      <w:b/>
      <w:bCs/>
    </w:rPr>
  </w:style>
  <w:style w:type="character" w:customStyle="1" w:styleId="PedmtkomenteChar">
    <w:name w:val="Předmět komentáře Char"/>
    <w:basedOn w:val="TextkomenteChar"/>
    <w:link w:val="Pedmtkomente"/>
    <w:uiPriority w:val="99"/>
    <w:semiHidden/>
    <w:rsid w:val="004B7BF2"/>
    <w:rPr>
      <w:rFonts w:eastAsia="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74053">
      <w:bodyDiv w:val="1"/>
      <w:marLeft w:val="0"/>
      <w:marRight w:val="0"/>
      <w:marTop w:val="0"/>
      <w:marBottom w:val="0"/>
      <w:divBdr>
        <w:top w:val="none" w:sz="0" w:space="0" w:color="auto"/>
        <w:left w:val="none" w:sz="0" w:space="0" w:color="auto"/>
        <w:bottom w:val="none" w:sz="0" w:space="0" w:color="auto"/>
        <w:right w:val="none" w:sz="0" w:space="0" w:color="auto"/>
      </w:divBdr>
    </w:div>
    <w:div w:id="14077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eader" Target="header4.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hyperlink" Target="http://citaty.net/autori/john-ruskin/"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6.xml"/><Relationship Id="rId8" Type="http://schemas.openxmlformats.org/officeDocument/2006/relationships/image" Target="media/image1.jp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alenajezkova.cz"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353;\Documents\GroupWise\sablona_barva.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9E0B873-E1E3-4656-80F8-10A0AD1A8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sablona_barva</Template>
  <TotalTime>3</TotalTime>
  <Pages>39</Pages>
  <Words>6344</Words>
  <Characters>37434</Characters>
  <Application>Microsoft Office Word</Application>
  <DocSecurity>0</DocSecurity>
  <Lines>311</Lines>
  <Paragraphs>87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Ostravska Univerzita</Company>
  <LinksUpToDate>false</LinksUpToDate>
  <CharactersWithSpaces>43691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Burianová</dc:creator>
  <cp:lastModifiedBy>Stachonova</cp:lastModifiedBy>
  <cp:revision>3</cp:revision>
  <cp:lastPrinted>2015-02-13T10:44:00Z</cp:lastPrinted>
  <dcterms:created xsi:type="dcterms:W3CDTF">2015-08-14T23:27:00Z</dcterms:created>
  <dcterms:modified xsi:type="dcterms:W3CDTF">2015-10-06T08:49:00Z</dcterms:modified>
</cp:coreProperties>
</file>